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8.xml" ContentType="application/vnd.openxmlformats-officedocument.wordprocessingml.header+xml"/>
  <Override PartName="/word/footer9.xml" ContentType="application/vnd.openxmlformats-officedocument.wordprocessingml.footer+xml"/>
  <Override PartName="/word/header9.xml" ContentType="application/vnd.openxmlformats-officedocument.wordprocessingml.header+xml"/>
  <Override PartName="/word/header10.xml" ContentType="application/vnd.openxmlformats-officedocument.wordprocessingml.header+xml"/>
  <Override PartName="/word/footer10.xml" ContentType="application/vnd.openxmlformats-officedocument.wordprocessingml.footer+xml"/>
  <Override PartName="/word/footer11.xml" ContentType="application/vnd.openxmlformats-officedocument.wordprocessingml.footer+xml"/>
  <Override PartName="/word/header11.xml" ContentType="application/vnd.openxmlformats-officedocument.wordprocessingml.header+xml"/>
  <Override PartName="/word/footer12.xml" ContentType="application/vnd.openxmlformats-officedocument.wordprocessingml.footer+xml"/>
  <Override PartName="/word/header12.xml" ContentType="application/vnd.openxmlformats-officedocument.wordprocessingml.header+xml"/>
  <Override PartName="/word/header13.xml" ContentType="application/vnd.openxmlformats-officedocument.wordprocessingml.header+xml"/>
  <Override PartName="/word/footer13.xml" ContentType="application/vnd.openxmlformats-officedocument.wordprocessingml.footer+xml"/>
  <Override PartName="/word/footer14.xml" ContentType="application/vnd.openxmlformats-officedocument.wordprocessingml.footer+xml"/>
  <Override PartName="/word/header14.xml" ContentType="application/vnd.openxmlformats-officedocument.wordprocessingml.header+xml"/>
  <Override PartName="/word/footer15.xml" ContentType="application/vnd.openxmlformats-officedocument.wordprocessingml.footer+xml"/>
  <Override PartName="/word/header15.xml" ContentType="application/vnd.openxmlformats-officedocument.wordprocessingml.header+xml"/>
  <Override PartName="/word/header16.xml" ContentType="application/vnd.openxmlformats-officedocument.wordprocessingml.header+xml"/>
  <Override PartName="/word/footer16.xml" ContentType="application/vnd.openxmlformats-officedocument.wordprocessingml.footer+xml"/>
  <Override PartName="/word/footer17.xml" ContentType="application/vnd.openxmlformats-officedocument.wordprocessingml.footer+xml"/>
  <Override PartName="/word/header17.xml" ContentType="application/vnd.openxmlformats-officedocument.wordprocessingml.header+xml"/>
  <Override PartName="/word/footer18.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E7D8853" w14:textId="42D29526" w:rsidR="009B2079" w:rsidRDefault="002147DB" w:rsidP="00333C9D">
      <w:pPr>
        <w:pStyle w:val="Prophuvudrubrik"/>
      </w:pPr>
      <w:r>
        <w:t>Regeringens</w:t>
      </w:r>
      <w:r w:rsidR="009B2079">
        <w:t xml:space="preserve"> proposition</w:t>
      </w:r>
      <w:r w:rsidR="009B2079">
        <w:rPr>
          <w:noProof/>
          <w:lang w:eastAsia="sv-SE"/>
        </w:rPr>
        <mc:AlternateContent>
          <mc:Choice Requires="wps">
            <w:drawing>
              <wp:anchor distT="0" distB="0" distL="114300" distR="114300" simplePos="0" relativeHeight="251659264" behindDoc="1" locked="0" layoutInCell="1" allowOverlap="1" wp14:anchorId="6AF4F289" wp14:editId="52095101">
                <wp:simplePos x="0" y="0"/>
                <wp:positionH relativeFrom="column">
                  <wp:posOffset>3683000</wp:posOffset>
                </wp:positionH>
                <wp:positionV relativeFrom="paragraph">
                  <wp:posOffset>-277495</wp:posOffset>
                </wp:positionV>
                <wp:extent cx="716400" cy="1036800"/>
                <wp:effectExtent l="0" t="0" r="0" b="0"/>
                <wp:wrapNone/>
                <wp:docPr id="1" name="Textruta 1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txBox="1">
                        <a:spLocks noChangeAspect="1"/>
                      </wps:cNvSpPr>
                      <wps:spPr>
                        <a:xfrm>
                          <a:off x="0" y="0"/>
                          <a:ext cx="716400" cy="1036800"/>
                        </a:xfrm>
                        <a:prstGeom prst="rect">
                          <a:avLst/>
                        </a:prstGeom>
                        <a:noFill/>
                        <a:ln w="6350">
                          <a:noFill/>
                        </a:ln>
                        <a:effectLst/>
                      </wps:spPr>
                      <wps:txbx>
                        <w:txbxContent>
                          <w:sdt>
                            <w:sdtPr>
                              <w:alias w:val="PropLogo"/>
                              <w:tag w:val="PropLogo"/>
                              <w:id w:val="-838614461"/>
                              <w:lock w:val="contentLocked"/>
                              <w:dataBinding w:prefixMappings="xmlns:ns0='http://rkdhs/mallar/lagstiftning/Prop/Prop.xsd'" w:xpath="/ns0:dokumentvärden[1]/ns0:logos[1]/ns0:logo[@id='26']" w:storeItemID="{068625C3-B546-44A5-B525-B7CC092E5AD6}"/>
                              <w:picture/>
                            </w:sdtPr>
                            <w:sdtEndPr/>
                            <w:sdtContent>
                              <w:p w14:paraId="0ABE1741" w14:textId="77777777" w:rsidR="009B2079" w:rsidRPr="00811BB8" w:rsidRDefault="009B2079" w:rsidP="00C37AA0">
                                <w:pPr>
                                  <w:pStyle w:val="Brdtext"/>
                                </w:pPr>
                                <w:r>
                                  <w:rPr>
                                    <w:noProof/>
                                    <w:lang w:eastAsia="sv-SE"/>
                                  </w:rPr>
                                  <w:drawing>
                                    <wp:inline distT="0" distB="0" distL="0" distR="0" wp14:anchorId="34E80F29" wp14:editId="459A60BA">
                                      <wp:extent cx="514155" cy="921598"/>
                                      <wp:effectExtent l="0" t="0" r="635" b="0"/>
                                      <wp:docPr id="280687255" name="Bild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Bild 3"/>
                                              <pic:cNvPicPr>
                                                <a:picLocks noChangeAspect="1" noChangeArrowheads="1"/>
                                              </pic:cNvPicPr>
                                            </pic:nvPicPr>
                                            <pic:blipFill>
                                              <a:blip r:embed="rId14"/>
                                              <a:stretch>
                                                <a:fillRect/>
                                              </a:stretch>
                                            </pic:blipFill>
                                            <pic:spPr bwMode="auto">
                                              <a:xfrm>
                                                <a:off x="0" y="0"/>
                                                <a:ext cx="514155" cy="921598"/>
                                              </a:xfrm>
                                              <a:prstGeom prst="rect">
                                                <a:avLst/>
                                              </a:prstGeom>
                                              <a:noFill/>
                                              <a:ln>
                                                <a:noFill/>
                                              </a:ln>
                                            </pic:spPr>
                                          </pic:pic>
                                        </a:graphicData>
                                      </a:graphic>
                                    </wp:inline>
                                  </w:drawing>
                                </w:r>
                              </w:p>
                            </w:sdtContent>
                          </w:sdt>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AF4F289" id="_x0000_t202" coordsize="21600,21600" o:spt="202" path="m,l,21600r21600,l21600,xe">
                <v:stroke joinstyle="miter"/>
                <v:path gradientshapeok="t" o:connecttype="rect"/>
              </v:shapetype>
              <v:shape id="Textruta 12" o:spid="_x0000_s1026" type="#_x0000_t202" style="position:absolute;margin-left:290pt;margin-top:-21.85pt;width:56.4pt;height:81.6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" filled="f" stroked="f" strokeweight=".5pt">
                <o:lock v:ext="edit" aspectratio="t"/>
                <v:textbox>
                  <w:txbxContent>
                    <w:sdt>
                      <w:sdtPr>
                        <w:alias w:val="PropLogo"/>
                        <w:tag w:val="PropLogo"/>
                        <w:id w:val="-838614461"/>
                        <w:lock w:val="contentLocked"/>
                        <w:dataBinding w:prefixMappings="xmlns:ns0='http://rkdhs/mallar/lagstiftning/Prop/Prop.xsd'" w:xpath="/ns0:dokumentvärden[1]/ns0:logos[1]/ns0:logo[@id='26']" w:storeItemID="{068625C3-B546-44A5-B525-B7CC092E5AD6}"/>
                        <w:picture/>
                      </w:sdtPr>
                      <w:sdtEndPr/>
                      <w:sdtContent>
                        <w:p w14:paraId="0ABE1741" w14:textId="77777777" w:rsidR="009B2079" w:rsidRPr="00811BB8" w:rsidRDefault="009B2079" w:rsidP="00C37AA0">
                          <w:pPr>
                            <w:pStyle w:val="Brdtext"/>
                          </w:pPr>
                          <w:r>
                            <w:rPr>
                              <w:noProof/>
                              <w:lang w:eastAsia="sv-SE"/>
                            </w:rPr>
                            <w:drawing>
                              <wp:inline distT="0" distB="0" distL="0" distR="0" wp14:anchorId="34E80F29" wp14:editId="459A60BA">
                                <wp:extent cx="514155" cy="921598"/>
                                <wp:effectExtent l="0" t="0" r="635" b="0"/>
                                <wp:docPr id="280687255" name="Bild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Bild 3"/>
                                        <pic:cNvPicPr>
                                          <a:picLocks noChangeAspect="1" noChangeArrowheads="1"/>
                                        </pic:cNvPicPr>
                                      </pic:nvPicPr>
                                      <pic:blipFill>
                                        <a:blip r:embed="rId14"/>
                                        <a:stretch>
                                          <a:fillRect/>
                                        </a:stretch>
                                      </pic:blipFill>
                                      <pic:spPr bwMode="auto">
                                        <a:xfrm>
                                          <a:off x="0" y="0"/>
                                          <a:ext cx="514155" cy="921598"/>
                                        </a:xfrm>
                                        <a:prstGeom prst="rect">
                                          <a:avLst/>
                                        </a:prstGeom>
                                        <a:noFill/>
                                        <a:ln>
                                          <a:noFill/>
                                        </a:ln>
                                      </pic:spPr>
                                    </pic:pic>
                                  </a:graphicData>
                                </a:graphic>
                              </wp:inline>
                            </w:drawing>
                          </w:r>
                        </w:p>
                      </w:sdtContent>
                    </w:sdt>
                  </w:txbxContent>
                </v:textbox>
              </v:shape>
            </w:pict>
          </mc:Fallback>
        </mc:AlternateContent>
      </w:r>
    </w:p>
    <w:sdt>
      <w:sdtPr>
        <w:alias w:val="Nummer"/>
        <w:tag w:val="Nummer"/>
        <w:id w:val="-1816559108"/>
        <w:lock w:val="contentLocked"/>
        <w:dataBinding w:prefixMappings="xmlns:ns0='http://rkdhs/mallar/lagstiftning/Prop/Prop.xsd'" w:xpath="/ns0:dokumentvärden[1]/ns0:dokumentnummer[1]" w:storeItemID="{068625C3-B546-44A5-B525-B7CC092E5AD6}"/>
        <w:text/>
      </w:sdtPr>
      <w:sdtEndPr/>
      <w:sdtContent>
        <w:p w14:paraId="40E3C04E" w14:textId="213553AC" w:rsidR="009B2079" w:rsidRDefault="00CA3F83" w:rsidP="00333C9D">
          <w:pPr>
            <w:pStyle w:val="Prophuvudrubrik"/>
          </w:pPr>
          <w:r>
            <w:t>2025/26:39</w:t>
          </w:r>
        </w:p>
      </w:sdtContent>
    </w:sdt>
    <w:p w14:paraId="7C55363E" w14:textId="77777777" w:rsidR="009B2079" w:rsidRPr="005F407A" w:rsidRDefault="009B2079" w:rsidP="00333C9D">
      <w:pPr>
        <w:pStyle w:val="Brdtext"/>
        <w:spacing w:after="40"/>
        <w:jc w:val="left"/>
        <w:rPr>
          <w:sz w:val="18"/>
          <w:szCs w:val="18"/>
        </w:rPr>
      </w:pPr>
    </w:p>
    <w:tbl>
      <w:tblPr>
        <w:tblW w:w="7513" w:type="dxa"/>
        <w:tblInd w:w="28" w:type="dxa"/>
        <w:tblBorders>
          <w:bottom w:val="single" w:sz="4" w:space="0" w:color="auto"/>
        </w:tblBorders>
        <w:tblCellMar>
          <w:left w:w="28" w:type="dxa"/>
          <w:right w:w="28" w:type="dxa"/>
        </w:tblCellMar>
        <w:tblLook w:val="0000" w:firstRow="0" w:lastRow="0" w:firstColumn="0" w:lastColumn="0" w:noHBand="0" w:noVBand="0"/>
      </w:tblPr>
      <w:tblGrid>
        <w:gridCol w:w="5919"/>
        <w:gridCol w:w="1594"/>
      </w:tblGrid>
      <w:tr w:rsidR="00EB7F9A" w14:paraId="31BB9CC7" w14:textId="77777777">
        <w:sdt>
          <w:sdtPr>
            <w:alias w:val="Rubrik"/>
            <w:tag w:val="Rubrik"/>
            <w:id w:val="-283352459"/>
            <w:temporary/>
            <w:dataBinding w:prefixMappings="xmlns:ns0='http://rkdhs/mallar/lagstiftning/Prop/Prop.xsd'" w:xpath="/ns0:dokumentvärden[1]/ns0:titel[1]" w:storeItemID="{068625C3-B546-44A5-B525-B7CC092E5AD6}"/>
            <w:text w:multiLine="1"/>
          </w:sdtPr>
          <w:sdtEndPr/>
          <w:sdtContent>
            <w:tc>
              <w:tcPr>
                <w:tcW w:w="5834" w:type="dxa"/>
                <w:tcMar>
                  <w:left w:w="0" w:type="dxa"/>
                </w:tcMar>
              </w:tcPr>
              <w:p w14:paraId="6C0ED46B" w14:textId="21FFC123" w:rsidR="009B2079" w:rsidRDefault="00D748E7" w:rsidP="00333C9D">
                <w:pPr>
                  <w:pStyle w:val="Proprubrik"/>
                  <w:spacing w:after="20"/>
                </w:pPr>
                <w:r>
                  <w:t>Ytterligare en avdelning i Lagrådet</w:t>
                </w:r>
              </w:p>
            </w:tc>
          </w:sdtContent>
        </w:sdt>
        <w:tc>
          <w:tcPr>
            <w:tcW w:w="1571" w:type="dxa"/>
          </w:tcPr>
          <w:sdt>
            <w:sdtPr>
              <w:alias w:val="NummerEtikett"/>
              <w:tag w:val="NummerEtikett"/>
              <w:id w:val="1988590602"/>
              <w:lock w:val="contentLocked"/>
              <w:dataBinding w:prefixMappings="xmlns:ns0='http://rkdhs/mallar/lagstiftning/Prop/Prop.xsd'" w:xpath="/ns0:dokumentvärden[1]/ns0:dokumentnummer[1]/@etikett" w:storeItemID="{068625C3-B546-44A5-B525-B7CC092E5AD6}"/>
              <w:text/>
            </w:sdtPr>
            <w:sdtEndPr/>
            <w:sdtContent>
              <w:p w14:paraId="0FF7FC4B" w14:textId="230FB5A4" w:rsidR="009B2079" w:rsidRDefault="0086757E" w:rsidP="00333C9D">
                <w:pPr>
                  <w:pStyle w:val="Proprubrik"/>
                </w:pPr>
                <w:r>
                  <w:t>Prop.</w:t>
                </w:r>
              </w:p>
            </w:sdtContent>
          </w:sdt>
          <w:sdt>
            <w:sdtPr>
              <w:rPr>
                <w:szCs w:val="26"/>
              </w:rPr>
              <w:alias w:val="Nummer"/>
              <w:tag w:val="Nummer"/>
              <w:id w:val="-348560707"/>
              <w:lock w:val="contentLocked"/>
              <w:dataBinding w:prefixMappings="xmlns:ns0='http://rkdhs/mallar/lagstiftning/Prop/Prop.xsd'" w:xpath="/ns0:dokumentvärden[1]/ns0:dokumentnummer[1]" w:storeItemID="{068625C3-B546-44A5-B525-B7CC092E5AD6}"/>
              <w:text/>
            </w:sdtPr>
            <w:sdtEndPr/>
            <w:sdtContent>
              <w:p w14:paraId="3796809E" w14:textId="58735FD5" w:rsidR="009B2079" w:rsidRPr="00141F91" w:rsidRDefault="00CA3F83" w:rsidP="00333C9D">
                <w:pPr>
                  <w:pStyle w:val="Proprubrik"/>
                  <w:rPr>
                    <w:szCs w:val="26"/>
                  </w:rPr>
                </w:pPr>
                <w:r>
                  <w:rPr>
                    <w:szCs w:val="26"/>
                  </w:rPr>
                  <w:t>2025/26:39</w:t>
                </w:r>
              </w:p>
            </w:sdtContent>
          </w:sdt>
        </w:tc>
      </w:tr>
    </w:tbl>
    <w:p w14:paraId="26659172" w14:textId="77777777" w:rsidR="009B2079" w:rsidRDefault="009B2079" w:rsidP="00333C9D">
      <w:pPr>
        <w:pStyle w:val="Brdtext"/>
        <w:spacing w:before="60"/>
      </w:pPr>
    </w:p>
    <w:p w14:paraId="21897DC2" w14:textId="77777777" w:rsidR="009B2079" w:rsidRDefault="009B2079" w:rsidP="00333C9D">
      <w:pPr>
        <w:pStyle w:val="Brdtext"/>
      </w:pPr>
      <w:r>
        <w:t>Regeringen överlämnar denna proposition till riksdagen.</w:t>
      </w:r>
    </w:p>
    <w:p w14:paraId="32AA4FEC" w14:textId="77777777" w:rsidR="009B2079" w:rsidRDefault="009B2079" w:rsidP="00333C9D">
      <w:pPr>
        <w:pStyle w:val="Brdtext"/>
      </w:pPr>
    </w:p>
    <w:p w14:paraId="4AC8DF69" w14:textId="3742CE53" w:rsidR="009B2079" w:rsidRDefault="009B2079" w:rsidP="00333C9D">
      <w:pPr>
        <w:pStyle w:val="Brdtext"/>
      </w:pPr>
      <w:r>
        <w:t xml:space="preserve">Stockholm </w:t>
      </w:r>
      <w:sdt>
        <w:sdtPr>
          <w:alias w:val="Datum"/>
          <w:tag w:val="Datum"/>
          <w:id w:val="-1894106154"/>
          <w:date w:fullDate="2025-10-30T00:00:00Z">
            <w:dateFormat w:val="'den' d MMMM yyyy"/>
            <w:lid w:val="sv-SE"/>
            <w:storeMappedDataAs w:val="dateTime"/>
            <w:calendar w:val="gregorian"/>
          </w:date>
        </w:sdtPr>
        <w:sdtEndPr/>
        <w:sdtContent>
          <w:r w:rsidR="00CA3F83">
            <w:t>den 30 oktober 2025</w:t>
          </w:r>
        </w:sdtContent>
      </w:sdt>
    </w:p>
    <w:p w14:paraId="172F8E59" w14:textId="77777777" w:rsidR="009B2079" w:rsidRDefault="009B2079" w:rsidP="00333C9D">
      <w:pPr>
        <w:pStyle w:val="Brdtextmedindrag"/>
      </w:pPr>
    </w:p>
    <w:p w14:paraId="16749F96" w14:textId="5705A297" w:rsidR="009B2079" w:rsidRDefault="00F377E9" w:rsidP="00333C9D">
      <w:pPr>
        <w:pStyle w:val="Propnamnunderskrift1"/>
      </w:pPr>
      <w:r>
        <w:t>Lotta Edholm</w:t>
      </w:r>
    </w:p>
    <w:p w14:paraId="131AFA43" w14:textId="105D44F7" w:rsidR="009B2079" w:rsidRDefault="009B2079" w:rsidP="00333C9D">
      <w:pPr>
        <w:pStyle w:val="Propnamnunderskrift2"/>
        <w:tabs>
          <w:tab w:val="clear" w:pos="2693"/>
          <w:tab w:val="clear" w:pos="7474"/>
          <w:tab w:val="left" w:pos="2126"/>
        </w:tabs>
      </w:pPr>
      <w:r>
        <w:tab/>
      </w:r>
      <w:r w:rsidR="000A3E6B">
        <w:t>Johan Forssell</w:t>
      </w:r>
    </w:p>
    <w:p w14:paraId="0CFF9BBC" w14:textId="6D3E24DA" w:rsidR="009B2079" w:rsidRPr="008624B2" w:rsidRDefault="009B2079" w:rsidP="00BB2C9D">
      <w:pPr>
        <w:pStyle w:val="Propnamnunderskrift2medplatsefter"/>
      </w:pPr>
      <w:r>
        <w:tab/>
      </w:r>
      <w:r w:rsidRPr="008F01E7">
        <w:rPr>
          <w:i w:val="0"/>
          <w:iCs w:val="0"/>
        </w:rPr>
        <w:t>(</w:t>
      </w:r>
      <w:sdt>
        <w:sdtPr>
          <w:rPr>
            <w:i w:val="0"/>
          </w:rPr>
          <w:alias w:val="Departementsnamn"/>
          <w:tag w:val="Departementsnamn"/>
          <w:id w:val="596381816"/>
          <w:lock w:val="contentLocked"/>
          <w:dataBinding w:prefixMappings="xmlns:ns0='http://rkdhs/mallar/lagstiftning/Prop/Prop.xsd'" w:xpath="/ns0:dokumentvärden[1]/ns0:departementsnamn[1]" w:storeItemID="{068625C3-B546-44A5-B525-B7CC092E5AD6}"/>
          <w:text/>
        </w:sdtPr>
        <w:sdtEndPr/>
        <w:sdtContent>
          <w:r w:rsidR="0086757E">
            <w:rPr>
              <w:i w:val="0"/>
            </w:rPr>
            <w:t>Justitiedepartementet</w:t>
          </w:r>
        </w:sdtContent>
      </w:sdt>
      <w:r w:rsidRPr="008F01E7">
        <w:rPr>
          <w:i w:val="0"/>
          <w:iCs w:val="0"/>
        </w:rPr>
        <w:t>)</w:t>
      </w:r>
    </w:p>
    <w:p w14:paraId="45062209" w14:textId="04F7C5EE" w:rsidR="009B2079" w:rsidRDefault="002147DB" w:rsidP="00333C9D">
      <w:pPr>
        <w:pStyle w:val="Proprubrik"/>
        <w:spacing w:before="80" w:after="400"/>
      </w:pPr>
      <w:r>
        <w:t xml:space="preserve">Propositionens </w:t>
      </w:r>
      <w:r w:rsidR="009B2079">
        <w:t>huvudsakliga innehåll</w:t>
      </w:r>
    </w:p>
    <w:p w14:paraId="39CBE32A" w14:textId="77777777" w:rsidR="00DC4200" w:rsidRDefault="007D0B94" w:rsidP="00DC4200">
      <w:pPr>
        <w:pStyle w:val="Brdtext"/>
      </w:pPr>
      <w:r>
        <w:t xml:space="preserve">I propositionen föreslås en </w:t>
      </w:r>
      <w:r w:rsidRPr="007D0B94">
        <w:t>ändring</w:t>
      </w:r>
      <w:r>
        <w:t xml:space="preserve"> i lagen (2003:333) om Lagrådet som innebär att Lagrådet får bestå av högst sex avdelningar i stället för högst fem. Genom ändringen skapas bättre förutsättningar för Lagrådet att genomföra sin granskningsuppgift vid de mycket stora arbetsanhopningar som riskerar att uppstå under första halvåret 2026.</w:t>
      </w:r>
      <w:r w:rsidR="00DC4200">
        <w:t xml:space="preserve"> </w:t>
      </w:r>
    </w:p>
    <w:p w14:paraId="17548997" w14:textId="495468CF" w:rsidR="009B2079" w:rsidRDefault="007D0B94" w:rsidP="00DC4200">
      <w:pPr>
        <w:pStyle w:val="Brdtextmedindrag"/>
      </w:pPr>
      <w:r>
        <w:t xml:space="preserve">Ändringen föreslås träda i kraft den </w:t>
      </w:r>
      <w:r w:rsidR="004E431F">
        <w:t>20 januari</w:t>
      </w:r>
      <w:r>
        <w:t xml:space="preserve"> 2026 och upphöra att gälla vid utgången av juni 2026.</w:t>
      </w:r>
    </w:p>
    <w:p w14:paraId="057A44A8" w14:textId="77777777" w:rsidR="00EB7F9A" w:rsidRDefault="003C45AC">
      <w:pPr>
        <w:pStyle w:val="Innehllsfrteckning"/>
        <w:pageBreakBefore/>
        <w:rPr>
          <w:sz w:val="30"/>
          <w:szCs w:val="30"/>
        </w:rPr>
      </w:pPr>
      <w:r>
        <w:rPr>
          <w:rFonts w:eastAsiaTheme="minorHAnsi"/>
        </w:rPr>
        <w:lastRenderedPageBreak/>
        <w:t>Innehållsförteckning</w:t>
      </w:r>
    </w:p>
    <w:p w14:paraId="053DD613" w14:textId="0CA91553" w:rsidR="00CA3F83" w:rsidRDefault="009B2079">
      <w:pPr>
        <w:pStyle w:val="Innehll1"/>
        <w:rPr>
          <w:rFonts w:asciiTheme="minorHAnsi" w:eastAsiaTheme="minorEastAsia" w:hAnsiTheme="minorHAnsi"/>
          <w:kern w:val="2"/>
          <w:sz w:val="24"/>
          <w:szCs w:val="24"/>
          <w:lang w:eastAsia="sv-SE"/>
          <w14:ligatures w14:val="standardContextual"/>
        </w:rPr>
      </w:pPr>
      <w:r>
        <w:rPr>
          <w:b/>
          <w:sz w:val="25"/>
          <w:szCs w:val="25"/>
        </w:rPr>
        <w:fldChar w:fldCharType="begin"/>
      </w:r>
      <w:r>
        <w:rPr>
          <w:b/>
          <w:sz w:val="25"/>
          <w:szCs w:val="25"/>
        </w:rPr>
        <w:instrText xml:space="preserve"> TOC \h \z \t "</w:instrText>
      </w:r>
      <w:r w:rsidRPr="00613168">
        <w:rPr>
          <w:b/>
          <w:sz w:val="25"/>
          <w:szCs w:val="25"/>
        </w:rPr>
        <w:instrText>Rubrik 1;1; Heading 1;1;Rubrik 2;2; Heading 2;2;Rubrik 3;3; Heading 3;3;Bilaga rubrik;4;Prop. utdrag;5, Rubrik 1,1, Heading 1,1,Rubrik 2,2, Heading 2,2,Rubrik 3,3, Heading 3,3,Bilaga rubrik,4,Prop. utdrag,5</w:instrText>
      </w:r>
      <w:r>
        <w:rPr>
          <w:b/>
          <w:sz w:val="25"/>
          <w:szCs w:val="25"/>
        </w:rPr>
        <w:instrText xml:space="preserve">" </w:instrText>
      </w:r>
      <w:r>
        <w:rPr>
          <w:b/>
          <w:sz w:val="25"/>
          <w:szCs w:val="25"/>
        </w:rPr>
        <w:fldChar w:fldCharType="separate"/>
      </w:r>
      <w:hyperlink w:anchor="_Toc212057745" w:history="1">
        <w:r w:rsidR="00CA3F83" w:rsidRPr="004A5FB5">
          <w:rPr>
            <w:rStyle w:val="Hyperlnk"/>
          </w:rPr>
          <w:t>1</w:t>
        </w:r>
        <w:r w:rsidR="00CA3F83">
          <w:rPr>
            <w:rFonts w:asciiTheme="minorHAnsi" w:eastAsiaTheme="minorEastAsia" w:hAnsiTheme="minorHAnsi"/>
            <w:kern w:val="2"/>
            <w:sz w:val="24"/>
            <w:szCs w:val="24"/>
            <w:lang w:eastAsia="sv-SE"/>
            <w14:ligatures w14:val="standardContextual"/>
          </w:rPr>
          <w:tab/>
        </w:r>
        <w:r w:rsidR="00CA3F83" w:rsidRPr="004A5FB5">
          <w:rPr>
            <w:rStyle w:val="Hyperlnk"/>
          </w:rPr>
          <w:t>Förslag till riksdagsbeslut</w:t>
        </w:r>
        <w:r w:rsidR="00CA3F83">
          <w:rPr>
            <w:webHidden/>
          </w:rPr>
          <w:tab/>
        </w:r>
        <w:r w:rsidR="00CA3F83">
          <w:rPr>
            <w:webHidden/>
          </w:rPr>
          <w:fldChar w:fldCharType="begin"/>
        </w:r>
        <w:r w:rsidR="00CA3F83">
          <w:rPr>
            <w:webHidden/>
          </w:rPr>
          <w:instrText xml:space="preserve"> PAGEREF _Toc212057745 \h </w:instrText>
        </w:r>
        <w:r w:rsidR="00CA3F83">
          <w:rPr>
            <w:webHidden/>
          </w:rPr>
        </w:r>
        <w:r w:rsidR="00CA3F83">
          <w:rPr>
            <w:webHidden/>
          </w:rPr>
          <w:fldChar w:fldCharType="separate"/>
        </w:r>
        <w:r w:rsidR="00CA3F83">
          <w:rPr>
            <w:webHidden/>
          </w:rPr>
          <w:t>3</w:t>
        </w:r>
        <w:r w:rsidR="00CA3F83">
          <w:rPr>
            <w:webHidden/>
          </w:rPr>
          <w:fldChar w:fldCharType="end"/>
        </w:r>
      </w:hyperlink>
    </w:p>
    <w:p w14:paraId="304A4BA7" w14:textId="2BFBD90E" w:rsidR="00CA3F83" w:rsidRDefault="00F16419">
      <w:pPr>
        <w:pStyle w:val="Innehll1"/>
        <w:rPr>
          <w:rFonts w:asciiTheme="minorHAnsi" w:eastAsiaTheme="minorEastAsia" w:hAnsiTheme="minorHAnsi"/>
          <w:kern w:val="2"/>
          <w:sz w:val="24"/>
          <w:szCs w:val="24"/>
          <w:lang w:eastAsia="sv-SE"/>
          <w14:ligatures w14:val="standardContextual"/>
        </w:rPr>
      </w:pPr>
      <w:hyperlink w:anchor="_Toc212057746" w:history="1">
        <w:r w:rsidR="00CA3F83" w:rsidRPr="004A5FB5">
          <w:rPr>
            <w:rStyle w:val="Hyperlnk"/>
          </w:rPr>
          <w:t>2</w:t>
        </w:r>
        <w:r w:rsidR="00CA3F83">
          <w:rPr>
            <w:rFonts w:asciiTheme="minorHAnsi" w:eastAsiaTheme="minorEastAsia" w:hAnsiTheme="minorHAnsi"/>
            <w:kern w:val="2"/>
            <w:sz w:val="24"/>
            <w:szCs w:val="24"/>
            <w:lang w:eastAsia="sv-SE"/>
            <w14:ligatures w14:val="standardContextual"/>
          </w:rPr>
          <w:tab/>
        </w:r>
        <w:r w:rsidR="00CA3F83" w:rsidRPr="004A5FB5">
          <w:rPr>
            <w:rStyle w:val="Hyperlnk"/>
          </w:rPr>
          <w:t>Lagtext</w:t>
        </w:r>
        <w:r w:rsidR="00CA3F83">
          <w:rPr>
            <w:webHidden/>
          </w:rPr>
          <w:tab/>
        </w:r>
        <w:r w:rsidR="00CA3F83">
          <w:rPr>
            <w:webHidden/>
          </w:rPr>
          <w:fldChar w:fldCharType="begin"/>
        </w:r>
        <w:r w:rsidR="00CA3F83">
          <w:rPr>
            <w:webHidden/>
          </w:rPr>
          <w:instrText xml:space="preserve"> PAGEREF _Toc212057746 \h </w:instrText>
        </w:r>
        <w:r w:rsidR="00CA3F83">
          <w:rPr>
            <w:webHidden/>
          </w:rPr>
        </w:r>
        <w:r w:rsidR="00CA3F83">
          <w:rPr>
            <w:webHidden/>
          </w:rPr>
          <w:fldChar w:fldCharType="separate"/>
        </w:r>
        <w:r w:rsidR="00CA3F83">
          <w:rPr>
            <w:webHidden/>
          </w:rPr>
          <w:t>4</w:t>
        </w:r>
        <w:r w:rsidR="00CA3F83">
          <w:rPr>
            <w:webHidden/>
          </w:rPr>
          <w:fldChar w:fldCharType="end"/>
        </w:r>
      </w:hyperlink>
    </w:p>
    <w:p w14:paraId="2D451AB7" w14:textId="4122D9BC" w:rsidR="00CA3F83" w:rsidRDefault="00F16419">
      <w:pPr>
        <w:pStyle w:val="Innehll2"/>
        <w:rPr>
          <w:rFonts w:asciiTheme="minorHAnsi" w:eastAsiaTheme="minorEastAsia" w:hAnsiTheme="minorHAnsi" w:cstheme="minorBidi"/>
          <w:kern w:val="2"/>
          <w:sz w:val="24"/>
          <w:szCs w:val="24"/>
          <w:lang w:eastAsia="sv-SE"/>
          <w14:ligatures w14:val="standardContextual"/>
        </w:rPr>
      </w:pPr>
      <w:hyperlink w:anchor="_Toc212057747" w:history="1">
        <w:r w:rsidR="00CA3F83" w:rsidRPr="004A5FB5">
          <w:rPr>
            <w:rStyle w:val="Hyperlnk"/>
            <w:rFonts w:eastAsiaTheme="majorEastAsia"/>
          </w:rPr>
          <w:t>2.1</w:t>
        </w:r>
        <w:r w:rsidR="00CA3F83">
          <w:rPr>
            <w:rFonts w:asciiTheme="minorHAnsi" w:eastAsiaTheme="minorEastAsia" w:hAnsiTheme="minorHAnsi" w:cstheme="minorBidi"/>
            <w:kern w:val="2"/>
            <w:sz w:val="24"/>
            <w:szCs w:val="24"/>
            <w:lang w:eastAsia="sv-SE"/>
            <w14:ligatures w14:val="standardContextual"/>
          </w:rPr>
          <w:tab/>
        </w:r>
        <w:r w:rsidR="00CA3F83" w:rsidRPr="004A5FB5">
          <w:rPr>
            <w:rStyle w:val="Hyperlnk"/>
            <w:rFonts w:eastAsiaTheme="majorEastAsia"/>
          </w:rPr>
          <w:t>Förslag till lag om ändring i lagen (2003:333) om Lagrådet</w:t>
        </w:r>
        <w:r w:rsidR="00CA3F83">
          <w:rPr>
            <w:webHidden/>
          </w:rPr>
          <w:tab/>
        </w:r>
        <w:r w:rsidR="00CA3F83">
          <w:rPr>
            <w:webHidden/>
          </w:rPr>
          <w:fldChar w:fldCharType="begin"/>
        </w:r>
        <w:r w:rsidR="00CA3F83">
          <w:rPr>
            <w:webHidden/>
          </w:rPr>
          <w:instrText xml:space="preserve"> PAGEREF _Toc212057747 \h </w:instrText>
        </w:r>
        <w:r w:rsidR="00CA3F83">
          <w:rPr>
            <w:webHidden/>
          </w:rPr>
        </w:r>
        <w:r w:rsidR="00CA3F83">
          <w:rPr>
            <w:webHidden/>
          </w:rPr>
          <w:fldChar w:fldCharType="separate"/>
        </w:r>
        <w:r w:rsidR="00CA3F83">
          <w:rPr>
            <w:webHidden/>
          </w:rPr>
          <w:t>4</w:t>
        </w:r>
        <w:r w:rsidR="00CA3F83">
          <w:rPr>
            <w:webHidden/>
          </w:rPr>
          <w:fldChar w:fldCharType="end"/>
        </w:r>
      </w:hyperlink>
    </w:p>
    <w:p w14:paraId="4F1E982D" w14:textId="4ED2E34A" w:rsidR="00CA3F83" w:rsidRDefault="00F16419">
      <w:pPr>
        <w:pStyle w:val="Innehll2"/>
        <w:rPr>
          <w:rFonts w:asciiTheme="minorHAnsi" w:eastAsiaTheme="minorEastAsia" w:hAnsiTheme="minorHAnsi" w:cstheme="minorBidi"/>
          <w:kern w:val="2"/>
          <w:sz w:val="24"/>
          <w:szCs w:val="24"/>
          <w:lang w:eastAsia="sv-SE"/>
          <w14:ligatures w14:val="standardContextual"/>
        </w:rPr>
      </w:pPr>
      <w:hyperlink w:anchor="_Toc212057748" w:history="1">
        <w:r w:rsidR="00CA3F83" w:rsidRPr="004A5FB5">
          <w:rPr>
            <w:rStyle w:val="Hyperlnk"/>
            <w:rFonts w:eastAsiaTheme="majorEastAsia"/>
          </w:rPr>
          <w:t>2.2</w:t>
        </w:r>
        <w:r w:rsidR="00CA3F83">
          <w:rPr>
            <w:rFonts w:asciiTheme="minorHAnsi" w:eastAsiaTheme="minorEastAsia" w:hAnsiTheme="minorHAnsi" w:cstheme="minorBidi"/>
            <w:kern w:val="2"/>
            <w:sz w:val="24"/>
            <w:szCs w:val="24"/>
            <w:lang w:eastAsia="sv-SE"/>
            <w14:ligatures w14:val="standardContextual"/>
          </w:rPr>
          <w:tab/>
        </w:r>
        <w:r w:rsidR="00CA3F83" w:rsidRPr="004A5FB5">
          <w:rPr>
            <w:rStyle w:val="Hyperlnk"/>
            <w:rFonts w:eastAsiaTheme="majorEastAsia"/>
          </w:rPr>
          <w:t>Förslag till lag om ändring i lagen (2003:333) om Lagrådet</w:t>
        </w:r>
        <w:r w:rsidR="00CA3F83">
          <w:rPr>
            <w:webHidden/>
          </w:rPr>
          <w:tab/>
        </w:r>
        <w:r w:rsidR="00CA3F83">
          <w:rPr>
            <w:webHidden/>
          </w:rPr>
          <w:fldChar w:fldCharType="begin"/>
        </w:r>
        <w:r w:rsidR="00CA3F83">
          <w:rPr>
            <w:webHidden/>
          </w:rPr>
          <w:instrText xml:space="preserve"> PAGEREF _Toc212057748 \h </w:instrText>
        </w:r>
        <w:r w:rsidR="00CA3F83">
          <w:rPr>
            <w:webHidden/>
          </w:rPr>
        </w:r>
        <w:r w:rsidR="00CA3F83">
          <w:rPr>
            <w:webHidden/>
          </w:rPr>
          <w:fldChar w:fldCharType="separate"/>
        </w:r>
        <w:r w:rsidR="00CA3F83">
          <w:rPr>
            <w:webHidden/>
          </w:rPr>
          <w:t>5</w:t>
        </w:r>
        <w:r w:rsidR="00CA3F83">
          <w:rPr>
            <w:webHidden/>
          </w:rPr>
          <w:fldChar w:fldCharType="end"/>
        </w:r>
      </w:hyperlink>
    </w:p>
    <w:p w14:paraId="63C0CAF1" w14:textId="696C2136" w:rsidR="00CA3F83" w:rsidRDefault="00F16419">
      <w:pPr>
        <w:pStyle w:val="Innehll1"/>
        <w:rPr>
          <w:rFonts w:asciiTheme="minorHAnsi" w:eastAsiaTheme="minorEastAsia" w:hAnsiTheme="minorHAnsi"/>
          <w:kern w:val="2"/>
          <w:sz w:val="24"/>
          <w:szCs w:val="24"/>
          <w:lang w:eastAsia="sv-SE"/>
          <w14:ligatures w14:val="standardContextual"/>
        </w:rPr>
      </w:pPr>
      <w:hyperlink w:anchor="_Toc212057749" w:history="1">
        <w:r w:rsidR="00CA3F83" w:rsidRPr="004A5FB5">
          <w:rPr>
            <w:rStyle w:val="Hyperlnk"/>
          </w:rPr>
          <w:t>3</w:t>
        </w:r>
        <w:r w:rsidR="00CA3F83">
          <w:rPr>
            <w:rFonts w:asciiTheme="minorHAnsi" w:eastAsiaTheme="minorEastAsia" w:hAnsiTheme="minorHAnsi"/>
            <w:kern w:val="2"/>
            <w:sz w:val="24"/>
            <w:szCs w:val="24"/>
            <w:lang w:eastAsia="sv-SE"/>
            <w14:ligatures w14:val="standardContextual"/>
          </w:rPr>
          <w:tab/>
        </w:r>
        <w:r w:rsidR="00CA3F83" w:rsidRPr="004A5FB5">
          <w:rPr>
            <w:rStyle w:val="Hyperlnk"/>
          </w:rPr>
          <w:t>Ärendet och dess beredning</w:t>
        </w:r>
        <w:r w:rsidR="00CA3F83">
          <w:rPr>
            <w:webHidden/>
          </w:rPr>
          <w:tab/>
        </w:r>
        <w:r w:rsidR="00CA3F83">
          <w:rPr>
            <w:webHidden/>
          </w:rPr>
          <w:fldChar w:fldCharType="begin"/>
        </w:r>
        <w:r w:rsidR="00CA3F83">
          <w:rPr>
            <w:webHidden/>
          </w:rPr>
          <w:instrText xml:space="preserve"> PAGEREF _Toc212057749 \h </w:instrText>
        </w:r>
        <w:r w:rsidR="00CA3F83">
          <w:rPr>
            <w:webHidden/>
          </w:rPr>
        </w:r>
        <w:r w:rsidR="00CA3F83">
          <w:rPr>
            <w:webHidden/>
          </w:rPr>
          <w:fldChar w:fldCharType="separate"/>
        </w:r>
        <w:r w:rsidR="00CA3F83">
          <w:rPr>
            <w:webHidden/>
          </w:rPr>
          <w:t>6</w:t>
        </w:r>
        <w:r w:rsidR="00CA3F83">
          <w:rPr>
            <w:webHidden/>
          </w:rPr>
          <w:fldChar w:fldCharType="end"/>
        </w:r>
      </w:hyperlink>
    </w:p>
    <w:p w14:paraId="76365C29" w14:textId="61BBE205" w:rsidR="00CA3F83" w:rsidRDefault="00F16419">
      <w:pPr>
        <w:pStyle w:val="Innehll1"/>
        <w:rPr>
          <w:rFonts w:asciiTheme="minorHAnsi" w:eastAsiaTheme="minorEastAsia" w:hAnsiTheme="minorHAnsi"/>
          <w:kern w:val="2"/>
          <w:sz w:val="24"/>
          <w:szCs w:val="24"/>
          <w:lang w:eastAsia="sv-SE"/>
          <w14:ligatures w14:val="standardContextual"/>
        </w:rPr>
      </w:pPr>
      <w:hyperlink w:anchor="_Toc212057750" w:history="1">
        <w:r w:rsidR="00CA3F83" w:rsidRPr="004A5FB5">
          <w:rPr>
            <w:rStyle w:val="Hyperlnk"/>
          </w:rPr>
          <w:t>4</w:t>
        </w:r>
        <w:r w:rsidR="00CA3F83">
          <w:rPr>
            <w:rFonts w:asciiTheme="minorHAnsi" w:eastAsiaTheme="minorEastAsia" w:hAnsiTheme="minorHAnsi"/>
            <w:kern w:val="2"/>
            <w:sz w:val="24"/>
            <w:szCs w:val="24"/>
            <w:lang w:eastAsia="sv-SE"/>
            <w14:ligatures w14:val="standardContextual"/>
          </w:rPr>
          <w:tab/>
        </w:r>
        <w:r w:rsidR="00CA3F83" w:rsidRPr="004A5FB5">
          <w:rPr>
            <w:rStyle w:val="Hyperlnk"/>
          </w:rPr>
          <w:t>Lagrådets uppgifter och sammansättning</w:t>
        </w:r>
        <w:r w:rsidR="00CA3F83">
          <w:rPr>
            <w:webHidden/>
          </w:rPr>
          <w:tab/>
        </w:r>
        <w:r w:rsidR="00CA3F83">
          <w:rPr>
            <w:webHidden/>
          </w:rPr>
          <w:fldChar w:fldCharType="begin"/>
        </w:r>
        <w:r w:rsidR="00CA3F83">
          <w:rPr>
            <w:webHidden/>
          </w:rPr>
          <w:instrText xml:space="preserve"> PAGEREF _Toc212057750 \h </w:instrText>
        </w:r>
        <w:r w:rsidR="00CA3F83">
          <w:rPr>
            <w:webHidden/>
          </w:rPr>
        </w:r>
        <w:r w:rsidR="00CA3F83">
          <w:rPr>
            <w:webHidden/>
          </w:rPr>
          <w:fldChar w:fldCharType="separate"/>
        </w:r>
        <w:r w:rsidR="00CA3F83">
          <w:rPr>
            <w:webHidden/>
          </w:rPr>
          <w:t>6</w:t>
        </w:r>
        <w:r w:rsidR="00CA3F83">
          <w:rPr>
            <w:webHidden/>
          </w:rPr>
          <w:fldChar w:fldCharType="end"/>
        </w:r>
      </w:hyperlink>
    </w:p>
    <w:p w14:paraId="1E7A7E38" w14:textId="05738918" w:rsidR="00CA3F83" w:rsidRDefault="00F16419">
      <w:pPr>
        <w:pStyle w:val="Innehll1"/>
        <w:rPr>
          <w:rFonts w:asciiTheme="minorHAnsi" w:eastAsiaTheme="minorEastAsia" w:hAnsiTheme="minorHAnsi"/>
          <w:kern w:val="2"/>
          <w:sz w:val="24"/>
          <w:szCs w:val="24"/>
          <w:lang w:eastAsia="sv-SE"/>
          <w14:ligatures w14:val="standardContextual"/>
        </w:rPr>
      </w:pPr>
      <w:hyperlink w:anchor="_Toc212057751" w:history="1">
        <w:r w:rsidR="00CA3F83" w:rsidRPr="004A5FB5">
          <w:rPr>
            <w:rStyle w:val="Hyperlnk"/>
          </w:rPr>
          <w:t>5</w:t>
        </w:r>
        <w:r w:rsidR="00CA3F83">
          <w:rPr>
            <w:rFonts w:asciiTheme="minorHAnsi" w:eastAsiaTheme="minorEastAsia" w:hAnsiTheme="minorHAnsi"/>
            <w:kern w:val="2"/>
            <w:sz w:val="24"/>
            <w:szCs w:val="24"/>
            <w:lang w:eastAsia="sv-SE"/>
            <w14:ligatures w14:val="standardContextual"/>
          </w:rPr>
          <w:tab/>
        </w:r>
        <w:r w:rsidR="00CA3F83" w:rsidRPr="004A5FB5">
          <w:rPr>
            <w:rStyle w:val="Hyperlnk"/>
          </w:rPr>
          <w:t>Sex avdelningar i Lagrådet</w:t>
        </w:r>
        <w:r w:rsidR="00CA3F83">
          <w:rPr>
            <w:webHidden/>
          </w:rPr>
          <w:tab/>
        </w:r>
        <w:r w:rsidR="00CA3F83">
          <w:rPr>
            <w:webHidden/>
          </w:rPr>
          <w:fldChar w:fldCharType="begin"/>
        </w:r>
        <w:r w:rsidR="00CA3F83">
          <w:rPr>
            <w:webHidden/>
          </w:rPr>
          <w:instrText xml:space="preserve"> PAGEREF _Toc212057751 \h </w:instrText>
        </w:r>
        <w:r w:rsidR="00CA3F83">
          <w:rPr>
            <w:webHidden/>
          </w:rPr>
        </w:r>
        <w:r w:rsidR="00CA3F83">
          <w:rPr>
            <w:webHidden/>
          </w:rPr>
          <w:fldChar w:fldCharType="separate"/>
        </w:r>
        <w:r w:rsidR="00CA3F83">
          <w:rPr>
            <w:webHidden/>
          </w:rPr>
          <w:t>7</w:t>
        </w:r>
        <w:r w:rsidR="00CA3F83">
          <w:rPr>
            <w:webHidden/>
          </w:rPr>
          <w:fldChar w:fldCharType="end"/>
        </w:r>
      </w:hyperlink>
    </w:p>
    <w:p w14:paraId="5C48DE6B" w14:textId="190BCC16" w:rsidR="00CA3F83" w:rsidRDefault="00F16419">
      <w:pPr>
        <w:pStyle w:val="Innehll1"/>
        <w:rPr>
          <w:rFonts w:asciiTheme="minorHAnsi" w:eastAsiaTheme="minorEastAsia" w:hAnsiTheme="minorHAnsi"/>
          <w:kern w:val="2"/>
          <w:sz w:val="24"/>
          <w:szCs w:val="24"/>
          <w:lang w:eastAsia="sv-SE"/>
          <w14:ligatures w14:val="standardContextual"/>
        </w:rPr>
      </w:pPr>
      <w:hyperlink w:anchor="_Toc212057752" w:history="1">
        <w:r w:rsidR="00CA3F83" w:rsidRPr="004A5FB5">
          <w:rPr>
            <w:rStyle w:val="Hyperlnk"/>
          </w:rPr>
          <w:t>6</w:t>
        </w:r>
        <w:r w:rsidR="00CA3F83">
          <w:rPr>
            <w:rFonts w:asciiTheme="minorHAnsi" w:eastAsiaTheme="minorEastAsia" w:hAnsiTheme="minorHAnsi"/>
            <w:kern w:val="2"/>
            <w:sz w:val="24"/>
            <w:szCs w:val="24"/>
            <w:lang w:eastAsia="sv-SE"/>
            <w14:ligatures w14:val="standardContextual"/>
          </w:rPr>
          <w:tab/>
        </w:r>
        <w:r w:rsidR="00CA3F83" w:rsidRPr="004A5FB5">
          <w:rPr>
            <w:rStyle w:val="Hyperlnk"/>
          </w:rPr>
          <w:t>Ikraftträdande- och övergångsbestämmelser</w:t>
        </w:r>
        <w:r w:rsidR="00CA3F83">
          <w:rPr>
            <w:webHidden/>
          </w:rPr>
          <w:tab/>
        </w:r>
        <w:r w:rsidR="00CA3F83">
          <w:rPr>
            <w:webHidden/>
          </w:rPr>
          <w:fldChar w:fldCharType="begin"/>
        </w:r>
        <w:r w:rsidR="00CA3F83">
          <w:rPr>
            <w:webHidden/>
          </w:rPr>
          <w:instrText xml:space="preserve"> PAGEREF _Toc212057752 \h </w:instrText>
        </w:r>
        <w:r w:rsidR="00CA3F83">
          <w:rPr>
            <w:webHidden/>
          </w:rPr>
        </w:r>
        <w:r w:rsidR="00CA3F83">
          <w:rPr>
            <w:webHidden/>
          </w:rPr>
          <w:fldChar w:fldCharType="separate"/>
        </w:r>
        <w:r w:rsidR="00CA3F83">
          <w:rPr>
            <w:webHidden/>
          </w:rPr>
          <w:t>11</w:t>
        </w:r>
        <w:r w:rsidR="00CA3F83">
          <w:rPr>
            <w:webHidden/>
          </w:rPr>
          <w:fldChar w:fldCharType="end"/>
        </w:r>
      </w:hyperlink>
    </w:p>
    <w:p w14:paraId="728991EC" w14:textId="513289D2" w:rsidR="00CA3F83" w:rsidRDefault="00F16419">
      <w:pPr>
        <w:pStyle w:val="Innehll1"/>
        <w:rPr>
          <w:rFonts w:asciiTheme="minorHAnsi" w:eastAsiaTheme="minorEastAsia" w:hAnsiTheme="minorHAnsi"/>
          <w:kern w:val="2"/>
          <w:sz w:val="24"/>
          <w:szCs w:val="24"/>
          <w:lang w:eastAsia="sv-SE"/>
          <w14:ligatures w14:val="standardContextual"/>
        </w:rPr>
      </w:pPr>
      <w:hyperlink w:anchor="_Toc212057753" w:history="1">
        <w:r w:rsidR="00CA3F83" w:rsidRPr="004A5FB5">
          <w:rPr>
            <w:rStyle w:val="Hyperlnk"/>
          </w:rPr>
          <w:t>7</w:t>
        </w:r>
        <w:r w:rsidR="00CA3F83">
          <w:rPr>
            <w:rFonts w:asciiTheme="minorHAnsi" w:eastAsiaTheme="minorEastAsia" w:hAnsiTheme="minorHAnsi"/>
            <w:kern w:val="2"/>
            <w:sz w:val="24"/>
            <w:szCs w:val="24"/>
            <w:lang w:eastAsia="sv-SE"/>
            <w14:ligatures w14:val="standardContextual"/>
          </w:rPr>
          <w:tab/>
        </w:r>
        <w:r w:rsidR="00CA3F83" w:rsidRPr="004A5FB5">
          <w:rPr>
            <w:rStyle w:val="Hyperlnk"/>
          </w:rPr>
          <w:t>Konsekvenser</w:t>
        </w:r>
        <w:r w:rsidR="00CA3F83">
          <w:rPr>
            <w:webHidden/>
          </w:rPr>
          <w:tab/>
        </w:r>
        <w:r w:rsidR="00CA3F83">
          <w:rPr>
            <w:webHidden/>
          </w:rPr>
          <w:fldChar w:fldCharType="begin"/>
        </w:r>
        <w:r w:rsidR="00CA3F83">
          <w:rPr>
            <w:webHidden/>
          </w:rPr>
          <w:instrText xml:space="preserve"> PAGEREF _Toc212057753 \h </w:instrText>
        </w:r>
        <w:r w:rsidR="00CA3F83">
          <w:rPr>
            <w:webHidden/>
          </w:rPr>
        </w:r>
        <w:r w:rsidR="00CA3F83">
          <w:rPr>
            <w:webHidden/>
          </w:rPr>
          <w:fldChar w:fldCharType="separate"/>
        </w:r>
        <w:r w:rsidR="00CA3F83">
          <w:rPr>
            <w:webHidden/>
          </w:rPr>
          <w:t>12</w:t>
        </w:r>
        <w:r w:rsidR="00CA3F83">
          <w:rPr>
            <w:webHidden/>
          </w:rPr>
          <w:fldChar w:fldCharType="end"/>
        </w:r>
      </w:hyperlink>
    </w:p>
    <w:p w14:paraId="22B00FE2" w14:textId="12EC8855" w:rsidR="00CA3F83" w:rsidRDefault="00F16419">
      <w:pPr>
        <w:pStyle w:val="Innehll1"/>
        <w:rPr>
          <w:rFonts w:asciiTheme="minorHAnsi" w:eastAsiaTheme="minorEastAsia" w:hAnsiTheme="minorHAnsi"/>
          <w:kern w:val="2"/>
          <w:sz w:val="24"/>
          <w:szCs w:val="24"/>
          <w:lang w:eastAsia="sv-SE"/>
          <w14:ligatures w14:val="standardContextual"/>
        </w:rPr>
      </w:pPr>
      <w:hyperlink w:anchor="_Toc212057754" w:history="1">
        <w:r w:rsidR="00CA3F83" w:rsidRPr="004A5FB5">
          <w:rPr>
            <w:rStyle w:val="Hyperlnk"/>
          </w:rPr>
          <w:t>8</w:t>
        </w:r>
        <w:r w:rsidR="00CA3F83">
          <w:rPr>
            <w:rFonts w:asciiTheme="minorHAnsi" w:eastAsiaTheme="minorEastAsia" w:hAnsiTheme="minorHAnsi"/>
            <w:kern w:val="2"/>
            <w:sz w:val="24"/>
            <w:szCs w:val="24"/>
            <w:lang w:eastAsia="sv-SE"/>
            <w14:ligatures w14:val="standardContextual"/>
          </w:rPr>
          <w:tab/>
        </w:r>
        <w:r w:rsidR="00CA3F83" w:rsidRPr="004A5FB5">
          <w:rPr>
            <w:rStyle w:val="Hyperlnk"/>
          </w:rPr>
          <w:t>Författningskommentar</w:t>
        </w:r>
        <w:r w:rsidR="00CA3F83">
          <w:rPr>
            <w:webHidden/>
          </w:rPr>
          <w:tab/>
        </w:r>
        <w:r w:rsidR="00CA3F83">
          <w:rPr>
            <w:webHidden/>
          </w:rPr>
          <w:fldChar w:fldCharType="begin"/>
        </w:r>
        <w:r w:rsidR="00CA3F83">
          <w:rPr>
            <w:webHidden/>
          </w:rPr>
          <w:instrText xml:space="preserve"> PAGEREF _Toc212057754 \h </w:instrText>
        </w:r>
        <w:r w:rsidR="00CA3F83">
          <w:rPr>
            <w:webHidden/>
          </w:rPr>
        </w:r>
        <w:r w:rsidR="00CA3F83">
          <w:rPr>
            <w:webHidden/>
          </w:rPr>
          <w:fldChar w:fldCharType="separate"/>
        </w:r>
        <w:r w:rsidR="00CA3F83">
          <w:rPr>
            <w:webHidden/>
          </w:rPr>
          <w:t>12</w:t>
        </w:r>
        <w:r w:rsidR="00CA3F83">
          <w:rPr>
            <w:webHidden/>
          </w:rPr>
          <w:fldChar w:fldCharType="end"/>
        </w:r>
      </w:hyperlink>
    </w:p>
    <w:p w14:paraId="575E2266" w14:textId="6BD19202" w:rsidR="00CA3F83" w:rsidRDefault="00F16419">
      <w:pPr>
        <w:pStyle w:val="Innehll2"/>
        <w:rPr>
          <w:rFonts w:asciiTheme="minorHAnsi" w:eastAsiaTheme="minorEastAsia" w:hAnsiTheme="minorHAnsi" w:cstheme="minorBidi"/>
          <w:kern w:val="2"/>
          <w:sz w:val="24"/>
          <w:szCs w:val="24"/>
          <w:lang w:eastAsia="sv-SE"/>
          <w14:ligatures w14:val="standardContextual"/>
        </w:rPr>
      </w:pPr>
      <w:hyperlink w:anchor="_Toc212057755" w:history="1">
        <w:r w:rsidR="00CA3F83" w:rsidRPr="004A5FB5">
          <w:rPr>
            <w:rStyle w:val="Hyperlnk"/>
            <w:rFonts w:eastAsiaTheme="majorEastAsia"/>
          </w:rPr>
          <w:t>8.1</w:t>
        </w:r>
        <w:r w:rsidR="00CA3F83">
          <w:rPr>
            <w:rFonts w:asciiTheme="minorHAnsi" w:eastAsiaTheme="minorEastAsia" w:hAnsiTheme="minorHAnsi" w:cstheme="minorBidi"/>
            <w:kern w:val="2"/>
            <w:sz w:val="24"/>
            <w:szCs w:val="24"/>
            <w:lang w:eastAsia="sv-SE"/>
            <w14:ligatures w14:val="standardContextual"/>
          </w:rPr>
          <w:tab/>
        </w:r>
        <w:r w:rsidR="00CA3F83" w:rsidRPr="004A5FB5">
          <w:rPr>
            <w:rStyle w:val="Hyperlnk"/>
            <w:rFonts w:eastAsiaTheme="majorEastAsia"/>
          </w:rPr>
          <w:t>Förslaget till lag om ändring i lagen (2003:333) om Lagrådet</w:t>
        </w:r>
        <w:r w:rsidR="00CA3F83">
          <w:rPr>
            <w:webHidden/>
          </w:rPr>
          <w:tab/>
        </w:r>
        <w:r w:rsidR="00CA3F83">
          <w:rPr>
            <w:webHidden/>
          </w:rPr>
          <w:fldChar w:fldCharType="begin"/>
        </w:r>
        <w:r w:rsidR="00CA3F83">
          <w:rPr>
            <w:webHidden/>
          </w:rPr>
          <w:instrText xml:space="preserve"> PAGEREF _Toc212057755 \h </w:instrText>
        </w:r>
        <w:r w:rsidR="00CA3F83">
          <w:rPr>
            <w:webHidden/>
          </w:rPr>
        </w:r>
        <w:r w:rsidR="00CA3F83">
          <w:rPr>
            <w:webHidden/>
          </w:rPr>
          <w:fldChar w:fldCharType="separate"/>
        </w:r>
        <w:r w:rsidR="00CA3F83">
          <w:rPr>
            <w:webHidden/>
          </w:rPr>
          <w:t>12</w:t>
        </w:r>
        <w:r w:rsidR="00CA3F83">
          <w:rPr>
            <w:webHidden/>
          </w:rPr>
          <w:fldChar w:fldCharType="end"/>
        </w:r>
      </w:hyperlink>
    </w:p>
    <w:p w14:paraId="515A7FF7" w14:textId="2FAA3821" w:rsidR="00CA3F83" w:rsidRDefault="00F16419">
      <w:pPr>
        <w:pStyle w:val="Innehll2"/>
        <w:rPr>
          <w:rFonts w:asciiTheme="minorHAnsi" w:eastAsiaTheme="minorEastAsia" w:hAnsiTheme="minorHAnsi" w:cstheme="minorBidi"/>
          <w:kern w:val="2"/>
          <w:sz w:val="24"/>
          <w:szCs w:val="24"/>
          <w:lang w:eastAsia="sv-SE"/>
          <w14:ligatures w14:val="standardContextual"/>
        </w:rPr>
      </w:pPr>
      <w:hyperlink w:anchor="_Toc212057756" w:history="1">
        <w:r w:rsidR="00CA3F83" w:rsidRPr="004A5FB5">
          <w:rPr>
            <w:rStyle w:val="Hyperlnk"/>
            <w:rFonts w:eastAsiaTheme="majorEastAsia"/>
          </w:rPr>
          <w:t>8.2</w:t>
        </w:r>
        <w:r w:rsidR="00CA3F83">
          <w:rPr>
            <w:rFonts w:asciiTheme="minorHAnsi" w:eastAsiaTheme="minorEastAsia" w:hAnsiTheme="minorHAnsi" w:cstheme="minorBidi"/>
            <w:kern w:val="2"/>
            <w:sz w:val="24"/>
            <w:szCs w:val="24"/>
            <w:lang w:eastAsia="sv-SE"/>
            <w14:ligatures w14:val="standardContextual"/>
          </w:rPr>
          <w:tab/>
        </w:r>
        <w:r w:rsidR="00CA3F83" w:rsidRPr="004A5FB5">
          <w:rPr>
            <w:rStyle w:val="Hyperlnk"/>
            <w:rFonts w:eastAsiaTheme="majorEastAsia"/>
          </w:rPr>
          <w:t>Förslaget till lag om ändring i lagen (2003:333) om Lagrådet</w:t>
        </w:r>
        <w:r w:rsidR="00CA3F83">
          <w:rPr>
            <w:webHidden/>
          </w:rPr>
          <w:tab/>
        </w:r>
        <w:r w:rsidR="00CA3F83">
          <w:rPr>
            <w:webHidden/>
          </w:rPr>
          <w:fldChar w:fldCharType="begin"/>
        </w:r>
        <w:r w:rsidR="00CA3F83">
          <w:rPr>
            <w:webHidden/>
          </w:rPr>
          <w:instrText xml:space="preserve"> PAGEREF _Toc212057756 \h </w:instrText>
        </w:r>
        <w:r w:rsidR="00CA3F83">
          <w:rPr>
            <w:webHidden/>
          </w:rPr>
        </w:r>
        <w:r w:rsidR="00CA3F83">
          <w:rPr>
            <w:webHidden/>
          </w:rPr>
          <w:fldChar w:fldCharType="separate"/>
        </w:r>
        <w:r w:rsidR="00CA3F83">
          <w:rPr>
            <w:webHidden/>
          </w:rPr>
          <w:t>12</w:t>
        </w:r>
        <w:r w:rsidR="00CA3F83">
          <w:rPr>
            <w:webHidden/>
          </w:rPr>
          <w:fldChar w:fldCharType="end"/>
        </w:r>
      </w:hyperlink>
    </w:p>
    <w:p w14:paraId="17EC0990" w14:textId="2F13633B" w:rsidR="00CA3F83" w:rsidRDefault="00F16419">
      <w:pPr>
        <w:pStyle w:val="Innehll4"/>
        <w:rPr>
          <w:rFonts w:asciiTheme="minorHAnsi" w:eastAsiaTheme="minorEastAsia" w:hAnsiTheme="minorHAnsi"/>
          <w:noProof/>
          <w:kern w:val="2"/>
          <w:sz w:val="24"/>
          <w:szCs w:val="24"/>
          <w:lang w:eastAsia="sv-SE"/>
          <w14:ligatures w14:val="standardContextual"/>
        </w:rPr>
      </w:pPr>
      <w:hyperlink w:anchor="_Toc212057757" w:history="1">
        <w:r w:rsidR="00CA3F83" w:rsidRPr="004A5FB5">
          <w:rPr>
            <w:rStyle w:val="Hyperlnk"/>
            <w:noProof/>
          </w:rPr>
          <w:t>Sammanfattning av utkastet till proposition Ytterligare en avdelning i Lagrådet</w:t>
        </w:r>
        <w:r w:rsidR="00CA3F83">
          <w:rPr>
            <w:noProof/>
            <w:webHidden/>
          </w:rPr>
          <w:tab/>
        </w:r>
        <w:r w:rsidR="00CA3F83">
          <w:rPr>
            <w:noProof/>
            <w:webHidden/>
          </w:rPr>
          <w:fldChar w:fldCharType="begin"/>
        </w:r>
        <w:r w:rsidR="00CA3F83">
          <w:rPr>
            <w:noProof/>
            <w:webHidden/>
          </w:rPr>
          <w:instrText xml:space="preserve"> PAGEREF _Toc212057757 \h </w:instrText>
        </w:r>
        <w:r w:rsidR="00CA3F83">
          <w:rPr>
            <w:noProof/>
            <w:webHidden/>
          </w:rPr>
        </w:r>
        <w:r w:rsidR="00CA3F83">
          <w:rPr>
            <w:noProof/>
            <w:webHidden/>
          </w:rPr>
          <w:fldChar w:fldCharType="separate"/>
        </w:r>
        <w:r w:rsidR="00CA3F83">
          <w:rPr>
            <w:noProof/>
            <w:webHidden/>
          </w:rPr>
          <w:t>14</w:t>
        </w:r>
        <w:r w:rsidR="00CA3F83">
          <w:rPr>
            <w:noProof/>
            <w:webHidden/>
          </w:rPr>
          <w:fldChar w:fldCharType="end"/>
        </w:r>
      </w:hyperlink>
    </w:p>
    <w:p w14:paraId="5537A331" w14:textId="78E06333" w:rsidR="00CA3F83" w:rsidRDefault="00F16419">
      <w:pPr>
        <w:pStyle w:val="Innehll4"/>
        <w:rPr>
          <w:rFonts w:asciiTheme="minorHAnsi" w:eastAsiaTheme="minorEastAsia" w:hAnsiTheme="minorHAnsi"/>
          <w:noProof/>
          <w:kern w:val="2"/>
          <w:sz w:val="24"/>
          <w:szCs w:val="24"/>
          <w:lang w:eastAsia="sv-SE"/>
          <w14:ligatures w14:val="standardContextual"/>
        </w:rPr>
      </w:pPr>
      <w:hyperlink w:anchor="_Toc212057758" w:history="1">
        <w:r w:rsidR="00CA3F83" w:rsidRPr="004A5FB5">
          <w:rPr>
            <w:rStyle w:val="Hyperlnk"/>
            <w:noProof/>
          </w:rPr>
          <w:t>Lagförslagen i utkastet till proposition Ytterligare en avdelning i Lagrådet</w:t>
        </w:r>
        <w:r w:rsidR="00CA3F83">
          <w:rPr>
            <w:noProof/>
            <w:webHidden/>
          </w:rPr>
          <w:tab/>
        </w:r>
        <w:r w:rsidR="00CA3F83">
          <w:rPr>
            <w:noProof/>
            <w:webHidden/>
          </w:rPr>
          <w:fldChar w:fldCharType="begin"/>
        </w:r>
        <w:r w:rsidR="00CA3F83">
          <w:rPr>
            <w:noProof/>
            <w:webHidden/>
          </w:rPr>
          <w:instrText xml:space="preserve"> PAGEREF _Toc212057758 \h </w:instrText>
        </w:r>
        <w:r w:rsidR="00CA3F83">
          <w:rPr>
            <w:noProof/>
            <w:webHidden/>
          </w:rPr>
        </w:r>
        <w:r w:rsidR="00CA3F83">
          <w:rPr>
            <w:noProof/>
            <w:webHidden/>
          </w:rPr>
          <w:fldChar w:fldCharType="separate"/>
        </w:r>
        <w:r w:rsidR="00CA3F83">
          <w:rPr>
            <w:noProof/>
            <w:webHidden/>
          </w:rPr>
          <w:t>15</w:t>
        </w:r>
        <w:r w:rsidR="00CA3F83">
          <w:rPr>
            <w:noProof/>
            <w:webHidden/>
          </w:rPr>
          <w:fldChar w:fldCharType="end"/>
        </w:r>
      </w:hyperlink>
    </w:p>
    <w:p w14:paraId="527C6C63" w14:textId="4DDC8384" w:rsidR="00CA3F83" w:rsidRDefault="00F16419">
      <w:pPr>
        <w:pStyle w:val="Innehll4"/>
        <w:rPr>
          <w:rFonts w:asciiTheme="minorHAnsi" w:eastAsiaTheme="minorEastAsia" w:hAnsiTheme="minorHAnsi"/>
          <w:noProof/>
          <w:kern w:val="2"/>
          <w:sz w:val="24"/>
          <w:szCs w:val="24"/>
          <w:lang w:eastAsia="sv-SE"/>
          <w14:ligatures w14:val="standardContextual"/>
        </w:rPr>
      </w:pPr>
      <w:hyperlink w:anchor="_Toc212057759" w:history="1">
        <w:r w:rsidR="00CA3F83" w:rsidRPr="004A5FB5">
          <w:rPr>
            <w:rStyle w:val="Hyperlnk"/>
            <w:noProof/>
          </w:rPr>
          <w:t>Förteckning över remissinstanserna beträffande utkastet av proposition Ytterligare en avdelning i Lagrådet</w:t>
        </w:r>
        <w:r w:rsidR="00CA3F83">
          <w:rPr>
            <w:noProof/>
            <w:webHidden/>
          </w:rPr>
          <w:tab/>
        </w:r>
        <w:r w:rsidR="00CA3F83">
          <w:rPr>
            <w:noProof/>
            <w:webHidden/>
          </w:rPr>
          <w:fldChar w:fldCharType="begin"/>
        </w:r>
        <w:r w:rsidR="00CA3F83">
          <w:rPr>
            <w:noProof/>
            <w:webHidden/>
          </w:rPr>
          <w:instrText xml:space="preserve"> PAGEREF _Toc212057759 \h </w:instrText>
        </w:r>
        <w:r w:rsidR="00CA3F83">
          <w:rPr>
            <w:noProof/>
            <w:webHidden/>
          </w:rPr>
        </w:r>
        <w:r w:rsidR="00CA3F83">
          <w:rPr>
            <w:noProof/>
            <w:webHidden/>
          </w:rPr>
          <w:fldChar w:fldCharType="separate"/>
        </w:r>
        <w:r w:rsidR="00CA3F83">
          <w:rPr>
            <w:noProof/>
            <w:webHidden/>
          </w:rPr>
          <w:t>16</w:t>
        </w:r>
        <w:r w:rsidR="00CA3F83">
          <w:rPr>
            <w:noProof/>
            <w:webHidden/>
          </w:rPr>
          <w:fldChar w:fldCharType="end"/>
        </w:r>
      </w:hyperlink>
    </w:p>
    <w:p w14:paraId="0A56E6CA" w14:textId="28343B22" w:rsidR="00CA3F83" w:rsidRDefault="00F16419">
      <w:pPr>
        <w:pStyle w:val="Innehll5"/>
        <w:rPr>
          <w:rFonts w:asciiTheme="minorHAnsi" w:eastAsiaTheme="minorEastAsia" w:hAnsiTheme="minorHAnsi"/>
          <w:noProof/>
          <w:kern w:val="2"/>
          <w:sz w:val="24"/>
          <w:szCs w:val="24"/>
          <w:lang w:eastAsia="sv-SE"/>
          <w14:ligatures w14:val="standardContextual"/>
        </w:rPr>
      </w:pPr>
      <w:hyperlink w:anchor="_Toc212057760" w:history="1">
        <w:r w:rsidR="00CA3F83" w:rsidRPr="004A5FB5">
          <w:rPr>
            <w:rStyle w:val="Hyperlnk"/>
            <w:noProof/>
          </w:rPr>
          <w:t>Utdrag ur protokoll vid regeringssammanträde den 30 oktober 2025</w:t>
        </w:r>
        <w:r w:rsidR="00CA3F83">
          <w:rPr>
            <w:noProof/>
            <w:webHidden/>
          </w:rPr>
          <w:tab/>
        </w:r>
        <w:r w:rsidR="00CA3F83">
          <w:rPr>
            <w:noProof/>
            <w:webHidden/>
          </w:rPr>
          <w:fldChar w:fldCharType="begin"/>
        </w:r>
        <w:r w:rsidR="00CA3F83">
          <w:rPr>
            <w:noProof/>
            <w:webHidden/>
          </w:rPr>
          <w:instrText xml:space="preserve"> PAGEREF _Toc212057760 \h </w:instrText>
        </w:r>
        <w:r w:rsidR="00CA3F83">
          <w:rPr>
            <w:noProof/>
            <w:webHidden/>
          </w:rPr>
        </w:r>
        <w:r w:rsidR="00CA3F83">
          <w:rPr>
            <w:noProof/>
            <w:webHidden/>
          </w:rPr>
          <w:fldChar w:fldCharType="separate"/>
        </w:r>
        <w:r w:rsidR="00CA3F83">
          <w:rPr>
            <w:noProof/>
            <w:webHidden/>
          </w:rPr>
          <w:t>17</w:t>
        </w:r>
        <w:r w:rsidR="00CA3F83">
          <w:rPr>
            <w:noProof/>
            <w:webHidden/>
          </w:rPr>
          <w:fldChar w:fldCharType="end"/>
        </w:r>
      </w:hyperlink>
    </w:p>
    <w:p w14:paraId="5C23239E" w14:textId="42E0782C" w:rsidR="009B2079" w:rsidRDefault="009B2079" w:rsidP="005E3C60">
      <w:pPr>
        <w:pStyle w:val="Brdtext"/>
      </w:pPr>
      <w:r>
        <w:fldChar w:fldCharType="end"/>
      </w:r>
    </w:p>
    <w:p w14:paraId="4B1A3C37" w14:textId="77777777" w:rsidR="009B2079" w:rsidRPr="005A72C8" w:rsidRDefault="009B2079" w:rsidP="00333C9D">
      <w:pPr>
        <w:pStyle w:val="Rubrik1"/>
      </w:pPr>
      <w:r>
        <w:br w:type="page"/>
      </w:r>
      <w:bookmarkStart w:id="0" w:name="_Toc337112318"/>
      <w:bookmarkStart w:id="1" w:name="_Toc4079163"/>
      <w:bookmarkStart w:id="2" w:name="_Toc212057745"/>
      <w:r w:rsidRPr="005A72C8">
        <w:lastRenderedPageBreak/>
        <w:t>Förslag till riksdagsbeslut</w:t>
      </w:r>
      <w:bookmarkEnd w:id="0"/>
      <w:bookmarkEnd w:id="1"/>
      <w:bookmarkEnd w:id="2"/>
    </w:p>
    <w:p w14:paraId="7BCDF299" w14:textId="77777777" w:rsidR="007D0B94" w:rsidRDefault="007D0B94" w:rsidP="007D0B94">
      <w:pPr>
        <w:pStyle w:val="Brdtext"/>
      </w:pPr>
      <w:r>
        <w:t>Regeringens förslag:</w:t>
      </w:r>
    </w:p>
    <w:p w14:paraId="26E0E3DA" w14:textId="77777777" w:rsidR="007D0B94" w:rsidRDefault="007D0B94">
      <w:pPr>
        <w:pStyle w:val="Numreradlista"/>
      </w:pPr>
      <w:r>
        <w:t>Riksdagen antar regeringens förslag till lag om ändring i lagen (2003:333) om Lagrådet.</w:t>
      </w:r>
    </w:p>
    <w:p w14:paraId="1C91D6DF" w14:textId="77777777" w:rsidR="007D0B94" w:rsidRDefault="007D0B94">
      <w:pPr>
        <w:pStyle w:val="Numreradlista"/>
      </w:pPr>
      <w:r>
        <w:t>Riksdagen antar regeringens förslag till lag om ändring i lagen (2003:333) om Lagrådet.</w:t>
      </w:r>
    </w:p>
    <w:p w14:paraId="3EA883A6" w14:textId="77777777" w:rsidR="00EB7F9A" w:rsidRDefault="003C45AC">
      <w:pPr>
        <w:spacing w:line="2" w:lineRule="auto"/>
        <w:rPr>
          <w:rFonts w:ascii="Times New Roman" w:hAnsi="Times New Roman"/>
          <w:sz w:val="20"/>
        </w:rPr>
      </w:pPr>
      <w:r>
        <w:br w:type="page"/>
      </w:r>
    </w:p>
    <w:p w14:paraId="26594809" w14:textId="77777777" w:rsidR="00C5716A" w:rsidRDefault="00C5716A" w:rsidP="002405D8">
      <w:pPr>
        <w:pStyle w:val="Rubrik1"/>
        <w:spacing w:before="0"/>
      </w:pPr>
      <w:bookmarkStart w:id="3" w:name="_Toc212057746"/>
      <w:r>
        <w:lastRenderedPageBreak/>
        <w:t>Lagtext</w:t>
      </w:r>
      <w:bookmarkEnd w:id="3"/>
    </w:p>
    <w:p w14:paraId="4A2D59FC" w14:textId="1D4B9130" w:rsidR="00C5716A" w:rsidRDefault="002147DB" w:rsidP="002405D8">
      <w:pPr>
        <w:pStyle w:val="Brdtext"/>
      </w:pPr>
      <w:r>
        <w:t xml:space="preserve">Regeringen </w:t>
      </w:r>
      <w:r w:rsidR="00C5716A">
        <w:t>har följande förslag till lagtext.</w:t>
      </w:r>
    </w:p>
    <w:p w14:paraId="48E1F4C9" w14:textId="34DBAE71" w:rsidR="00C5716A" w:rsidRPr="00DC06CD" w:rsidRDefault="00C5716A" w:rsidP="00DC06CD">
      <w:pPr>
        <w:pStyle w:val="Rubrik2"/>
      </w:pPr>
      <w:bookmarkStart w:id="4" w:name="_Toc212057747"/>
      <w:r>
        <w:t>Förslag till lag om ändring i lagen (2003:333) om Lagrådet</w:t>
      </w:r>
      <w:bookmarkEnd w:id="4"/>
    </w:p>
    <w:p w14:paraId="1F788D80" w14:textId="75877C4F" w:rsidR="00C5716A" w:rsidRDefault="00C5716A" w:rsidP="002405D8">
      <w:pPr>
        <w:pStyle w:val="Brdtext"/>
      </w:pPr>
      <w:r>
        <w:t>Härigenom föreskrivs att 3 § lagen (2003:333) om Lagrådet ska ha följande lydelse.</w:t>
      </w:r>
    </w:p>
    <w:p w14:paraId="64F7345D" w14:textId="77777777" w:rsidR="00C5716A" w:rsidRDefault="00C5716A" w:rsidP="00C5716A">
      <w:pPr>
        <w:pStyle w:val="Brdtextmedindrag"/>
      </w:pPr>
    </w:p>
    <w:tbl>
      <w:tblPr>
        <w:tblW w:w="5000" w:type="pct"/>
        <w:tblCellMar>
          <w:left w:w="125" w:type="dxa"/>
          <w:right w:w="125" w:type="dxa"/>
        </w:tblCellMar>
        <w:tblLook w:val="0000" w:firstRow="0" w:lastRow="0" w:firstColumn="0" w:lastColumn="0" w:noHBand="0" w:noVBand="0"/>
      </w:tblPr>
      <w:tblGrid>
        <w:gridCol w:w="2948"/>
        <w:gridCol w:w="2949"/>
      </w:tblGrid>
      <w:tr w:rsidR="00EB7F9A" w14:paraId="61CF4DFF" w14:textId="77777777">
        <w:tc>
          <w:tcPr>
            <w:tcW w:w="2500" w:type="pct"/>
            <w:shd w:val="clear" w:color="auto" w:fill="auto"/>
            <w:tcMar>
              <w:left w:w="0" w:type="dxa"/>
            </w:tcMar>
          </w:tcPr>
          <w:p w14:paraId="185491C5" w14:textId="77777777" w:rsidR="00C5716A" w:rsidRPr="005B0E77" w:rsidRDefault="00C5716A" w:rsidP="00D73AAB">
            <w:pPr>
              <w:pStyle w:val="Brdtext"/>
              <w:rPr>
                <w:i/>
              </w:rPr>
            </w:pPr>
            <w:r w:rsidRPr="005B0E77">
              <w:rPr>
                <w:i/>
              </w:rPr>
              <w:t>Nuvarande lydelse</w:t>
            </w:r>
          </w:p>
        </w:tc>
        <w:tc>
          <w:tcPr>
            <w:tcW w:w="2500" w:type="pct"/>
            <w:shd w:val="clear" w:color="auto" w:fill="auto"/>
            <w:tcMar>
              <w:right w:w="0" w:type="dxa"/>
            </w:tcMar>
          </w:tcPr>
          <w:p w14:paraId="7F68E5E4" w14:textId="77777777" w:rsidR="00C5716A" w:rsidRPr="005B0E77" w:rsidRDefault="00C5716A" w:rsidP="00D73AAB">
            <w:pPr>
              <w:pStyle w:val="Brdtext"/>
              <w:rPr>
                <w:i/>
              </w:rPr>
            </w:pPr>
            <w:r w:rsidRPr="005B0E77">
              <w:rPr>
                <w:i/>
              </w:rPr>
              <w:t>Föreslagen lydelse</w:t>
            </w:r>
          </w:p>
        </w:tc>
      </w:tr>
    </w:tbl>
    <w:p w14:paraId="4DAF76BB" w14:textId="1CE42CAD" w:rsidR="00C5716A" w:rsidRDefault="00C5716A" w:rsidP="00C5716A">
      <w:pPr>
        <w:pStyle w:val="Brdtext"/>
        <w:jc w:val="center"/>
      </w:pPr>
      <w:r>
        <w:t>3 §</w:t>
      </w:r>
      <w:r w:rsidR="00B7154D">
        <w:rPr>
          <w:rStyle w:val="Fotnotsreferens"/>
        </w:rPr>
        <w:footnoteReference w:id="2"/>
      </w:r>
    </w:p>
    <w:tbl>
      <w:tblPr>
        <w:tblW w:w="5000" w:type="pct"/>
        <w:tblCellMar>
          <w:left w:w="125" w:type="dxa"/>
          <w:right w:w="125" w:type="dxa"/>
        </w:tblCellMar>
        <w:tblLook w:val="0000" w:firstRow="0" w:lastRow="0" w:firstColumn="0" w:lastColumn="0" w:noHBand="0" w:noVBand="0"/>
      </w:tblPr>
      <w:tblGrid>
        <w:gridCol w:w="2948"/>
        <w:gridCol w:w="2949"/>
      </w:tblGrid>
      <w:tr w:rsidR="00EB7F9A" w14:paraId="499890CE" w14:textId="77777777">
        <w:tc>
          <w:tcPr>
            <w:tcW w:w="2500" w:type="pct"/>
            <w:shd w:val="clear" w:color="auto" w:fill="auto"/>
            <w:tcMar>
              <w:left w:w="0" w:type="dxa"/>
            </w:tcMar>
          </w:tcPr>
          <w:p w14:paraId="5F6AB17C" w14:textId="77777777" w:rsidR="00C5716A" w:rsidRDefault="00C5716A" w:rsidP="00D73AAB">
            <w:pPr>
              <w:pStyle w:val="Brdtextmedindrag"/>
            </w:pPr>
            <w:r>
              <w:t xml:space="preserve">Lagrådet består av minst en och högst </w:t>
            </w:r>
            <w:r w:rsidRPr="00C5716A">
              <w:rPr>
                <w:i/>
                <w:iCs/>
              </w:rPr>
              <w:t>fem</w:t>
            </w:r>
            <w:r>
              <w:t xml:space="preserve"> avdelningar.</w:t>
            </w:r>
          </w:p>
        </w:tc>
        <w:tc>
          <w:tcPr>
            <w:tcW w:w="2500" w:type="pct"/>
            <w:shd w:val="clear" w:color="auto" w:fill="auto"/>
            <w:tcMar>
              <w:right w:w="0" w:type="dxa"/>
            </w:tcMar>
          </w:tcPr>
          <w:p w14:paraId="1B27BBD0" w14:textId="77777777" w:rsidR="00C5716A" w:rsidRDefault="00C5716A" w:rsidP="00D73AAB">
            <w:pPr>
              <w:pStyle w:val="Brdtextmedindrag"/>
            </w:pPr>
            <w:r>
              <w:t xml:space="preserve">Lagrådet består av minst en och högst </w:t>
            </w:r>
            <w:r w:rsidRPr="00C5716A">
              <w:rPr>
                <w:i/>
                <w:iCs/>
              </w:rPr>
              <w:t>sex</w:t>
            </w:r>
            <w:r>
              <w:t xml:space="preserve"> avdelningar.</w:t>
            </w:r>
          </w:p>
        </w:tc>
      </w:tr>
    </w:tbl>
    <w:p w14:paraId="2CD43F37" w14:textId="77777777" w:rsidR="00C5716A" w:rsidRPr="00811E52" w:rsidRDefault="00C5716A" w:rsidP="00C5716A">
      <w:pPr>
        <w:pStyle w:val="Slutstreck"/>
      </w:pPr>
      <w:r w:rsidRPr="00811E52">
        <w:t>                      </w:t>
      </w:r>
    </w:p>
    <w:p w14:paraId="168330D0" w14:textId="50B37B70" w:rsidR="00576C23" w:rsidRDefault="00C5716A" w:rsidP="00EF194A">
      <w:pPr>
        <w:pStyle w:val="Brdtextmedindrag"/>
      </w:pPr>
      <w:r>
        <w:t xml:space="preserve">Denna lag träder i kraft den </w:t>
      </w:r>
      <w:r w:rsidR="004E431F">
        <w:t>20 januari</w:t>
      </w:r>
      <w:r>
        <w:t xml:space="preserve"> 2026.</w:t>
      </w:r>
    </w:p>
    <w:p w14:paraId="487AEEA2" w14:textId="77777777" w:rsidR="00D77097" w:rsidRDefault="00576C23" w:rsidP="00576C23">
      <w:pPr>
        <w:pStyle w:val="Brdtextmedindrag"/>
        <w:sectPr w:rsidR="00D77097" w:rsidSect="00155500">
          <w:headerReference w:type="even" r:id="rId15"/>
          <w:headerReference w:type="default" r:id="rId16"/>
          <w:footerReference w:type="even" r:id="rId17"/>
          <w:footerReference w:type="default" r:id="rId18"/>
          <w:headerReference w:type="first" r:id="rId19"/>
          <w:footerReference w:type="first" r:id="rId20"/>
          <w:footnotePr>
            <w:numRestart w:val="eachSect"/>
          </w:footnotePr>
          <w:type w:val="continuous"/>
          <w:pgSz w:w="9356" w:h="13721" w:code="9"/>
          <w:pgMar w:top="794" w:right="2438" w:bottom="1191" w:left="1021" w:header="0" w:footer="709" w:gutter="0"/>
          <w:cols w:space="708"/>
          <w:titlePg/>
          <w:docGrid w:linePitch="360"/>
        </w:sectPr>
      </w:pPr>
      <w:r>
        <w:br w:type="page"/>
      </w:r>
    </w:p>
    <w:p w14:paraId="3F187D3A" w14:textId="0F666C02" w:rsidR="00C5716A" w:rsidRPr="00DC06CD" w:rsidRDefault="00C5716A" w:rsidP="00C5716A">
      <w:pPr>
        <w:pStyle w:val="Rubrik2"/>
      </w:pPr>
      <w:bookmarkStart w:id="5" w:name="_Toc212057748"/>
      <w:r>
        <w:lastRenderedPageBreak/>
        <w:t>Förslag till lag om ändring i lagen (2003:333) om Lagrådet</w:t>
      </w:r>
      <w:bookmarkEnd w:id="5"/>
    </w:p>
    <w:p w14:paraId="2988E9B9" w14:textId="5E39DF26" w:rsidR="00C5716A" w:rsidRDefault="00C5716A" w:rsidP="00C5716A">
      <w:pPr>
        <w:pStyle w:val="Brdtext"/>
      </w:pPr>
      <w:r>
        <w:t>Härigenom föreskrivs att 3 § lagen (2003:333) om Lagrådet ska ha följande lydelse.</w:t>
      </w:r>
    </w:p>
    <w:p w14:paraId="4CE4CF75" w14:textId="77777777" w:rsidR="00C5716A" w:rsidRDefault="00C5716A" w:rsidP="00C5716A">
      <w:pPr>
        <w:pStyle w:val="Brdtextmedindrag"/>
      </w:pPr>
    </w:p>
    <w:tbl>
      <w:tblPr>
        <w:tblW w:w="5000" w:type="pct"/>
        <w:tblCellMar>
          <w:left w:w="125" w:type="dxa"/>
          <w:right w:w="125" w:type="dxa"/>
        </w:tblCellMar>
        <w:tblLook w:val="0000" w:firstRow="0" w:lastRow="0" w:firstColumn="0" w:lastColumn="0" w:noHBand="0" w:noVBand="0"/>
      </w:tblPr>
      <w:tblGrid>
        <w:gridCol w:w="2948"/>
        <w:gridCol w:w="2949"/>
      </w:tblGrid>
      <w:tr w:rsidR="00EB7F9A" w14:paraId="22F8386D" w14:textId="77777777">
        <w:tc>
          <w:tcPr>
            <w:tcW w:w="2500" w:type="pct"/>
            <w:shd w:val="clear" w:color="auto" w:fill="auto"/>
            <w:tcMar>
              <w:left w:w="0" w:type="dxa"/>
            </w:tcMar>
          </w:tcPr>
          <w:p w14:paraId="00F7907A" w14:textId="4BED55CB" w:rsidR="00C5716A" w:rsidRPr="005B0E77" w:rsidRDefault="00C5716A" w:rsidP="00D73AAB">
            <w:pPr>
              <w:pStyle w:val="Brdtext"/>
              <w:rPr>
                <w:i/>
              </w:rPr>
            </w:pPr>
            <w:r>
              <w:rPr>
                <w:i/>
              </w:rPr>
              <w:t>L</w:t>
            </w:r>
            <w:r w:rsidRPr="005B0E77">
              <w:rPr>
                <w:i/>
              </w:rPr>
              <w:t>ydelse</w:t>
            </w:r>
            <w:r>
              <w:rPr>
                <w:i/>
              </w:rPr>
              <w:t xml:space="preserve"> enligt förslaget i 2.1</w:t>
            </w:r>
          </w:p>
        </w:tc>
        <w:tc>
          <w:tcPr>
            <w:tcW w:w="2500" w:type="pct"/>
            <w:shd w:val="clear" w:color="auto" w:fill="auto"/>
            <w:tcMar>
              <w:right w:w="0" w:type="dxa"/>
            </w:tcMar>
          </w:tcPr>
          <w:p w14:paraId="346E4B0C" w14:textId="77777777" w:rsidR="00C5716A" w:rsidRPr="005B0E77" w:rsidRDefault="00C5716A" w:rsidP="00D73AAB">
            <w:pPr>
              <w:pStyle w:val="Brdtext"/>
              <w:rPr>
                <w:i/>
              </w:rPr>
            </w:pPr>
            <w:r w:rsidRPr="005B0E77">
              <w:rPr>
                <w:i/>
              </w:rPr>
              <w:t>Föreslagen lydelse</w:t>
            </w:r>
          </w:p>
        </w:tc>
      </w:tr>
    </w:tbl>
    <w:p w14:paraId="28D794A4" w14:textId="61E873DD" w:rsidR="00C5716A" w:rsidRDefault="00C5716A" w:rsidP="00C5716A">
      <w:pPr>
        <w:pStyle w:val="Brdtext"/>
        <w:jc w:val="center"/>
      </w:pPr>
      <w:r>
        <w:t>3 §</w:t>
      </w:r>
      <w:r w:rsidR="00D77097">
        <w:rPr>
          <w:rStyle w:val="Fotnotsreferens"/>
        </w:rPr>
        <w:footnoteReference w:id="3"/>
      </w:r>
    </w:p>
    <w:tbl>
      <w:tblPr>
        <w:tblW w:w="5000" w:type="pct"/>
        <w:tblCellMar>
          <w:left w:w="125" w:type="dxa"/>
          <w:right w:w="125" w:type="dxa"/>
        </w:tblCellMar>
        <w:tblLook w:val="0000" w:firstRow="0" w:lastRow="0" w:firstColumn="0" w:lastColumn="0" w:noHBand="0" w:noVBand="0"/>
      </w:tblPr>
      <w:tblGrid>
        <w:gridCol w:w="2948"/>
        <w:gridCol w:w="2949"/>
      </w:tblGrid>
      <w:tr w:rsidR="00EB7F9A" w14:paraId="44197176" w14:textId="77777777">
        <w:tc>
          <w:tcPr>
            <w:tcW w:w="2500" w:type="pct"/>
            <w:shd w:val="clear" w:color="auto" w:fill="auto"/>
            <w:tcMar>
              <w:left w:w="0" w:type="dxa"/>
            </w:tcMar>
          </w:tcPr>
          <w:p w14:paraId="716E30B4" w14:textId="534B81AD" w:rsidR="00C5716A" w:rsidRDefault="00C5716A" w:rsidP="00D73AAB">
            <w:pPr>
              <w:pStyle w:val="Brdtextmedindrag"/>
            </w:pPr>
            <w:r>
              <w:t xml:space="preserve">Lagrådet består av minst en och högst </w:t>
            </w:r>
            <w:r w:rsidR="00B1397E">
              <w:rPr>
                <w:i/>
                <w:iCs/>
              </w:rPr>
              <w:t>sex</w:t>
            </w:r>
            <w:r>
              <w:t xml:space="preserve"> avdelningar.</w:t>
            </w:r>
          </w:p>
        </w:tc>
        <w:tc>
          <w:tcPr>
            <w:tcW w:w="2500" w:type="pct"/>
            <w:shd w:val="clear" w:color="auto" w:fill="auto"/>
            <w:tcMar>
              <w:right w:w="0" w:type="dxa"/>
            </w:tcMar>
          </w:tcPr>
          <w:p w14:paraId="2B4F58C6" w14:textId="004CE749" w:rsidR="00C5716A" w:rsidRDefault="00C5716A" w:rsidP="00D73AAB">
            <w:pPr>
              <w:pStyle w:val="Brdtextmedindrag"/>
            </w:pPr>
            <w:r>
              <w:t xml:space="preserve">Lagrådet består av minst en och högst </w:t>
            </w:r>
            <w:r w:rsidR="00B1397E">
              <w:rPr>
                <w:i/>
                <w:iCs/>
              </w:rPr>
              <w:t>fem</w:t>
            </w:r>
            <w:r>
              <w:t xml:space="preserve"> avdelningar.</w:t>
            </w:r>
          </w:p>
        </w:tc>
      </w:tr>
    </w:tbl>
    <w:p w14:paraId="03D02093" w14:textId="77777777" w:rsidR="00C5716A" w:rsidRPr="00811E52" w:rsidRDefault="00C5716A" w:rsidP="00C5716A">
      <w:pPr>
        <w:pStyle w:val="Slutstreck"/>
      </w:pPr>
      <w:r w:rsidRPr="00811E52">
        <w:t>                      </w:t>
      </w:r>
    </w:p>
    <w:p w14:paraId="216CC82C" w14:textId="08BE41E2" w:rsidR="00C5716A" w:rsidRDefault="00C5716A" w:rsidP="00EF194A">
      <w:pPr>
        <w:pStyle w:val="Brdtextmedindrag"/>
      </w:pPr>
      <w:r>
        <w:t xml:space="preserve">Denna lag träder i kraft den </w:t>
      </w:r>
      <w:r w:rsidR="00201D5B">
        <w:t>1 juli</w:t>
      </w:r>
      <w:r>
        <w:t xml:space="preserve"> 2026.</w:t>
      </w:r>
    </w:p>
    <w:p w14:paraId="1844BA26" w14:textId="77777777" w:rsidR="00C5716A" w:rsidRDefault="00C5716A" w:rsidP="00C5716A">
      <w:pPr>
        <w:pStyle w:val="Brdtextmedindrag"/>
      </w:pPr>
      <w:r>
        <w:br w:type="page"/>
      </w:r>
    </w:p>
    <w:p w14:paraId="509B8202" w14:textId="77777777" w:rsidR="004F3823" w:rsidRDefault="004F3823" w:rsidP="004F3823">
      <w:pPr>
        <w:pStyle w:val="Rubrik1"/>
      </w:pPr>
      <w:bookmarkStart w:id="6" w:name="_Toc212057749"/>
      <w:r>
        <w:lastRenderedPageBreak/>
        <w:t>Ärendet och dess beredning</w:t>
      </w:r>
      <w:bookmarkEnd w:id="6"/>
    </w:p>
    <w:p w14:paraId="434852A4" w14:textId="77777777" w:rsidR="007D0B94" w:rsidRDefault="007D0B94" w:rsidP="00C24976">
      <w:pPr>
        <w:pStyle w:val="Brdtext"/>
      </w:pPr>
      <w:r>
        <w:t xml:space="preserve">Inom Justitiedepartementet upprättades i september 2025 ett utkast till proposition med förslag till ändring i lagen (2003:333) om Lagrådet, förkortad lagrådslagen. Förslagen i utkastet gäller bestämmelsen om antalet avdelningar i Lagrådet. </w:t>
      </w:r>
    </w:p>
    <w:p w14:paraId="48973F49" w14:textId="77777777" w:rsidR="007D0B94" w:rsidRDefault="007D0B94" w:rsidP="007D0B94">
      <w:pPr>
        <w:pStyle w:val="Brdtextmedindrag"/>
      </w:pPr>
      <w:r>
        <w:t xml:space="preserve">En sammanfattning av utkastet finns i </w:t>
      </w:r>
      <w:r w:rsidRPr="007D0B94">
        <w:rPr>
          <w:i/>
          <w:iCs/>
        </w:rPr>
        <w:t>bilaga 1</w:t>
      </w:r>
      <w:r>
        <w:t xml:space="preserve">. Lagförslagen i utkastet finns i </w:t>
      </w:r>
      <w:r w:rsidRPr="007D0B94">
        <w:rPr>
          <w:i/>
          <w:iCs/>
        </w:rPr>
        <w:t>bilaga 2</w:t>
      </w:r>
      <w:r>
        <w:t xml:space="preserve">. Utkastet har remissbehandlats. En förteckning av remissinstanserna finns i </w:t>
      </w:r>
      <w:r w:rsidRPr="007D0B94">
        <w:rPr>
          <w:i/>
          <w:iCs/>
        </w:rPr>
        <w:t>bilaga 3</w:t>
      </w:r>
      <w:r>
        <w:t xml:space="preserve">. Remissyttrandena finns tillgängliga i Justitiedepartementet (Ju2025/01815). </w:t>
      </w:r>
    </w:p>
    <w:p w14:paraId="03F74546" w14:textId="77777777" w:rsidR="00C24976" w:rsidRDefault="007D0B94">
      <w:pPr>
        <w:pStyle w:val="Brdtextmedindrag"/>
      </w:pPr>
      <w:r>
        <w:t xml:space="preserve">Lagrådet har fått tillfälle att yttra sig över utkastet. </w:t>
      </w:r>
    </w:p>
    <w:p w14:paraId="1F228719" w14:textId="77777777" w:rsidR="00EB7F9A" w:rsidRDefault="003C45AC">
      <w:pPr>
        <w:pStyle w:val="Rubrik1"/>
      </w:pPr>
      <w:bookmarkStart w:id="7" w:name="_Toc212057750"/>
      <w:r w:rsidRPr="004F3823">
        <w:t>Lagrådets uppgifter och sammansättning</w:t>
      </w:r>
      <w:bookmarkEnd w:id="7"/>
    </w:p>
    <w:p w14:paraId="7AD5F481" w14:textId="7FF8B24C" w:rsidR="007D0B94" w:rsidRDefault="007D0B94" w:rsidP="007D0B94">
      <w:pPr>
        <w:pStyle w:val="Brdtext"/>
      </w:pPr>
      <w:r>
        <w:t xml:space="preserve">Grundläggande bestämmelser om Lagrådet finns i 8 kap. 20–22 §§ regeringsformen, förkortad RF. Lagrådets uppgift är att granska och yttra sig över lagförslag inom vissa lagområden som närmare anges i </w:t>
      </w:r>
      <w:r w:rsidRPr="007D0B94">
        <w:t>regeringsformen</w:t>
      </w:r>
      <w:r>
        <w:t>. Sådana yttranden avges på begäran av regeringen, ett riksdagsutskott eller ett annat riksdagsorgan (8 kap. 21 § första stycket RF). Lagrådets granskning ska avse hur förslaget förhåller sig till grund</w:t>
      </w:r>
      <w:r w:rsidR="0086757E">
        <w:softHyphen/>
      </w:r>
      <w:r>
        <w:t xml:space="preserve">lagarna och rättsordningen i övrigt, hur förslagets föreskrifter förhåller sig till varandra, hur förslaget förhåller sig till rättssäkerhetens krav, om förslaget är utformat så att lagen kan antas tillgodose de syften som har angetts och vilka problem som kan uppstå vid tillämpningen (8 kap. 22 § RF). </w:t>
      </w:r>
    </w:p>
    <w:p w14:paraId="7D11F3D1" w14:textId="77777777" w:rsidR="007D0B94" w:rsidRDefault="007D0B94">
      <w:pPr>
        <w:pStyle w:val="Brdtextmedindrag"/>
      </w:pPr>
      <w:r>
        <w:t>I Lagrådet ska domare eller, vid behov, tidigare domare i de båda högsta domstolarna ingå (8 kap. 20 § RF). Av förarbetena framgår att detta får anses innebära att Lagrådet i första hand ska bestå av aktiva ledamöter och att det på varje avdelning helst bör tjänstgöra åtminstone en aktiv ledamot från var och en av domstolarna (prop. 2001/02:72 s. 44 och 2002/03:45 s. 13). Undantag från denna huvudregel får bara göras om det finns behov av det (prop. 2013/14:13 s. 5).</w:t>
      </w:r>
    </w:p>
    <w:p w14:paraId="34C39BFA" w14:textId="75B5A77D" w:rsidR="007D0B94" w:rsidRDefault="007D0B94">
      <w:pPr>
        <w:pStyle w:val="Brdtextmedindrag"/>
      </w:pPr>
      <w:r>
        <w:t xml:space="preserve">Ett yttrande från Lagrådet ska inhämtas innan riksdagen beslutar om </w:t>
      </w:r>
      <w:proofErr w:type="gramStart"/>
      <w:r>
        <w:t>t.ex.</w:t>
      </w:r>
      <w:proofErr w:type="gramEnd"/>
      <w:r>
        <w:t xml:space="preserve"> ändringar i tryckfrihetsförordningen och yttrandefrihetsgrundlagen, beslutar lagar som rör enskildas personliga ställning, beslutar lagar som rör förhållandet mellan enskilda och det allmänna och innebär skyldigheter för enskilda och beslutar lagar som innebär åligganden för kommunerna (8 kap. 21 § andra stycket RF). Efter de ändringar i regeringsformen som trädde i kraft den 1 januari 2011 är lagrådsgranskning, inom Lagrådets granskningsområde, i princip obligatorisk (prop. 2009/10:80, bet. 2009/10:KU19 och bet. 2010/11:KU4). Ett yttrande på det området behöver dock inte inhämtas om granskningen skulle sakna betydelse på grund av frågans beskaffenhet eller skulle fördröja lagstiftningsfrågans behandling så att avsevärt men uppkommer (8 kap. 21 § tredje stycket RF). De bestämmelser som närmare reglerar Lagrådets sammansättning och tjänstgöring finns i lagrådslagen.</w:t>
      </w:r>
    </w:p>
    <w:p w14:paraId="0AA58BA6" w14:textId="43CDABBC" w:rsidR="00EB7F9A" w:rsidRDefault="003C45AC" w:rsidP="0086757E">
      <w:pPr>
        <w:pStyle w:val="Brdtextmedindrag"/>
      </w:pPr>
      <w:r>
        <w:lastRenderedPageBreak/>
        <w:t>I lagrådslagen anges</w:t>
      </w:r>
      <w:r w:rsidR="007C210B">
        <w:t>,</w:t>
      </w:r>
      <w:r>
        <w:t xml:space="preserve"> sedan en ändring som trädde i kraft den 1 januari 2014</w:t>
      </w:r>
      <w:r w:rsidR="007C210B">
        <w:t>,</w:t>
      </w:r>
      <w:r>
        <w:t xml:space="preserve"> att Lagrådet ska bestå av minst en och högst fem avdelningar (3 §). Regeringen beslutar med hänsyn till arbetsbördan hur många avdelningar Lagrådet ska bestå av och under vilka tidsperioder avdelningarna ska tjänstgöra (7 § första stycket). Efter samråd med de högsta domstolarna beslutar regeringen hur många ledamöter som var och en av domstolarna ska utse i Lagrådet (8 § första stycket). Efter regeringens bemyndigande får beslut i dessa frågor fattas av chefen för Justitiedepartementet (7 § andra stycket och 8 § andra stycket). I Lagrådet kan det tjänstgöra justitieråd, justitieråd som har avgått med ålderspension samt andra lagfarna personer (2 §). Med ”andra lagfarna personer” avses till exempel domare i andra domstolar än de högsta domstolarna och tidigare justitieombudsmän (prop. 2002/03:45 s. 13). Fler än sammanlagt sex justitieråd får inte samtidigt tas i anspråk för tjänstgöring i Lagrådet (2 §). Högsta domstolen och Högsta förvaltningsdomstolen utser justitieråd från respektive domstol att vara ledamöter i Lagrådet samt utser – vid behov – pensionerade justitieråd att vara ledamöter i Lagrådet (8 §). Regeringen utser, efter samråd med nämnda domstolar, andra ledamöter som ska tjänstgöra i Lagrådet (9 §).</w:t>
      </w:r>
    </w:p>
    <w:p w14:paraId="390194D4" w14:textId="5DE3B1A7" w:rsidR="004F3823" w:rsidRDefault="004F3823" w:rsidP="004F3823">
      <w:pPr>
        <w:pStyle w:val="Rubrik1"/>
      </w:pPr>
      <w:bookmarkStart w:id="8" w:name="_Toc212057751"/>
      <w:r w:rsidRPr="004F3823">
        <w:t>Sex avdelningar i Lagrådet</w:t>
      </w:r>
      <w:bookmarkEnd w:id="8"/>
    </w:p>
    <w:p w14:paraId="65B81657" w14:textId="068A09F2" w:rsidR="004F3823" w:rsidRDefault="004C04AE" w:rsidP="004B45DA">
      <w:pPr>
        <w:pStyle w:val="Rubrik4ram"/>
      </w:pPr>
      <w:r>
        <w:t xml:space="preserve">Regeringens </w:t>
      </w:r>
      <w:r w:rsidR="004F3823">
        <w:t>förslag</w:t>
      </w:r>
    </w:p>
    <w:p w14:paraId="317014A1" w14:textId="77777777" w:rsidR="00C24976" w:rsidRDefault="007D0B94" w:rsidP="007D0B94">
      <w:pPr>
        <w:pStyle w:val="Brdtextram"/>
      </w:pPr>
      <w:r w:rsidRPr="007D0B94">
        <w:t>Det högsta antalet avdelningar i Lagrådet ändras från fem till sex. Ändringen ska gälla under första halvåret 2026. Därefter ska Lagrådet på nytt högst bestå av fem avdelningar.</w:t>
      </w:r>
      <w:r>
        <w:t xml:space="preserve"> </w:t>
      </w:r>
    </w:p>
    <w:p w14:paraId="0BEB1050" w14:textId="77777777" w:rsidR="00EB7F9A" w:rsidRDefault="004C04AE">
      <w:pPr>
        <w:pStyle w:val="Rubrik4ram"/>
      </w:pPr>
      <w:r>
        <w:t xml:space="preserve">Regeringens </w:t>
      </w:r>
      <w:r w:rsidR="003C45AC">
        <w:t>bedömning</w:t>
      </w:r>
    </w:p>
    <w:p w14:paraId="45E6B88D" w14:textId="77777777" w:rsidR="00C24976" w:rsidRDefault="007D0B94" w:rsidP="007D0B94">
      <w:pPr>
        <w:pStyle w:val="Brdtextram"/>
      </w:pPr>
      <w:r w:rsidRPr="007D0B94">
        <w:t>Antalet justitieråd som samtidigt får tas i anspråk för tjänstgöring i Lagrådet bör inte ändras.</w:t>
      </w:r>
      <w:r>
        <w:t xml:space="preserve"> </w:t>
      </w:r>
    </w:p>
    <w:p w14:paraId="53DD7898" w14:textId="77777777" w:rsidR="00EB7F9A" w:rsidRDefault="003C45AC">
      <w:pPr>
        <w:pStyle w:val="Rubrik4efterram"/>
      </w:pPr>
      <w:r>
        <w:t>F</w:t>
      </w:r>
      <w:r w:rsidR="004C04AE">
        <w:t>örslag</w:t>
      </w:r>
      <w:r>
        <w:t>et</w:t>
      </w:r>
      <w:r w:rsidR="00884460">
        <w:t xml:space="preserve"> och bedömning</w:t>
      </w:r>
      <w:r>
        <w:t>en i utkastet</w:t>
      </w:r>
    </w:p>
    <w:p w14:paraId="11F4040C" w14:textId="28CD1624" w:rsidR="004C04AE" w:rsidRDefault="007D0B94" w:rsidP="004C04AE">
      <w:pPr>
        <w:pStyle w:val="Brdtext"/>
      </w:pPr>
      <w:r w:rsidRPr="007D0B94">
        <w:t>Förslaget och bedömningen i utkastet överensstämmer med regeringens förslag och bedömning.</w:t>
      </w:r>
    </w:p>
    <w:p w14:paraId="114AD78E" w14:textId="62CC1657" w:rsidR="004C04AE" w:rsidRDefault="004C04AE" w:rsidP="004C04AE">
      <w:pPr>
        <w:pStyle w:val="Rubrik4efterram"/>
      </w:pPr>
      <w:r>
        <w:t>Remissinstanserna</w:t>
      </w:r>
    </w:p>
    <w:p w14:paraId="2A0EF479" w14:textId="77777777" w:rsidR="007D0B94" w:rsidRPr="007D0B94" w:rsidRDefault="007D0B94">
      <w:pPr>
        <w:pStyle w:val="Brdtext"/>
      </w:pPr>
      <w:r w:rsidRPr="007D0B94">
        <w:rPr>
          <w:i/>
          <w:iCs/>
        </w:rPr>
        <w:t>Högsta domstolen</w:t>
      </w:r>
      <w:r w:rsidRPr="007D0B94">
        <w:t xml:space="preserve"> för fram att inrättandet av totalt sex avdelningar i Lagrådet riskerar att medföra negativa konsekvenser för domstolen, och att det därför är mycket viktigt att Regeringskansliets planering sker på ett sådant sätt att det bara undantagsvis behövs en sjätte avdelning. </w:t>
      </w:r>
      <w:r w:rsidRPr="007D0B94">
        <w:rPr>
          <w:i/>
          <w:iCs/>
        </w:rPr>
        <w:t>Högsta förvaltningsdomstolen</w:t>
      </w:r>
      <w:r w:rsidRPr="007D0B94">
        <w:t xml:space="preserve"> för fram liknande synpunkter. Båda domstolarna lyfter vidare fram att de tidigare har haft svårigheter att bemanna extraavdelningarna i Lagrådet med pensionerade justitieråd, och att det kan förutsättas att regeringen, om den inrättar sex avdelningar i Lagrådet enligt förslaget, också utnyttjar möjligheten att, efter samråd med de </w:t>
      </w:r>
      <w:r w:rsidRPr="007D0B94">
        <w:lastRenderedPageBreak/>
        <w:t xml:space="preserve">högsta domstolarna, utse andra lagfarna personer att tjänstgöra i Lagrådet. Ingen av de högsta domstolarna motsätter sig förslaget. </w:t>
      </w:r>
    </w:p>
    <w:p w14:paraId="1AC57D55" w14:textId="09B084E7" w:rsidR="007D0B94" w:rsidRPr="007D0B94" w:rsidRDefault="007D0B94" w:rsidP="005F5051">
      <w:pPr>
        <w:pStyle w:val="Brdtextmedindrag"/>
      </w:pPr>
      <w:r w:rsidRPr="007D0B94">
        <w:t xml:space="preserve">Högsta domstolen för vidare fram att det för att Lagrådets granskning ska ha legitimitet är viktigt att rådets organisation och arbetsförutsättningar återspeglar den självständighet i förhållande till framför allt regeringen som måste föreligga. Domstolen anser att denna principiella frågeställning är av sådan vikt att den i lämpligt sammanhang bör bli föremål för samlade överväganden. </w:t>
      </w:r>
      <w:r w:rsidRPr="005F5051">
        <w:rPr>
          <w:i/>
          <w:iCs/>
        </w:rPr>
        <w:t>Juridiska fakultetsnämnden vid Uppsala universitet</w:t>
      </w:r>
      <w:r w:rsidRPr="007D0B94">
        <w:t xml:space="preserve"> tillstyrker förslaget att det bör finnas en möjlighet för regeringen att besluta att antalet avdelningar i Lagrådet ska vara sex, och instämmer i bedömningen i utkastet att det är angeläget att den möjligheten inte utnyttjas under längre tid än vad som är absolut nödvändigt. Fakultetsnämnden avstyrker samtidigt förslaget om att låta regleringen gälla under en begränsad tid eftersom nämnden anser att det framstår som en onödig omgång att regeringen ska behöva vända sig till riksdagen om behovet av sex avdelningar uppstår även efter utgången av juni 2026. </w:t>
      </w:r>
    </w:p>
    <w:p w14:paraId="665B0248" w14:textId="2565E246" w:rsidR="00082DE8" w:rsidRPr="004C04AE" w:rsidRDefault="007D0B94">
      <w:pPr>
        <w:pStyle w:val="Brdtextmedindrag"/>
      </w:pPr>
      <w:r w:rsidRPr="007D0B94">
        <w:t xml:space="preserve">Övriga remissinstanser har inga invändningar mot </w:t>
      </w:r>
      <w:r w:rsidRPr="005F5051">
        <w:t>förslaget</w:t>
      </w:r>
      <w:r w:rsidRPr="007D0B94">
        <w:t xml:space="preserve"> eller bedömningen.</w:t>
      </w:r>
    </w:p>
    <w:p w14:paraId="3CF649A6" w14:textId="6FB38DE4" w:rsidR="004F3823" w:rsidRDefault="004F3823" w:rsidP="009A4C6F">
      <w:pPr>
        <w:pStyle w:val="Rubrik4efterram"/>
      </w:pPr>
      <w:r>
        <w:t xml:space="preserve">Skälen för </w:t>
      </w:r>
      <w:r w:rsidR="004C04AE">
        <w:t xml:space="preserve">regeringens </w:t>
      </w:r>
      <w:r>
        <w:t>förslag</w:t>
      </w:r>
      <w:r w:rsidR="004C04AE">
        <w:t xml:space="preserve"> och bedömning</w:t>
      </w:r>
    </w:p>
    <w:p w14:paraId="4F313667" w14:textId="44FADD79" w:rsidR="004F3823" w:rsidRDefault="004F3823" w:rsidP="004F3823">
      <w:pPr>
        <w:pStyle w:val="Rubrik5efterram"/>
      </w:pPr>
      <w:r>
        <w:t>Lagrådets arbetsbörda</w:t>
      </w:r>
    </w:p>
    <w:p w14:paraId="56E85C4E" w14:textId="77777777" w:rsidR="005F5051" w:rsidRDefault="005F5051" w:rsidP="005F5051">
      <w:pPr>
        <w:pStyle w:val="Brdtext"/>
      </w:pPr>
      <w:r>
        <w:t>Lagrådet inrättades 1909 och bestod då av en avdelning. När arbetsbördan ökade beslutade riksdagen 1965 att Lagrådet skulle kunna bedriva arbete på två avdelningar, en ordinarie och en extra. Den ökande arbetsbördan var också skälet till att det högsta antalet avdelningar därefter ändrades till tre 1968 och till fyra 1979. Liknande skäl framfördes också när det högsta antalet avdelningar ändrades till fem 2014 (prop. 2013/14:13 s. 6–8). Efter 2014 har det inte gjorts några förändringar när det gäller antalet avdelningar i Lagrådet.</w:t>
      </w:r>
    </w:p>
    <w:p w14:paraId="2B29F2A8" w14:textId="303B9529" w:rsidR="005F5051" w:rsidRDefault="005F5051">
      <w:pPr>
        <w:pStyle w:val="Brdtextmedindrag"/>
      </w:pPr>
      <w:r>
        <w:t>I lagrådslagens förarbeten konstaterades att den ojämförligt viktigaste orsaken till att det behövs ytterligare avdelningar tycks vara att remisserna anhopas vid vissa perioder under året (prop. 2002/03:45 s. 15). I för</w:t>
      </w:r>
      <w:r w:rsidR="00801450">
        <w:softHyphen/>
      </w:r>
      <w:r>
        <w:t xml:space="preserve">arbetena till de ändringar i lagrådslagen som beslutades 2011 framhölls att det höga tempot i lagstiftningsarbetet vid flera tillfällen under det senaste decenniet lett till stora påfrestningar för Lagrådet (prop. 2010/11:98 s. 12 och 13). I förarbetena till ändringarna som trädde i kraft 2014 framhölls att den utveckling som hade skett när det gäller behovet av omfattande lagrådsgranskning under vissa kortare perioder av året, i synnerhet under riksmötet före ett riksdagsval, motiverade att det infördes en möjlighet för Lagrådet att arbeta på ytterligare en avdelning (prop. 2013/14:13 s. 8). Dessa faktorer är lika relevanta för Lagrådets arbete i dag som i samband med tidigare lagstiftningsärenden. </w:t>
      </w:r>
    </w:p>
    <w:p w14:paraId="72684D83" w14:textId="63101777" w:rsidR="00EB7F9A" w:rsidRDefault="003C45AC">
      <w:pPr>
        <w:pStyle w:val="Brdtextmedindrag"/>
      </w:pPr>
      <w:r>
        <w:t xml:space="preserve">Av 7 § lagrådslagen följer att det är regeringen som bestämmer hur många avdelningar Lagrådet ska bestå av och under vilka tidsperioder avdelningarna ska tjänstgöra. Det avgörs med utgångspunkt </w:t>
      </w:r>
      <w:r w:rsidR="00C36CCB">
        <w:t>i</w:t>
      </w:r>
      <w:r>
        <w:t xml:space="preserve"> den förväntade arbetsbördan. Statsrådsberedningen i Regeringskansliet samlar för detta ändamål löpande in uppgifter om pågående och planerat arbete med lagrådsremisser inom Regeringskansliet. Lagrådet arbetar normalt under året på två avdelningar. Vid arbetsanhopningar brukar Lagrådet </w:t>
      </w:r>
      <w:r>
        <w:lastRenderedPageBreak/>
        <w:t xml:space="preserve">dock ofta arbeta på tre avdelningar. Under vissa perioder har arbetet också varit fördelat på fyra respektive fem avdelningar. </w:t>
      </w:r>
      <w:r w:rsidR="002D48D9">
        <w:t xml:space="preserve"> </w:t>
      </w:r>
    </w:p>
    <w:p w14:paraId="18F27264" w14:textId="54CB2FCC" w:rsidR="004F3823" w:rsidRPr="004F3823" w:rsidRDefault="009F5134" w:rsidP="004F3823">
      <w:pPr>
        <w:pStyle w:val="Rubrik5efterram"/>
      </w:pPr>
      <w:r>
        <w:t>Särskilt om a</w:t>
      </w:r>
      <w:r w:rsidR="004F3823" w:rsidRPr="004F3823">
        <w:t xml:space="preserve">rbetsanhopningar i samband med </w:t>
      </w:r>
      <w:r w:rsidR="00162FBC">
        <w:t>stoppdagar</w:t>
      </w:r>
      <w:r w:rsidR="008F550A">
        <w:t>na</w:t>
      </w:r>
    </w:p>
    <w:p w14:paraId="09378D04" w14:textId="77777777" w:rsidR="005F5051" w:rsidRDefault="005F5051" w:rsidP="005F5051">
      <w:pPr>
        <w:pStyle w:val="Brdtext"/>
      </w:pPr>
      <w:r>
        <w:t xml:space="preserve">Bestämmelser om när propositioner ska lämnas till riksdagen finns i 9 kap. riksdagsordningen, förkortad RO. Av 9 kap. 3 § första stycket RO följer att riksdagen beslutar när propositioner som enligt regeringen bör behandlas </w:t>
      </w:r>
      <w:r w:rsidRPr="005F5051">
        <w:t>under</w:t>
      </w:r>
      <w:r>
        <w:t xml:space="preserve"> det pågående riksmötet senast ska lämnas till riksdagen. Denna dag brukar normalt infalla omkring den 25 mars. Regeringen kan normalt inte räkna med att en proposition tas upp till behandling under det pågående riksmötet om den lämnas vid en senare tidpunkt. Det krävs i princip att det finns synnerliga skäl för att den ovan nämnda dagen inte ska gälla som sista dag för att lämna en proposition och få den behandlad före sommaruppehållet (9 kap. 3 § andra stycket RO).</w:t>
      </w:r>
    </w:p>
    <w:p w14:paraId="267282D1" w14:textId="77777777" w:rsidR="00EB7F9A" w:rsidRDefault="003C45AC" w:rsidP="0086757E">
      <w:pPr>
        <w:pStyle w:val="Brdtextmedindrag"/>
      </w:pPr>
      <w:r>
        <w:t xml:space="preserve">I anslutning till </w:t>
      </w:r>
      <w:r w:rsidRPr="0086757E">
        <w:t>stoppdagarna</w:t>
      </w:r>
      <w:r>
        <w:t xml:space="preserve"> brukar chefen för Justitiedepartementet, efter bemyndigande, regelmässigt besluta att Lagrådet ska arbeta på fler avdelningar än två. Det görs för att Lagrådet ska hinna granska de planerade lagrådsremisserna i sådan tid att det ska vara möjligt för regeringen att lämna propositioner till riksdagen för en behandling under det pågående riksmötet. Särskilt under valår kan arbetsanhopningen i Lagrådet bli extra betydande. De senaste tre valåren har Lagrådet under en eller flera perioder kring stoppdagen bestått av det maximala antalet avdelningar. Det har förekommit att Lagrådets arbetsanhopning inför stoppdagen ett valår har varit så omfattande att det fanns en risk för att Lagrådet inte skulle kunna granska alla remisser i sådan tid att regeringen skulle hinna lämna proposition till riksdagen senast på stoppdagen, och detta trots att Lagrådet under den perioden bestod av det då maximala antalet avdelningar. Bakgrunden till situationen var att antalet remisser var ovanligt stort och att några av dessa också var mycket omfattande. Denna erfarenhet var ett av skälen till att antalet avdelningar i Lagrådet, genom ändringarna som trädde i kraft 2014, utökades till fem.</w:t>
      </w:r>
    </w:p>
    <w:p w14:paraId="21131D62" w14:textId="760B8550" w:rsidR="004F3823" w:rsidRPr="004F3823" w:rsidRDefault="004F3823" w:rsidP="004F3823">
      <w:pPr>
        <w:pStyle w:val="Rubrik5efterram"/>
      </w:pPr>
      <w:r w:rsidRPr="004F3823">
        <w:t>En sjätte avdelning i Lagrådet</w:t>
      </w:r>
      <w:r w:rsidR="00014945">
        <w:t xml:space="preserve"> </w:t>
      </w:r>
      <w:r w:rsidR="00F71EC2">
        <w:t>under första halvåret 2026</w:t>
      </w:r>
    </w:p>
    <w:p w14:paraId="08D4D00E" w14:textId="47FD43EA" w:rsidR="005F5051" w:rsidRDefault="005F5051" w:rsidP="005F5051">
      <w:pPr>
        <w:pStyle w:val="Brdtext"/>
      </w:pPr>
      <w:r>
        <w:t>Lagrådets granskning är ett viktigt inslag i lagstiftningsarbetet för att säkerställa grundläggande krav på rättssäkerhet, enhetlighet, konsekvens och klarhet i rättssystemet. Det är av stor vikt att Lagrådet ges goda förut</w:t>
      </w:r>
      <w:r w:rsidR="00801450">
        <w:softHyphen/>
      </w:r>
      <w:r>
        <w:t xml:space="preserve">sättningar att genomföra denna granskning. </w:t>
      </w:r>
    </w:p>
    <w:p w14:paraId="673E5165" w14:textId="33DAFD34" w:rsidR="005F5051" w:rsidRDefault="005F5051">
      <w:pPr>
        <w:pStyle w:val="Brdtextmedindrag"/>
      </w:pPr>
      <w:r>
        <w:t>Det kan också konstateras att regeringen har en hög reformtakt, vilket bland annat är en följd av den allvarliga samhällsutvecklingen med grov och organiserad brottslighet. Detta leder till att regeringen under första halvåret 2026 avser att fatta beslut om ett mycket stort antal lagråds</w:t>
      </w:r>
      <w:r w:rsidR="00743695">
        <w:softHyphen/>
      </w:r>
      <w:r>
        <w:t>remisser, varav flera är mycket omfattande. Mot denna bakgrund bedöms det finnas en risk att Lagrådet inte har förutsättningar att fullgöra sin granskning av samtliga remisser. Denna risk bedöms finnas även om det beslutas att Lagrådet ska bestå av det maximala antalet fem avdelningar under längre tidsperioder under första halvåret 2026, jämfört med tidigare vårar.</w:t>
      </w:r>
    </w:p>
    <w:p w14:paraId="5CC58541" w14:textId="379A2E1D" w:rsidR="005F5051" w:rsidRDefault="005F5051">
      <w:pPr>
        <w:pStyle w:val="Brdtextmedindrag"/>
      </w:pPr>
      <w:r>
        <w:t>Om denna risk realiseras skulle det innebära ett hinder i lagstiftnings</w:t>
      </w:r>
      <w:r w:rsidR="00801450">
        <w:softHyphen/>
      </w:r>
      <w:r>
        <w:t xml:space="preserve">processen som inte är önskvärt. För att undvika att det uppstår en sådan </w:t>
      </w:r>
      <w:r>
        <w:lastRenderedPageBreak/>
        <w:t>situation bör det finnas en möjlighet för regeringen att besluta att antalet avdelningar i Lagrådet ska vara sex.</w:t>
      </w:r>
    </w:p>
    <w:p w14:paraId="2095E83B" w14:textId="77777777" w:rsidR="005F5051" w:rsidRDefault="005F5051">
      <w:pPr>
        <w:pStyle w:val="Brdtextmedindrag"/>
      </w:pPr>
      <w:r>
        <w:t xml:space="preserve">Förslaget föranleds framför allt av det mycket omfattande behovet av lagrådsgranskning som förutses under det första halvåret 2026. Det är angeläget att en sådan beredskap som förslaget innebär finns på plats. Samtidigt är det viktigt att beakta att fler justitieråd behöver tas i anspråk för tjänstgöring i Lagrådet ju fler avdelningar Lagrådet består av. Eftersom detta kan ha en negativ påverkan på domstolarnas arbete, vilket såväl </w:t>
      </w:r>
      <w:r w:rsidRPr="005F5051">
        <w:rPr>
          <w:i/>
          <w:iCs/>
        </w:rPr>
        <w:t>Högsta domstolen</w:t>
      </w:r>
      <w:r>
        <w:t xml:space="preserve"> som </w:t>
      </w:r>
      <w:r w:rsidRPr="005F5051">
        <w:rPr>
          <w:i/>
          <w:iCs/>
        </w:rPr>
        <w:t xml:space="preserve">Högsta förvaltningsdomstolen </w:t>
      </w:r>
      <w:r>
        <w:t>också lyfter fram i sina remissvar, är det angeläget att möjligheten att besluta att Lagrådet ska bestå av sex avdelningar inte utnyttjas under längre tid än vad som är absolut nödvändigt.</w:t>
      </w:r>
    </w:p>
    <w:p w14:paraId="121158E1" w14:textId="77777777" w:rsidR="00EB7F9A" w:rsidRDefault="003C45AC">
      <w:pPr>
        <w:pStyle w:val="Brdtextmedindrag"/>
      </w:pPr>
      <w:r>
        <w:t xml:space="preserve">Den ovanligt stora arbetsanhopningen som kan förutses är koncentrerad till det första halvåret 2026. Som </w:t>
      </w:r>
      <w:r w:rsidRPr="005F5051">
        <w:rPr>
          <w:i/>
          <w:iCs/>
        </w:rPr>
        <w:t>Fakultetsnämnden vid Uppsala universitet</w:t>
      </w:r>
      <w:r>
        <w:t xml:space="preserve"> är inne på, kan det naturligtvis inte helt uteslutas att en liknande situation inte uppstår igen, </w:t>
      </w:r>
      <w:proofErr w:type="gramStart"/>
      <w:r>
        <w:t>t.ex.</w:t>
      </w:r>
      <w:proofErr w:type="gramEnd"/>
      <w:r>
        <w:t xml:space="preserve"> under nästkommande valår. Med beaktande av den påverkan förslaget kan få på de högsta domstolarnas arbete anser regeringen dock att den risken inte är tillräckligt framträdande för att låta den föreslagna möjligheten gälla tills vidare. Mot denna bakgrund bör den föreslagna ändringen vara begränsad i tid. Efter utgången av juni 2026 bör därför Lagrådet på nytt kunna bestå av högst fem avdelningar.</w:t>
      </w:r>
      <w:r w:rsidR="000D58C9">
        <w:t xml:space="preserve"> </w:t>
      </w:r>
    </w:p>
    <w:p w14:paraId="3DCBD9AB" w14:textId="2C1A5809" w:rsidR="004F3823" w:rsidRPr="004F3823" w:rsidRDefault="004F3823" w:rsidP="004F3823">
      <w:pPr>
        <w:pStyle w:val="Rubrik5efterram"/>
      </w:pPr>
      <w:r w:rsidRPr="004F3823">
        <w:t xml:space="preserve">Ingen ändring av </w:t>
      </w:r>
      <w:r w:rsidR="007626F6">
        <w:t xml:space="preserve">det </w:t>
      </w:r>
      <w:r w:rsidRPr="004F3823">
        <w:t>högsta antalet justitieråd i Lagrådet bör gör</w:t>
      </w:r>
      <w:r w:rsidR="009B7643">
        <w:t>a</w:t>
      </w:r>
      <w:r w:rsidRPr="004F3823">
        <w:t>s</w:t>
      </w:r>
    </w:p>
    <w:p w14:paraId="77DB7074" w14:textId="77777777" w:rsidR="005F5051" w:rsidRDefault="005F5051" w:rsidP="005F5051">
      <w:pPr>
        <w:pStyle w:val="Brdtext"/>
      </w:pPr>
      <w:r>
        <w:t xml:space="preserve">Av 2 och 5 §§ lagrådslagen följer att fler än sammanlagt sex justitieråd inte samtidigt får tas i anspråk för tjänstgöring i Lagrådet och att minst en ledamot på varje </w:t>
      </w:r>
      <w:r w:rsidRPr="005F5051">
        <w:t>avdelning</w:t>
      </w:r>
      <w:r>
        <w:t xml:space="preserve"> ska vara aktivt justitieråd. Regeringen bedömer att dessa bestämmelser inte bör påverkas av förslaget att ändra det högsta antalet avdelningar i Lagrådet från fem till sex.</w:t>
      </w:r>
    </w:p>
    <w:p w14:paraId="387607B4" w14:textId="77777777" w:rsidR="005F5051" w:rsidRDefault="005F5051">
      <w:pPr>
        <w:pStyle w:val="Brdtextmedindrag"/>
      </w:pPr>
      <w:r>
        <w:t>Som har angetts ovan är inte avsikten att Lagrådet ska bestå av sex avdelningar under längre tid än vad som är absolut nödvändigt, och då endast när mycket stora arbetsanhopningar riskerar att uppstå under det första halvåret 2026.</w:t>
      </w:r>
    </w:p>
    <w:p w14:paraId="23125E15" w14:textId="77777777" w:rsidR="005F5051" w:rsidRDefault="005F5051">
      <w:pPr>
        <w:pStyle w:val="Brdtextmedindrag"/>
      </w:pPr>
      <w:r>
        <w:t xml:space="preserve">Om arbetsbelastningen i de högsta domstolarna eller i Lagrådet kräver det, kan avdelningarna i Lagrådet vara sammansatta så att bara en aktiv ledamot tjänstgör på dessa. Även om en sjätte avdelning tillfälligt inrättas i Lagrådet, skapar den nuvarande regleringen om maximalt antal justitieråd i Lagrådet (högst sex) förutsättningar för att sätta samman avdelningarna så att minst en aktiv ledamot från någon av de högsta domstolarna tjänstgör på varje avdelning. </w:t>
      </w:r>
    </w:p>
    <w:p w14:paraId="12B00F5E" w14:textId="77777777" w:rsidR="005F5051" w:rsidRDefault="005F5051">
      <w:pPr>
        <w:pStyle w:val="Brdtextmedindrag"/>
      </w:pPr>
      <w:r>
        <w:t>I samband med att antalet avdelningar utökades till fem konstaterades det att erfarenheterna, mot bakgrund av hur Lagrådets avdelningar har varit sammansatta under senare år, talar för att en sådan sammansättning inte inverkar negativt på kvaliteten i granskningen. Detta konstaterande gör sig fortfarande gällande.</w:t>
      </w:r>
    </w:p>
    <w:p w14:paraId="074A446C" w14:textId="41B68FF1" w:rsidR="005F5051" w:rsidRDefault="005F5051">
      <w:pPr>
        <w:pStyle w:val="Brdtextmedindrag"/>
      </w:pPr>
      <w:r>
        <w:t xml:space="preserve">Det finns inte anledning att överväga några ändringar av reglerna om Lagrådets sammansättning i övrigt. </w:t>
      </w:r>
      <w:bookmarkStart w:id="9" w:name="_Hlk211243002"/>
      <w:r>
        <w:t xml:space="preserve">I sammanhanget </w:t>
      </w:r>
      <w:r w:rsidR="00A22E96">
        <w:t>kan</w:t>
      </w:r>
      <w:r>
        <w:t xml:space="preserve"> det noteras att regeringen, som </w:t>
      </w:r>
      <w:r w:rsidRPr="005F5051">
        <w:rPr>
          <w:i/>
          <w:iCs/>
        </w:rPr>
        <w:t>Högsta domstolen</w:t>
      </w:r>
      <w:r>
        <w:t xml:space="preserve"> och </w:t>
      </w:r>
      <w:r w:rsidRPr="005F5051">
        <w:rPr>
          <w:i/>
          <w:iCs/>
        </w:rPr>
        <w:t>Högsta förvaltningsdomstolen</w:t>
      </w:r>
      <w:r>
        <w:t xml:space="preserve"> också pekar på, har möjlighet att, efter samråd med Högsta domstolen och </w:t>
      </w:r>
      <w:r>
        <w:lastRenderedPageBreak/>
        <w:t>Högsta förvaltningsdomstolen, förordna andra lagfarna personer att vara ledamöter av Lagrådet</w:t>
      </w:r>
      <w:r w:rsidR="00721AE0">
        <w:t>.</w:t>
      </w:r>
      <w:bookmarkEnd w:id="9"/>
      <w:r>
        <w:t xml:space="preserve"> </w:t>
      </w:r>
    </w:p>
    <w:p w14:paraId="472F8A59" w14:textId="77777777" w:rsidR="005F5051" w:rsidRDefault="005F5051">
      <w:pPr>
        <w:pStyle w:val="Brdtextmedindrag"/>
      </w:pPr>
      <w:r>
        <w:t>Sammantaget bedömer regeringen att den gällande ordningen om hur många justitieråd som samtidigt får tas i anspråk för tjänstgöring i Lagrådet inte behöver ändras.</w:t>
      </w:r>
    </w:p>
    <w:p w14:paraId="3E8B781F" w14:textId="77777777" w:rsidR="00EB7F9A" w:rsidRDefault="003C45AC" w:rsidP="00623151">
      <w:pPr>
        <w:pStyle w:val="Brdtextmedindrag"/>
      </w:pPr>
      <w:r>
        <w:t>Högsta domstolen för fram att de principiella frågorna om Lagrådets förhållande till regeringen bör bli föremål för samlade överväganden. Regeringen delar domstolens uppfattning att det är frågor av principiell vikt, men kan konstatera att de inte ryms inom ramen för det nu aktuella lagstiftningsärendet.</w:t>
      </w:r>
    </w:p>
    <w:p w14:paraId="64A1D9A1" w14:textId="1BBAB99E" w:rsidR="0018702B" w:rsidRDefault="0018702B" w:rsidP="0018702B">
      <w:pPr>
        <w:pStyle w:val="Rubrik1"/>
      </w:pPr>
      <w:bookmarkStart w:id="10" w:name="_Toc212057752"/>
      <w:r>
        <w:t>Ikraftträdande</w:t>
      </w:r>
      <w:r w:rsidR="00430C5E">
        <w:t>- och övergångsbestämmelser</w:t>
      </w:r>
      <w:bookmarkEnd w:id="10"/>
    </w:p>
    <w:p w14:paraId="7A2FEABF" w14:textId="7B5EBB38" w:rsidR="0018702B" w:rsidRDefault="004C04AE" w:rsidP="004B45DA">
      <w:pPr>
        <w:pStyle w:val="Rubrik4ram"/>
      </w:pPr>
      <w:r>
        <w:t xml:space="preserve">Regeringens </w:t>
      </w:r>
      <w:r w:rsidR="0018702B">
        <w:t>förslag</w:t>
      </w:r>
    </w:p>
    <w:p w14:paraId="3BFAE1E9" w14:textId="59FC2EEF" w:rsidR="005F5051" w:rsidRDefault="005F5051" w:rsidP="005F5051">
      <w:pPr>
        <w:pStyle w:val="Brdtextram"/>
      </w:pPr>
      <w:r>
        <w:t xml:space="preserve">Lagförslaget som innebär att Lagrådet ska få bestå av högst sex avdelningar ska träda i kraft den </w:t>
      </w:r>
      <w:r w:rsidRPr="005F5051">
        <w:t>20</w:t>
      </w:r>
      <w:r>
        <w:t xml:space="preserve"> januari 2026. </w:t>
      </w:r>
    </w:p>
    <w:p w14:paraId="078C0293" w14:textId="77777777" w:rsidR="00EB7F9A" w:rsidRDefault="003C45AC">
      <w:pPr>
        <w:pStyle w:val="Brdtextmedindragram"/>
      </w:pPr>
      <w:r>
        <w:t>Lagförslaget som innebär att Lagrådet igen ska bestå av högst fem avdelningar ska träda i kraft den 1 juli 2026.</w:t>
      </w:r>
    </w:p>
    <w:p w14:paraId="730AE838" w14:textId="69BE595C" w:rsidR="004C04AE" w:rsidRDefault="00666E25" w:rsidP="004C04AE">
      <w:pPr>
        <w:pStyle w:val="Rubrik4utannumrering"/>
      </w:pPr>
      <w:r>
        <w:t>Förslaget i u</w:t>
      </w:r>
      <w:r w:rsidR="004C04AE">
        <w:t>tkastet</w:t>
      </w:r>
    </w:p>
    <w:p w14:paraId="5DE26DCE" w14:textId="69429178" w:rsidR="004C04AE" w:rsidRDefault="005F5051" w:rsidP="004C04AE">
      <w:pPr>
        <w:pStyle w:val="Brdtext"/>
      </w:pPr>
      <w:r w:rsidRPr="005F5051">
        <w:t>Förslaget i utkastet överensstämmer delvis med regeringens förslag. I utkastet föreslås att lagförslaget som innebär att Lagrådet ska få bestå av högst sex avdelningar ska träda i kraft den 1 februari 2026.</w:t>
      </w:r>
    </w:p>
    <w:p w14:paraId="4B04ACC5" w14:textId="4049A800" w:rsidR="004C04AE" w:rsidRDefault="004C04AE" w:rsidP="004C04AE">
      <w:pPr>
        <w:pStyle w:val="Rubrik4efterram"/>
      </w:pPr>
      <w:r>
        <w:t>Remissinstanserna</w:t>
      </w:r>
    </w:p>
    <w:p w14:paraId="271D66E1" w14:textId="1016715B" w:rsidR="004C04AE" w:rsidRPr="004C04AE" w:rsidRDefault="00884460">
      <w:pPr>
        <w:pStyle w:val="Brdtext"/>
      </w:pPr>
      <w:r>
        <w:t>Ingen remissinstans yttrar sig särskilt i denna del.</w:t>
      </w:r>
    </w:p>
    <w:p w14:paraId="26CD6C56" w14:textId="14509904" w:rsidR="0018702B" w:rsidRDefault="004E5714" w:rsidP="009A4C6F">
      <w:pPr>
        <w:pStyle w:val="Rubrik4efterram"/>
      </w:pPr>
      <w:r>
        <w:t>Skälen för</w:t>
      </w:r>
      <w:r w:rsidR="0018702B">
        <w:t xml:space="preserve"> </w:t>
      </w:r>
      <w:r w:rsidR="004C04AE">
        <w:t xml:space="preserve">regeringens </w:t>
      </w:r>
      <w:r w:rsidR="0018702B">
        <w:t>förslag</w:t>
      </w:r>
    </w:p>
    <w:p w14:paraId="1327055B" w14:textId="6AE7552B" w:rsidR="004C15B3" w:rsidRDefault="004C15B3" w:rsidP="004C15B3">
      <w:pPr>
        <w:pStyle w:val="Brdtext"/>
      </w:pPr>
      <w:r>
        <w:t>Lagförslaget som innebär att Lagrådet ska få bestå av högst sex avdel</w:t>
      </w:r>
      <w:r w:rsidR="00D27480">
        <w:softHyphen/>
      </w:r>
      <w:r>
        <w:t>ningar bör träda i kraft så snart som möjlig</w:t>
      </w:r>
      <w:r w:rsidR="00486798">
        <w:t>t</w:t>
      </w:r>
      <w:r>
        <w:t>, vilket enligt regeringens bedömning är den 20 januari 2026.</w:t>
      </w:r>
    </w:p>
    <w:p w14:paraId="5B052AD4" w14:textId="77777777" w:rsidR="004C15B3" w:rsidRDefault="004C15B3">
      <w:pPr>
        <w:pStyle w:val="Brdtextmedindrag"/>
      </w:pPr>
      <w:r>
        <w:t xml:space="preserve">I avsnitt 5 föreslås att den nämnda ändringen ska gälla till utgången av juni 2026. Lagförslaget som innebär att Lagrådet igen ska bestå av högst fem avdelningar bör därför träda i kraft den 1 juli 2026. </w:t>
      </w:r>
    </w:p>
    <w:p w14:paraId="214B758E" w14:textId="77777777" w:rsidR="00EB7F9A" w:rsidRDefault="003C45AC">
      <w:pPr>
        <w:pStyle w:val="Brdtextmedindrag"/>
      </w:pPr>
      <w:r>
        <w:t xml:space="preserve">Det bedöms inte finnas behov av någon övergångsbestämmelse. </w:t>
      </w:r>
      <w:r w:rsidR="00D854D1">
        <w:t xml:space="preserve"> </w:t>
      </w:r>
    </w:p>
    <w:p w14:paraId="562FCB3D" w14:textId="4134FBDC" w:rsidR="004E5714" w:rsidRDefault="0011290F" w:rsidP="004E5714">
      <w:pPr>
        <w:pStyle w:val="Rubrik1"/>
      </w:pPr>
      <w:bookmarkStart w:id="11" w:name="_Toc212057753"/>
      <w:r>
        <w:lastRenderedPageBreak/>
        <w:t>K</w:t>
      </w:r>
      <w:r w:rsidR="004E5714">
        <w:t>onsekvense</w:t>
      </w:r>
      <w:r w:rsidR="00576C23">
        <w:t>r</w:t>
      </w:r>
      <w:bookmarkEnd w:id="11"/>
    </w:p>
    <w:p w14:paraId="379B6FDD" w14:textId="4366E9FE" w:rsidR="004E5714" w:rsidRDefault="008B2D90" w:rsidP="004B45DA">
      <w:pPr>
        <w:pStyle w:val="Rubrik4ram"/>
      </w:pPr>
      <w:r>
        <w:t xml:space="preserve">Regeringens </w:t>
      </w:r>
      <w:r w:rsidR="004E5714">
        <w:t>bedömning</w:t>
      </w:r>
    </w:p>
    <w:p w14:paraId="13ABB11E" w14:textId="27EF1704" w:rsidR="004E5714" w:rsidRPr="00A76360" w:rsidRDefault="004C15B3" w:rsidP="004C15B3">
      <w:pPr>
        <w:pStyle w:val="Brdtextram"/>
      </w:pPr>
      <w:r w:rsidRPr="004C15B3">
        <w:t>Förslagen förväntas inte medföra annat än möjligen marginella kostnadsökningar. Eventuella merkostnader kan finansieras inom ramen för befintliga</w:t>
      </w:r>
      <w:r w:rsidR="00572600">
        <w:t xml:space="preserve"> ekonomiska</w:t>
      </w:r>
      <w:r w:rsidRPr="004C15B3">
        <w:t xml:space="preserve"> anslag.</w:t>
      </w:r>
      <w:r>
        <w:t xml:space="preserve"> </w:t>
      </w:r>
    </w:p>
    <w:p w14:paraId="5F8E6656" w14:textId="4E58B56F" w:rsidR="008B2D90" w:rsidRDefault="00666E25" w:rsidP="009A4C6F">
      <w:pPr>
        <w:pStyle w:val="Rubrik4efterram"/>
      </w:pPr>
      <w:r>
        <w:t>Bedömningen i u</w:t>
      </w:r>
      <w:r w:rsidR="008B2D90">
        <w:t>tkastet</w:t>
      </w:r>
    </w:p>
    <w:p w14:paraId="4716B318" w14:textId="79369283" w:rsidR="008B2D90" w:rsidRDefault="00666E25" w:rsidP="008B2D90">
      <w:pPr>
        <w:pStyle w:val="Brdtext"/>
      </w:pPr>
      <w:r>
        <w:t>Bedömningen</w:t>
      </w:r>
      <w:r w:rsidR="008B2D90">
        <w:t xml:space="preserve"> i utkastet överensstämmer med regeringens </w:t>
      </w:r>
      <w:r>
        <w:t>bedömning</w:t>
      </w:r>
      <w:r w:rsidR="008B2D90">
        <w:t>.</w:t>
      </w:r>
    </w:p>
    <w:p w14:paraId="5172D3F0" w14:textId="49FCDFFE" w:rsidR="008B2D90" w:rsidRDefault="008B2D90" w:rsidP="008B2D90">
      <w:pPr>
        <w:pStyle w:val="Rubrik4efterram"/>
      </w:pPr>
      <w:r>
        <w:t>Remissinstanserna</w:t>
      </w:r>
    </w:p>
    <w:p w14:paraId="2094EB5B" w14:textId="28D60EF7" w:rsidR="008B2D90" w:rsidRPr="008B2D90" w:rsidRDefault="00884460">
      <w:pPr>
        <w:pStyle w:val="Brdtext"/>
      </w:pPr>
      <w:r>
        <w:t>Ingen remissinstans yttrar sig särskilt i denna del.</w:t>
      </w:r>
    </w:p>
    <w:p w14:paraId="3CB67CFA" w14:textId="36C9946C" w:rsidR="004E5714" w:rsidRDefault="004E5714" w:rsidP="009A4C6F">
      <w:pPr>
        <w:pStyle w:val="Rubrik4efterram"/>
      </w:pPr>
      <w:r>
        <w:t>Skälen för</w:t>
      </w:r>
      <w:r w:rsidR="000B34C9">
        <w:t xml:space="preserve"> regeringens</w:t>
      </w:r>
      <w:r>
        <w:t xml:space="preserve"> bedömning</w:t>
      </w:r>
    </w:p>
    <w:p w14:paraId="7D9DDD09" w14:textId="312BF8C9" w:rsidR="004E5714" w:rsidRDefault="004C15B3" w:rsidP="004C15B3">
      <w:pPr>
        <w:pStyle w:val="Brdtext"/>
      </w:pPr>
      <w:r w:rsidRPr="004C15B3">
        <w:t xml:space="preserve">De föreslagna ändringarna innebär en möjlighet att under det första halvåret 2026 låta Lagrådet bestå av sex avdelningar. Som bedöms i avsnitt 5 bör möjligheten att besluta att Lagrådet ska bestå av sex avdelningar inte utnyttjas under längre tid än vad som är absolut nödvändigt. Ett genomförande av den föreslagna tillfälliga ändringen kan inte förväntas medföra annat än möjligen marginella kostnadsökningar, vilka i förekommande fall kan finansieras inom ramen för befintliga </w:t>
      </w:r>
      <w:r w:rsidR="00572600">
        <w:t xml:space="preserve">ekonomiska </w:t>
      </w:r>
      <w:r w:rsidRPr="004C15B3">
        <w:t>anslag.</w:t>
      </w:r>
      <w:r>
        <w:t xml:space="preserve"> </w:t>
      </w:r>
    </w:p>
    <w:p w14:paraId="16505AB5" w14:textId="012D1D39" w:rsidR="004E5714" w:rsidRDefault="004E5714" w:rsidP="004E5714">
      <w:pPr>
        <w:pStyle w:val="Rubrik1"/>
      </w:pPr>
      <w:bookmarkStart w:id="12" w:name="_Toc212057754"/>
      <w:r>
        <w:t>Författningskommentar</w:t>
      </w:r>
      <w:bookmarkEnd w:id="12"/>
    </w:p>
    <w:p w14:paraId="53BE523E" w14:textId="7839E831" w:rsidR="004E5714" w:rsidRDefault="004E5714" w:rsidP="004E5714">
      <w:pPr>
        <w:pStyle w:val="Rubrik2"/>
      </w:pPr>
      <w:bookmarkStart w:id="13" w:name="_Toc212057755"/>
      <w:r>
        <w:t>Förslaget till lag om ändring i lagen (2003:333) om Lagrådet</w:t>
      </w:r>
      <w:bookmarkEnd w:id="13"/>
    </w:p>
    <w:p w14:paraId="206AC978" w14:textId="71D8867F" w:rsidR="004E5714" w:rsidRDefault="004E5714" w:rsidP="004E5714">
      <w:pPr>
        <w:pStyle w:val="Brdtext"/>
        <w:rPr>
          <w:sz w:val="18"/>
          <w:szCs w:val="18"/>
        </w:rPr>
      </w:pPr>
      <w:r w:rsidRPr="00235B3F">
        <w:rPr>
          <w:b/>
          <w:bCs/>
          <w:sz w:val="18"/>
          <w:szCs w:val="18"/>
        </w:rPr>
        <w:t>3 §</w:t>
      </w:r>
      <w:r w:rsidR="00014945">
        <w:t>    </w:t>
      </w:r>
      <w:r w:rsidRPr="008D238F">
        <w:rPr>
          <w:sz w:val="18"/>
          <w:szCs w:val="18"/>
        </w:rPr>
        <w:t xml:space="preserve">Lagrådet består av minst en och högst </w:t>
      </w:r>
      <w:r w:rsidRPr="008D238F">
        <w:rPr>
          <w:i/>
          <w:iCs/>
          <w:sz w:val="18"/>
          <w:szCs w:val="18"/>
        </w:rPr>
        <w:t>sex</w:t>
      </w:r>
      <w:r w:rsidRPr="008D238F">
        <w:rPr>
          <w:sz w:val="18"/>
          <w:szCs w:val="18"/>
        </w:rPr>
        <w:t xml:space="preserve"> avdelningar.</w:t>
      </w:r>
    </w:p>
    <w:p w14:paraId="539FBB41" w14:textId="77777777" w:rsidR="00235B3F" w:rsidRPr="00235B3F" w:rsidRDefault="00235B3F" w:rsidP="00235B3F">
      <w:pPr>
        <w:pStyle w:val="Brdtextmedindrag"/>
      </w:pPr>
    </w:p>
    <w:p w14:paraId="3BBFC2E8" w14:textId="2B339D57" w:rsidR="004E5714" w:rsidRPr="004E5714" w:rsidRDefault="004E5714" w:rsidP="004E5714">
      <w:pPr>
        <w:pStyle w:val="Brdtext"/>
      </w:pPr>
      <w:r w:rsidRPr="004E5714">
        <w:t>I paragrafen anges hur många avdelningar Lagrådet består av. Över</w:t>
      </w:r>
      <w:r w:rsidR="00A22E96">
        <w:softHyphen/>
      </w:r>
      <w:r w:rsidRPr="004E5714">
        <w:t>vägandena finns i avsnitt 5.</w:t>
      </w:r>
    </w:p>
    <w:p w14:paraId="0EFC0ACD" w14:textId="7B32B1C9" w:rsidR="004E5714" w:rsidRDefault="004E5714" w:rsidP="005B6AC4">
      <w:pPr>
        <w:pStyle w:val="Brdtextmedindrag"/>
      </w:pPr>
      <w:r w:rsidRPr="004E5714">
        <w:t xml:space="preserve">Ändringen innebär att </w:t>
      </w:r>
      <w:r w:rsidR="00B32C46">
        <w:t xml:space="preserve">det </w:t>
      </w:r>
      <w:r w:rsidRPr="004E5714">
        <w:t>högsta antalet avdelningar i Lagrådet ändras från fem till sex.</w:t>
      </w:r>
    </w:p>
    <w:p w14:paraId="45B0B8F6" w14:textId="77777777" w:rsidR="00014945" w:rsidRDefault="00014945" w:rsidP="00014945">
      <w:pPr>
        <w:pStyle w:val="Rubrik2"/>
      </w:pPr>
      <w:bookmarkStart w:id="14" w:name="_Toc212057756"/>
      <w:r>
        <w:t>Förslaget till lag om ändring i lagen (2003:333) om Lagrådet</w:t>
      </w:r>
      <w:bookmarkEnd w:id="14"/>
    </w:p>
    <w:p w14:paraId="27B4864B" w14:textId="21BE4415" w:rsidR="00014945" w:rsidRDefault="00014945" w:rsidP="00014945">
      <w:pPr>
        <w:pStyle w:val="Brdtext"/>
        <w:rPr>
          <w:sz w:val="18"/>
          <w:szCs w:val="18"/>
        </w:rPr>
      </w:pPr>
      <w:r w:rsidRPr="00235B3F">
        <w:rPr>
          <w:b/>
          <w:bCs/>
          <w:sz w:val="18"/>
          <w:szCs w:val="18"/>
        </w:rPr>
        <w:t>3 §</w:t>
      </w:r>
      <w:r>
        <w:rPr>
          <w:sz w:val="18"/>
          <w:szCs w:val="18"/>
        </w:rPr>
        <w:t>    </w:t>
      </w:r>
      <w:r w:rsidRPr="008D238F">
        <w:rPr>
          <w:sz w:val="18"/>
          <w:szCs w:val="18"/>
        </w:rPr>
        <w:t xml:space="preserve">Lagrådet består av minst en och högst </w:t>
      </w:r>
      <w:r>
        <w:rPr>
          <w:i/>
          <w:iCs/>
          <w:sz w:val="18"/>
          <w:szCs w:val="18"/>
        </w:rPr>
        <w:t>fem</w:t>
      </w:r>
      <w:r w:rsidRPr="008D238F">
        <w:rPr>
          <w:sz w:val="18"/>
          <w:szCs w:val="18"/>
        </w:rPr>
        <w:t xml:space="preserve"> avdelningar.</w:t>
      </w:r>
    </w:p>
    <w:p w14:paraId="5390A551" w14:textId="77777777" w:rsidR="00014945" w:rsidRPr="00235B3F" w:rsidRDefault="00014945" w:rsidP="00014945">
      <w:pPr>
        <w:pStyle w:val="Brdtextmedindrag"/>
      </w:pPr>
    </w:p>
    <w:p w14:paraId="6F22E57F" w14:textId="560650D6" w:rsidR="00014945" w:rsidRPr="004E5714" w:rsidRDefault="00014945" w:rsidP="00014945">
      <w:pPr>
        <w:pStyle w:val="Brdtext"/>
      </w:pPr>
      <w:r w:rsidRPr="004E5714">
        <w:t>I paragrafen anges hur många avdelningar Lagrådet består av. Över</w:t>
      </w:r>
      <w:r w:rsidR="00A22E96">
        <w:softHyphen/>
      </w:r>
      <w:r w:rsidRPr="004E5714">
        <w:t>vägandena finns i avsnitt 5.</w:t>
      </w:r>
    </w:p>
    <w:p w14:paraId="28CB2782" w14:textId="713D3733" w:rsidR="00014945" w:rsidRPr="004E5714" w:rsidRDefault="00014945" w:rsidP="00014945">
      <w:pPr>
        <w:pStyle w:val="Brdtextmedindrag"/>
      </w:pPr>
      <w:r w:rsidRPr="004E5714">
        <w:lastRenderedPageBreak/>
        <w:t xml:space="preserve">Ändringen innebär att </w:t>
      </w:r>
      <w:r w:rsidR="00B32C46">
        <w:t xml:space="preserve">det </w:t>
      </w:r>
      <w:r w:rsidRPr="004E5714">
        <w:t xml:space="preserve">högsta antalet avdelningar i Lagrådet ändras från </w:t>
      </w:r>
      <w:r>
        <w:t>sex</w:t>
      </w:r>
      <w:r w:rsidRPr="004E5714">
        <w:t xml:space="preserve"> till </w:t>
      </w:r>
      <w:r>
        <w:t>fem</w:t>
      </w:r>
      <w:r w:rsidRPr="004E5714">
        <w:t>.</w:t>
      </w:r>
    </w:p>
    <w:p w14:paraId="32B28A0D" w14:textId="77777777" w:rsidR="00014945" w:rsidRPr="004E5714" w:rsidRDefault="00014945" w:rsidP="005B6AC4">
      <w:pPr>
        <w:pStyle w:val="Brdtextmedindrag"/>
        <w:sectPr w:rsidR="00014945" w:rsidRPr="004E5714" w:rsidSect="00D77097">
          <w:headerReference w:type="even" r:id="rId21"/>
          <w:headerReference w:type="default" r:id="rId22"/>
          <w:footerReference w:type="even" r:id="rId23"/>
          <w:footerReference w:type="default" r:id="rId24"/>
          <w:footerReference w:type="first" r:id="rId25"/>
          <w:footnotePr>
            <w:numRestart w:val="eachSect"/>
          </w:footnotePr>
          <w:pgSz w:w="9356" w:h="13721" w:code="9"/>
          <w:pgMar w:top="794" w:right="2438" w:bottom="1191" w:left="1021" w:header="0" w:footer="709" w:gutter="0"/>
          <w:cols w:space="708"/>
          <w:docGrid w:linePitch="360"/>
        </w:sectPr>
      </w:pPr>
    </w:p>
    <w:p w14:paraId="5702F651" w14:textId="6B5878F6" w:rsidR="00DB62B9" w:rsidRDefault="003C45AC" w:rsidP="006F5AFC">
      <w:pPr>
        <w:pStyle w:val="Bilagarubrik"/>
      </w:pPr>
      <w:bookmarkStart w:id="15" w:name="_Toc212057757"/>
      <w:r>
        <w:lastRenderedPageBreak/>
        <w:t>Sammanfattning av utkastet till proposition Ytterligare en avdelning i Lagrådet</w:t>
      </w:r>
      <w:bookmarkEnd w:id="15"/>
    </w:p>
    <w:p w14:paraId="030B2000" w14:textId="7753D87E" w:rsidR="003C45AC" w:rsidRPr="006F5AFC" w:rsidRDefault="003C45AC" w:rsidP="006F5AFC">
      <w:pPr>
        <w:pStyle w:val="Brdtext"/>
        <w:sectPr w:rsidR="003C45AC" w:rsidRPr="006F5AFC" w:rsidSect="00155500">
          <w:headerReference w:type="even" r:id="rId26"/>
          <w:headerReference w:type="default" r:id="rId27"/>
          <w:footerReference w:type="even" r:id="rId28"/>
          <w:footerReference w:type="default" r:id="rId29"/>
          <w:headerReference w:type="first" r:id="rId30"/>
          <w:footerReference w:type="first" r:id="rId31"/>
          <w:pgSz w:w="9356" w:h="13721" w:code="9"/>
          <w:pgMar w:top="794" w:right="2438" w:bottom="1191" w:left="1021" w:header="0" w:footer="709" w:gutter="0"/>
          <w:cols w:space="708"/>
          <w:docGrid w:linePitch="360"/>
        </w:sectPr>
      </w:pPr>
      <w:r>
        <w:t xml:space="preserve">I utkastet till proposition Ytterligare en avdelning i Lagrådet föreslås att Lagrådet ska få bestå av högst sex avdelningar i stället för högst fem under </w:t>
      </w:r>
      <w:r w:rsidR="00E427BA">
        <w:t xml:space="preserve">perioden </w:t>
      </w:r>
      <w:r>
        <w:t xml:space="preserve">första </w:t>
      </w:r>
      <w:r w:rsidR="00E427BA">
        <w:t>februari till sista juni</w:t>
      </w:r>
      <w:r>
        <w:t xml:space="preserve"> 2026.</w:t>
      </w:r>
    </w:p>
    <w:p w14:paraId="6AC1A286" w14:textId="784EC4B0" w:rsidR="00DB62B9" w:rsidRDefault="003C45AC" w:rsidP="00CE5AB8">
      <w:pPr>
        <w:pStyle w:val="Bilagarubrik"/>
      </w:pPr>
      <w:bookmarkStart w:id="16" w:name="_Toc212057758"/>
      <w:r>
        <w:lastRenderedPageBreak/>
        <w:t>Lagförslagen i utkastet till proposition Ytterligare en avdelning i Lagrådet</w:t>
      </w:r>
      <w:bookmarkEnd w:id="16"/>
    </w:p>
    <w:p w14:paraId="0CBD563F" w14:textId="0354539B" w:rsidR="003C45AC" w:rsidRDefault="003C45AC" w:rsidP="00CE5AB8">
      <w:pPr>
        <w:pStyle w:val="Rubrik2utannumrering"/>
      </w:pPr>
      <w:r>
        <w:t>Förslag till lag om ändring i lagen (2003:333) om Lagrådet</w:t>
      </w:r>
    </w:p>
    <w:p w14:paraId="15942F0B" w14:textId="37AA731A" w:rsidR="003C45AC" w:rsidRDefault="003C45AC" w:rsidP="00187149">
      <w:pPr>
        <w:pStyle w:val="Brdtext"/>
      </w:pPr>
      <w:r>
        <w:t>Härigenom föreskrivs att 3 § lagen (2003:333) om Lagrådet ska ha följande lydelse.</w:t>
      </w:r>
    </w:p>
    <w:p w14:paraId="11906AE4" w14:textId="77777777" w:rsidR="003C45AC" w:rsidRPr="00187149" w:rsidRDefault="003C45AC" w:rsidP="00187149">
      <w:pPr>
        <w:pStyle w:val="Brdtextmedindrag"/>
      </w:pPr>
    </w:p>
    <w:tbl>
      <w:tblPr>
        <w:tblW w:w="5000" w:type="pct"/>
        <w:tblCellMar>
          <w:left w:w="125" w:type="dxa"/>
          <w:right w:w="125" w:type="dxa"/>
        </w:tblCellMar>
        <w:tblLook w:val="0000" w:firstRow="0" w:lastRow="0" w:firstColumn="0" w:lastColumn="0" w:noHBand="0" w:noVBand="0"/>
      </w:tblPr>
      <w:tblGrid>
        <w:gridCol w:w="2948"/>
        <w:gridCol w:w="2949"/>
      </w:tblGrid>
      <w:tr w:rsidR="00EB7F9A" w14:paraId="73ECA7C7" w14:textId="77777777">
        <w:tc>
          <w:tcPr>
            <w:tcW w:w="2500" w:type="pct"/>
            <w:shd w:val="clear" w:color="auto" w:fill="auto"/>
            <w:tcMar>
              <w:left w:w="0" w:type="dxa"/>
            </w:tcMar>
          </w:tcPr>
          <w:p w14:paraId="7533BBA5" w14:textId="77777777" w:rsidR="003C45AC" w:rsidRPr="005B0E77" w:rsidRDefault="003C45AC" w:rsidP="00D26EBF">
            <w:pPr>
              <w:pStyle w:val="Brdtext"/>
              <w:rPr>
                <w:i/>
              </w:rPr>
            </w:pPr>
            <w:r w:rsidRPr="005B0E77">
              <w:rPr>
                <w:i/>
              </w:rPr>
              <w:t>Nuvarande lydelse</w:t>
            </w:r>
          </w:p>
        </w:tc>
        <w:tc>
          <w:tcPr>
            <w:tcW w:w="2500" w:type="pct"/>
            <w:shd w:val="clear" w:color="auto" w:fill="auto"/>
            <w:tcMar>
              <w:right w:w="0" w:type="dxa"/>
            </w:tcMar>
          </w:tcPr>
          <w:p w14:paraId="5CB292F7" w14:textId="77777777" w:rsidR="003C45AC" w:rsidRPr="005B0E77" w:rsidRDefault="003C45AC" w:rsidP="00D26EBF">
            <w:pPr>
              <w:pStyle w:val="Brdtext"/>
              <w:rPr>
                <w:i/>
              </w:rPr>
            </w:pPr>
            <w:r w:rsidRPr="005B0E77">
              <w:rPr>
                <w:i/>
              </w:rPr>
              <w:t>Föreslagen lydelse</w:t>
            </w:r>
          </w:p>
        </w:tc>
      </w:tr>
    </w:tbl>
    <w:p w14:paraId="7D581F31" w14:textId="10EEFD59" w:rsidR="003C45AC" w:rsidRDefault="003C45AC" w:rsidP="00DC55EB">
      <w:pPr>
        <w:pStyle w:val="Brdtext"/>
        <w:jc w:val="center"/>
      </w:pPr>
      <w:r>
        <w:t>3 §</w:t>
      </w:r>
    </w:p>
    <w:tbl>
      <w:tblPr>
        <w:tblW w:w="5000" w:type="pct"/>
        <w:tblCellMar>
          <w:left w:w="125" w:type="dxa"/>
          <w:right w:w="125" w:type="dxa"/>
        </w:tblCellMar>
        <w:tblLook w:val="0000" w:firstRow="0" w:lastRow="0" w:firstColumn="0" w:lastColumn="0" w:noHBand="0" w:noVBand="0"/>
      </w:tblPr>
      <w:tblGrid>
        <w:gridCol w:w="2948"/>
        <w:gridCol w:w="2949"/>
      </w:tblGrid>
      <w:tr w:rsidR="00EB7F9A" w14:paraId="58ED7939" w14:textId="77777777">
        <w:tc>
          <w:tcPr>
            <w:tcW w:w="2500" w:type="pct"/>
            <w:shd w:val="clear" w:color="auto" w:fill="auto"/>
            <w:tcMar>
              <w:left w:w="0" w:type="dxa"/>
            </w:tcMar>
          </w:tcPr>
          <w:p w14:paraId="38B193F6" w14:textId="43DE1A90" w:rsidR="003C45AC" w:rsidRPr="00187149" w:rsidRDefault="003C45AC" w:rsidP="00D26EBF">
            <w:pPr>
              <w:pStyle w:val="Brdtextmedindrag"/>
            </w:pPr>
            <w:r>
              <w:t xml:space="preserve">Lagrådet består av minst en och högst </w:t>
            </w:r>
            <w:r>
              <w:rPr>
                <w:i/>
                <w:iCs/>
              </w:rPr>
              <w:t xml:space="preserve">fem </w:t>
            </w:r>
            <w:r>
              <w:t>avdelningar.</w:t>
            </w:r>
          </w:p>
        </w:tc>
        <w:tc>
          <w:tcPr>
            <w:tcW w:w="2500" w:type="pct"/>
            <w:shd w:val="clear" w:color="auto" w:fill="auto"/>
            <w:tcMar>
              <w:right w:w="0" w:type="dxa"/>
            </w:tcMar>
          </w:tcPr>
          <w:p w14:paraId="0F861345" w14:textId="6B88DDA3" w:rsidR="003C45AC" w:rsidRPr="00187149" w:rsidRDefault="003C45AC" w:rsidP="00D26EBF">
            <w:pPr>
              <w:pStyle w:val="Brdtextmedindrag"/>
            </w:pPr>
            <w:r>
              <w:t xml:space="preserve">Lagrådet består av minst en och högst </w:t>
            </w:r>
            <w:r>
              <w:rPr>
                <w:i/>
                <w:iCs/>
              </w:rPr>
              <w:t>sex</w:t>
            </w:r>
            <w:r>
              <w:t xml:space="preserve"> avdelningar.</w:t>
            </w:r>
          </w:p>
        </w:tc>
      </w:tr>
    </w:tbl>
    <w:p w14:paraId="50E50302" w14:textId="77777777" w:rsidR="003C45AC" w:rsidRPr="00811E52" w:rsidRDefault="003C45AC" w:rsidP="00811E52">
      <w:pPr>
        <w:pStyle w:val="Slutstreck"/>
      </w:pPr>
      <w:r w:rsidRPr="00811E52">
        <w:t>                      </w:t>
      </w:r>
    </w:p>
    <w:p w14:paraId="7CB13851" w14:textId="293A2284" w:rsidR="003C45AC" w:rsidRDefault="003C45AC" w:rsidP="005E0018">
      <w:pPr>
        <w:pStyle w:val="Brdtext"/>
      </w:pPr>
      <w:r>
        <w:t>Denna lag träder i kraft den 1 februari 2026.</w:t>
      </w:r>
    </w:p>
    <w:p w14:paraId="068646F2" w14:textId="5000742E" w:rsidR="003C45AC" w:rsidRDefault="003C45AC" w:rsidP="00187149">
      <w:pPr>
        <w:pStyle w:val="Rubrik2utannumrering"/>
      </w:pPr>
      <w:r>
        <w:t>Förslag till lag om ändring i lagen (2003:333) om Lagrådet</w:t>
      </w:r>
    </w:p>
    <w:p w14:paraId="5739FDB0" w14:textId="77777777" w:rsidR="003C45AC" w:rsidRDefault="003C45AC" w:rsidP="00187149">
      <w:pPr>
        <w:pStyle w:val="Brdtext"/>
      </w:pPr>
      <w:r>
        <w:t>Härigenom föreskrivs att 3 § lagen (2003:333) om Lagrådet ska ha följande lydelse.</w:t>
      </w:r>
    </w:p>
    <w:p w14:paraId="6D84CFD8" w14:textId="77777777" w:rsidR="003C45AC" w:rsidRPr="00187149" w:rsidRDefault="003C45AC" w:rsidP="00187149">
      <w:pPr>
        <w:pStyle w:val="Brdtextmedindrag"/>
      </w:pPr>
    </w:p>
    <w:tbl>
      <w:tblPr>
        <w:tblW w:w="5000" w:type="pct"/>
        <w:tblCellMar>
          <w:left w:w="125" w:type="dxa"/>
          <w:right w:w="125" w:type="dxa"/>
        </w:tblCellMar>
        <w:tblLook w:val="0000" w:firstRow="0" w:lastRow="0" w:firstColumn="0" w:lastColumn="0" w:noHBand="0" w:noVBand="0"/>
      </w:tblPr>
      <w:tblGrid>
        <w:gridCol w:w="2948"/>
        <w:gridCol w:w="2949"/>
      </w:tblGrid>
      <w:tr w:rsidR="00EB7F9A" w14:paraId="29506A55" w14:textId="77777777">
        <w:tc>
          <w:tcPr>
            <w:tcW w:w="2500" w:type="pct"/>
            <w:shd w:val="clear" w:color="auto" w:fill="auto"/>
            <w:tcMar>
              <w:left w:w="0" w:type="dxa"/>
            </w:tcMar>
          </w:tcPr>
          <w:p w14:paraId="66C62DDD" w14:textId="655BCB3A" w:rsidR="003C45AC" w:rsidRPr="005B0E77" w:rsidRDefault="003C45AC" w:rsidP="006D2E41">
            <w:pPr>
              <w:pStyle w:val="Brdtext"/>
              <w:rPr>
                <w:i/>
              </w:rPr>
            </w:pPr>
            <w:r>
              <w:rPr>
                <w:i/>
              </w:rPr>
              <w:t>L</w:t>
            </w:r>
            <w:r w:rsidRPr="005B0E77">
              <w:rPr>
                <w:i/>
              </w:rPr>
              <w:t>ydelse</w:t>
            </w:r>
            <w:r>
              <w:rPr>
                <w:i/>
              </w:rPr>
              <w:t xml:space="preserve"> enligt förslaget i 2.1</w:t>
            </w:r>
          </w:p>
        </w:tc>
        <w:tc>
          <w:tcPr>
            <w:tcW w:w="2500" w:type="pct"/>
            <w:shd w:val="clear" w:color="auto" w:fill="auto"/>
            <w:tcMar>
              <w:right w:w="0" w:type="dxa"/>
            </w:tcMar>
          </w:tcPr>
          <w:p w14:paraId="5BDA6AD3" w14:textId="77777777" w:rsidR="003C45AC" w:rsidRPr="005B0E77" w:rsidRDefault="003C45AC" w:rsidP="006D2E41">
            <w:pPr>
              <w:pStyle w:val="Brdtext"/>
              <w:rPr>
                <w:i/>
              </w:rPr>
            </w:pPr>
            <w:r w:rsidRPr="005B0E77">
              <w:rPr>
                <w:i/>
              </w:rPr>
              <w:t>Föreslagen lydelse</w:t>
            </w:r>
          </w:p>
        </w:tc>
      </w:tr>
    </w:tbl>
    <w:p w14:paraId="095ABF80" w14:textId="77777777" w:rsidR="003C45AC" w:rsidRDefault="003C45AC" w:rsidP="00187149">
      <w:pPr>
        <w:pStyle w:val="Brdtext"/>
        <w:jc w:val="center"/>
      </w:pPr>
      <w:r>
        <w:t>3 §</w:t>
      </w:r>
    </w:p>
    <w:tbl>
      <w:tblPr>
        <w:tblW w:w="5000" w:type="pct"/>
        <w:tblCellMar>
          <w:left w:w="125" w:type="dxa"/>
          <w:right w:w="125" w:type="dxa"/>
        </w:tblCellMar>
        <w:tblLook w:val="0000" w:firstRow="0" w:lastRow="0" w:firstColumn="0" w:lastColumn="0" w:noHBand="0" w:noVBand="0"/>
      </w:tblPr>
      <w:tblGrid>
        <w:gridCol w:w="2948"/>
        <w:gridCol w:w="2949"/>
      </w:tblGrid>
      <w:tr w:rsidR="00EB7F9A" w14:paraId="0D0C0491" w14:textId="77777777">
        <w:tc>
          <w:tcPr>
            <w:tcW w:w="2500" w:type="pct"/>
            <w:shd w:val="clear" w:color="auto" w:fill="auto"/>
            <w:tcMar>
              <w:left w:w="0" w:type="dxa"/>
            </w:tcMar>
          </w:tcPr>
          <w:p w14:paraId="797146C5" w14:textId="54DE95C7" w:rsidR="003C45AC" w:rsidRPr="00187149" w:rsidRDefault="003C45AC" w:rsidP="006D2E41">
            <w:pPr>
              <w:pStyle w:val="Brdtextmedindrag"/>
            </w:pPr>
            <w:r>
              <w:t xml:space="preserve">Lagrådet består av minst en och högst </w:t>
            </w:r>
            <w:r>
              <w:rPr>
                <w:i/>
                <w:iCs/>
              </w:rPr>
              <w:t xml:space="preserve">sex </w:t>
            </w:r>
            <w:r>
              <w:t>avdelningar.</w:t>
            </w:r>
          </w:p>
        </w:tc>
        <w:tc>
          <w:tcPr>
            <w:tcW w:w="2500" w:type="pct"/>
            <w:shd w:val="clear" w:color="auto" w:fill="auto"/>
            <w:tcMar>
              <w:right w:w="0" w:type="dxa"/>
            </w:tcMar>
          </w:tcPr>
          <w:p w14:paraId="09B4F964" w14:textId="7C6ED23D" w:rsidR="003C45AC" w:rsidRPr="00187149" w:rsidRDefault="003C45AC" w:rsidP="006D2E41">
            <w:pPr>
              <w:pStyle w:val="Brdtextmedindrag"/>
            </w:pPr>
            <w:r>
              <w:t xml:space="preserve">Lagrådet består av minst en och högst </w:t>
            </w:r>
            <w:r>
              <w:rPr>
                <w:i/>
                <w:iCs/>
              </w:rPr>
              <w:t>fem</w:t>
            </w:r>
            <w:r>
              <w:t xml:space="preserve"> avdelningar.</w:t>
            </w:r>
          </w:p>
        </w:tc>
      </w:tr>
    </w:tbl>
    <w:p w14:paraId="14822918" w14:textId="77777777" w:rsidR="003C45AC" w:rsidRPr="00811E52" w:rsidRDefault="003C45AC" w:rsidP="00187149">
      <w:pPr>
        <w:pStyle w:val="Slutstreck"/>
      </w:pPr>
      <w:r w:rsidRPr="00811E52">
        <w:t>                      </w:t>
      </w:r>
    </w:p>
    <w:p w14:paraId="606F3996" w14:textId="5C267910" w:rsidR="003C45AC" w:rsidRDefault="003C45AC" w:rsidP="00187149">
      <w:pPr>
        <w:pStyle w:val="Brdtext"/>
      </w:pPr>
      <w:r>
        <w:t>Denna lag träder i kraft den 1 juli 2026.</w:t>
      </w:r>
    </w:p>
    <w:p w14:paraId="13725686" w14:textId="77777777" w:rsidR="003C45AC" w:rsidRPr="00187149" w:rsidRDefault="003C45AC" w:rsidP="00187149">
      <w:pPr>
        <w:pStyle w:val="Brdtext"/>
      </w:pPr>
    </w:p>
    <w:p w14:paraId="42978150" w14:textId="77777777" w:rsidR="003C45AC" w:rsidRPr="00187149" w:rsidRDefault="003C45AC" w:rsidP="00187149">
      <w:pPr>
        <w:pStyle w:val="Brdtextmedindrag"/>
      </w:pPr>
    </w:p>
    <w:p w14:paraId="2E69BB10" w14:textId="68BBBE41" w:rsidR="003C45AC" w:rsidRDefault="003C45AC" w:rsidP="00187149">
      <w:pPr>
        <w:pStyle w:val="Brdtextmedindrag"/>
        <w:ind w:firstLine="0"/>
      </w:pPr>
    </w:p>
    <w:p w14:paraId="35CA7E67" w14:textId="77777777" w:rsidR="003C45AC" w:rsidRPr="005E0018" w:rsidRDefault="003C45AC" w:rsidP="005E0018">
      <w:pPr>
        <w:pStyle w:val="Brdtext"/>
      </w:pPr>
    </w:p>
    <w:p w14:paraId="38D20173" w14:textId="77777777" w:rsidR="003C45AC" w:rsidRDefault="003C45AC" w:rsidP="00DC55EB">
      <w:pPr>
        <w:pStyle w:val="Brdtextmedindrag"/>
      </w:pPr>
    </w:p>
    <w:p w14:paraId="33852027" w14:textId="77777777" w:rsidR="003C45AC" w:rsidRPr="00187149" w:rsidRDefault="003C45AC" w:rsidP="00187149">
      <w:pPr>
        <w:pStyle w:val="Brdtextmedindrag"/>
      </w:pPr>
    </w:p>
    <w:p w14:paraId="42C44CE7" w14:textId="77777777" w:rsidR="003C45AC" w:rsidRPr="00CE5AB8" w:rsidRDefault="003C45AC" w:rsidP="00CE5AB8">
      <w:pPr>
        <w:pStyle w:val="Brdtextmedindrag"/>
        <w:sectPr w:rsidR="003C45AC" w:rsidRPr="00CE5AB8" w:rsidSect="00155500">
          <w:headerReference w:type="even" r:id="rId32"/>
          <w:headerReference w:type="default" r:id="rId33"/>
          <w:footerReference w:type="even" r:id="rId34"/>
          <w:footerReference w:type="default" r:id="rId35"/>
          <w:headerReference w:type="first" r:id="rId36"/>
          <w:footerReference w:type="first" r:id="rId37"/>
          <w:pgSz w:w="9356" w:h="13721" w:code="9"/>
          <w:pgMar w:top="794" w:right="2438" w:bottom="1191" w:left="1021" w:header="0" w:footer="709" w:gutter="0"/>
          <w:cols w:space="708"/>
          <w:docGrid w:linePitch="360"/>
        </w:sectPr>
      </w:pPr>
    </w:p>
    <w:p w14:paraId="6A33EECD" w14:textId="02BC3B88" w:rsidR="00DB62B9" w:rsidRDefault="003C45AC" w:rsidP="00241A92">
      <w:pPr>
        <w:pStyle w:val="Bilagarubrik"/>
      </w:pPr>
      <w:bookmarkStart w:id="17" w:name="_Toc212057759"/>
      <w:r>
        <w:lastRenderedPageBreak/>
        <w:t>Förteckning över remissinstanserna beträffande utkastet av proposition Ytterligare en avdelning i Lagrådet</w:t>
      </w:r>
      <w:bookmarkEnd w:id="17"/>
    </w:p>
    <w:p w14:paraId="0022B6B0" w14:textId="0CA84989" w:rsidR="003C45AC" w:rsidRDefault="003C45AC" w:rsidP="00241A92">
      <w:pPr>
        <w:pStyle w:val="Brdtext"/>
      </w:pPr>
      <w:r>
        <w:t xml:space="preserve">Efter remiss </w:t>
      </w:r>
      <w:r w:rsidR="00E24F4E">
        <w:t xml:space="preserve">av utkast till proposition Ytterligare en avdelning i Lagrådet </w:t>
      </w:r>
      <w:r>
        <w:t>har yttranden kommit in från Domstolsverket, Högsta domstolen, Högsta förvaltningsdomstolen, Juridiska fakultetsnämnden vid Uppsala universitet, Justitiekanslern och Sveriges advokatsamfund.</w:t>
      </w:r>
    </w:p>
    <w:p w14:paraId="04482222" w14:textId="297E1A03" w:rsidR="003C45AC" w:rsidRPr="00DD6109" w:rsidRDefault="003C45AC" w:rsidP="00DD6109">
      <w:pPr>
        <w:pStyle w:val="Brdtextmedindrag"/>
        <w:sectPr w:rsidR="003C45AC" w:rsidRPr="00DD6109" w:rsidSect="00155500">
          <w:headerReference w:type="even" r:id="rId38"/>
          <w:headerReference w:type="default" r:id="rId39"/>
          <w:footerReference w:type="even" r:id="rId40"/>
          <w:footerReference w:type="default" r:id="rId41"/>
          <w:headerReference w:type="first" r:id="rId42"/>
          <w:footerReference w:type="first" r:id="rId43"/>
          <w:pgSz w:w="9356" w:h="13721" w:code="9"/>
          <w:pgMar w:top="794" w:right="2438" w:bottom="1191" w:left="1021" w:header="0" w:footer="709" w:gutter="0"/>
          <w:cols w:space="708"/>
          <w:docGrid w:linePitch="360"/>
        </w:sectPr>
      </w:pPr>
      <w:r>
        <w:t>Riksdagens ombudsmän (JO)</w:t>
      </w:r>
      <w:r w:rsidR="008C1C1D">
        <w:t xml:space="preserve"> har avstått från att yttra sig</w:t>
      </w:r>
      <w:r>
        <w:t>.</w:t>
      </w:r>
    </w:p>
    <w:sdt>
      <w:sdtPr>
        <w:alias w:val="Departementsnamn"/>
        <w:tag w:val="Departementsnamn"/>
        <w:id w:val="-137580982"/>
        <w:lock w:val="sdtLocked"/>
        <w:dataBinding w:prefixMappings="xmlns:ns0='http://rkdhs/mallar/lagstiftning/Prop/Prop.xsd'" w:xpath="/ns0:dokumentvärden[1]/ns0:departementsnamn[1]" w:storeItemID="{068625C3-B546-44A5-B525-B7CC092E5AD6}"/>
        <w:text/>
      </w:sdtPr>
      <w:sdtEndPr/>
      <w:sdtContent>
        <w:p w14:paraId="2B353CA5" w14:textId="762F2510" w:rsidR="003C45AC" w:rsidRDefault="0086757E" w:rsidP="00601D40">
          <w:pPr>
            <w:pStyle w:val="Proprubrik"/>
            <w:spacing w:before="720" w:after="190"/>
          </w:pPr>
          <w:r>
            <w:t>Justitiedepartementet</w:t>
          </w:r>
        </w:p>
      </w:sdtContent>
    </w:sdt>
    <w:p w14:paraId="346445EE" w14:textId="6419DF7C" w:rsidR="003C45AC" w:rsidRDefault="003C45AC" w:rsidP="00F85486">
      <w:pPr>
        <w:pStyle w:val="Proputdrag"/>
      </w:pPr>
      <w:bookmarkStart w:id="18" w:name="_Toc212057760"/>
      <w:r>
        <w:t xml:space="preserve">Utdrag ur protokoll vid regeringssammanträde </w:t>
      </w:r>
      <w:sdt>
        <w:sdtPr>
          <w:alias w:val="Datum"/>
          <w:tag w:val="Datum"/>
          <w:id w:val="679708000"/>
          <w:date w:fullDate="2025-10-30T00:00:00Z">
            <w:dateFormat w:val="'den' d MMMM yyyy"/>
            <w:lid w:val="sv-SE"/>
            <w:storeMappedDataAs w:val="dateTime"/>
            <w:calendar w:val="gregorian"/>
          </w:date>
        </w:sdtPr>
        <w:sdtEndPr/>
        <w:sdtContent>
          <w:r w:rsidR="00CA3F83">
            <w:t>den 30 oktober 2025</w:t>
          </w:r>
        </w:sdtContent>
      </w:sdt>
      <w:bookmarkEnd w:id="18"/>
    </w:p>
    <w:p w14:paraId="05DB99F3" w14:textId="77777777" w:rsidR="003C45AC" w:rsidRDefault="003C45AC" w:rsidP="00F85486">
      <w:pPr>
        <w:pStyle w:val="Brdtext"/>
        <w:jc w:val="left"/>
      </w:pPr>
    </w:p>
    <w:p w14:paraId="54ADB4A0" w14:textId="46CF69C9" w:rsidR="003C45AC" w:rsidRDefault="003C45AC" w:rsidP="00F85486">
      <w:pPr>
        <w:pStyle w:val="Brdtext"/>
        <w:jc w:val="left"/>
      </w:pPr>
      <w:r>
        <w:t xml:space="preserve">Närvarande: </w:t>
      </w:r>
      <w:sdt>
        <w:sdtPr>
          <w:alias w:val="Narvarande"/>
          <w:tag w:val="Narvarande"/>
          <w:id w:val="2036694613"/>
          <w:lock w:val="sdtLocked"/>
          <w:dataBinding w:prefixMappings="xmlns:ns0='http://rkdhs/mallar/lagstiftning/Prop/Prop.xsd'" w:xpath="/ns0:dokumentvärden[1]/ns0:närvarande[1]" w:storeItemID="{068625C3-B546-44A5-B525-B7CC092E5AD6}"/>
          <w:text w:multiLine="1"/>
        </w:sdtPr>
        <w:sdtEndPr/>
        <w:sdtContent>
          <w:r w:rsidR="0086757E">
            <w:t>stats</w:t>
          </w:r>
          <w:r w:rsidR="00F377E9">
            <w:t>rådet Edholm</w:t>
          </w:r>
          <w:r w:rsidR="0086757E">
            <w:t xml:space="preserve">, ordförande, och statsråden Waltersson Grönvall, Jonson, Forssell, </w:t>
          </w:r>
          <w:proofErr w:type="spellStart"/>
          <w:r w:rsidR="0086757E">
            <w:t>Wykman</w:t>
          </w:r>
          <w:proofErr w:type="spellEnd"/>
          <w:r w:rsidR="0086757E">
            <w:t xml:space="preserve">, Liljestrand, Bohlin, </w:t>
          </w:r>
          <w:proofErr w:type="spellStart"/>
          <w:r w:rsidR="0086757E">
            <w:t>Pourmokhtari</w:t>
          </w:r>
          <w:proofErr w:type="spellEnd"/>
          <w:r w:rsidR="0086757E">
            <w:t xml:space="preserve">, Rosencrantz, </w:t>
          </w:r>
          <w:proofErr w:type="spellStart"/>
          <w:r w:rsidR="0086757E">
            <w:t>Dousa</w:t>
          </w:r>
          <w:proofErr w:type="spellEnd"/>
          <w:r w:rsidR="0086757E">
            <w:t>, Larsson, Britz</w:t>
          </w:r>
        </w:sdtContent>
      </w:sdt>
    </w:p>
    <w:p w14:paraId="26F7448E" w14:textId="77777777" w:rsidR="003C45AC" w:rsidRDefault="003C45AC" w:rsidP="00F85486">
      <w:pPr>
        <w:pStyle w:val="Brdtext"/>
        <w:jc w:val="left"/>
      </w:pPr>
    </w:p>
    <w:p w14:paraId="770DBAAC" w14:textId="7B9FC872" w:rsidR="003C45AC" w:rsidRDefault="003C45AC" w:rsidP="00F85486">
      <w:pPr>
        <w:pStyle w:val="Brdtext"/>
        <w:jc w:val="left"/>
      </w:pPr>
      <w:r>
        <w:t xml:space="preserve">Föredragande: statsrådet </w:t>
      </w:r>
      <w:sdt>
        <w:sdtPr>
          <w:alias w:val="Foredragande"/>
          <w:tag w:val="Foredragande"/>
          <w:id w:val="1160741249"/>
          <w:text w:multiLine="1"/>
        </w:sdtPr>
        <w:sdtEndPr/>
        <w:sdtContent>
          <w:r w:rsidR="000A3E6B">
            <w:t>Forssell</w:t>
          </w:r>
        </w:sdtContent>
      </w:sdt>
    </w:p>
    <w:p w14:paraId="64BF5670" w14:textId="77777777" w:rsidR="003C45AC" w:rsidRPr="00827386" w:rsidRDefault="003C45AC" w:rsidP="00F85486">
      <w:pPr>
        <w:pStyle w:val="Brdtext"/>
        <w:jc w:val="left"/>
        <w:rPr>
          <w:szCs w:val="21"/>
        </w:rPr>
      </w:pPr>
    </w:p>
    <w:p w14:paraId="1B63ED91" w14:textId="77777777" w:rsidR="003C45AC" w:rsidRPr="00915BF3" w:rsidRDefault="003C45AC" w:rsidP="00F85486">
      <w:pPr>
        <w:pStyle w:val="Slutstreck"/>
      </w:pPr>
      <w:r w:rsidRPr="008B7E85">
        <w:t>                    </w:t>
      </w:r>
    </w:p>
    <w:p w14:paraId="639D9636" w14:textId="77777777" w:rsidR="003C45AC" w:rsidRPr="006E102E" w:rsidRDefault="003C45AC" w:rsidP="00F85486">
      <w:pPr>
        <w:pStyle w:val="Brdtext"/>
        <w:jc w:val="left"/>
        <w:rPr>
          <w:sz w:val="18"/>
          <w:szCs w:val="18"/>
        </w:rPr>
      </w:pPr>
    </w:p>
    <w:p w14:paraId="2F987AD9" w14:textId="77777777" w:rsidR="003C45AC" w:rsidRDefault="003C45AC" w:rsidP="00F85486">
      <w:pPr>
        <w:pStyle w:val="Brdtext"/>
        <w:jc w:val="left"/>
      </w:pPr>
    </w:p>
    <w:p w14:paraId="07AD9986" w14:textId="5D0AA934" w:rsidR="003C45AC" w:rsidRDefault="003C45AC" w:rsidP="00F85486">
      <w:pPr>
        <w:pStyle w:val="Brdtext"/>
        <w:jc w:val="left"/>
      </w:pPr>
      <w:r>
        <w:t xml:space="preserve">Regeringen beslutar proposition </w:t>
      </w:r>
      <w:sdt>
        <w:sdtPr>
          <w:alias w:val="Rubrik"/>
          <w:tag w:val="Rubrik"/>
          <w:id w:val="1055821273"/>
          <w:lock w:val="sdtContentLocked"/>
          <w:dataBinding w:prefixMappings="xmlns:ns0='http://rkdhs/mallar/lagstiftning/Prop/Prop.xsd'" w:xpath="/ns0:dokumentvärden[1]/ns0:titel[1]" w:storeItemID="{068625C3-B546-44A5-B525-B7CC092E5AD6}"/>
          <w:text w:multiLine="1"/>
        </w:sdtPr>
        <w:sdtEndPr/>
        <w:sdtContent>
          <w:r w:rsidR="0086757E">
            <w:t>Ytterligare en avdelning i Lagrådet</w:t>
          </w:r>
        </w:sdtContent>
      </w:sdt>
    </w:p>
    <w:p w14:paraId="6937A539" w14:textId="77777777" w:rsidR="00DB62B9" w:rsidRDefault="00DB62B9" w:rsidP="00152749">
      <w:pPr>
        <w:pStyle w:val="Brdtextmedindrag"/>
      </w:pPr>
    </w:p>
    <w:sectPr w:rsidR="00DB62B9" w:rsidSect="00155500">
      <w:headerReference w:type="even" r:id="rId44"/>
      <w:headerReference w:type="default" r:id="rId45"/>
      <w:footerReference w:type="even" r:id="rId46"/>
      <w:footerReference w:type="default" r:id="rId47"/>
      <w:headerReference w:type="first" r:id="rId48"/>
      <w:footerReference w:type="first" r:id="rId49"/>
      <w:pgSz w:w="9356" w:h="13721" w:code="9"/>
      <w:pgMar w:top="794" w:right="2438" w:bottom="1191" w:left="1021" w:header="0"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CF4EC3F" w14:textId="77777777" w:rsidR="00A22998" w:rsidRDefault="00A22998" w:rsidP="00F8009C">
      <w:r>
        <w:separator/>
      </w:r>
    </w:p>
  </w:endnote>
  <w:endnote w:type="continuationSeparator" w:id="0">
    <w:p w14:paraId="61069EED" w14:textId="77777777" w:rsidR="00A22998" w:rsidRDefault="00A22998" w:rsidP="00F8009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radeGothic">
    <w:panose1 w:val="00000400000000000000"/>
    <w:charset w:val="00"/>
    <w:family w:val="auto"/>
    <w:pitch w:val="variable"/>
    <w:sig w:usb0="00000003" w:usb1="00000000" w:usb2="00000000" w:usb3="00000000" w:csb0="00000001" w:csb1="00000000"/>
  </w:font>
  <w:font w:name="TradeGothic CondEighteen">
    <w:panose1 w:val="00000400000000000000"/>
    <w:charset w:val="00"/>
    <w:family w:val="auto"/>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E66101" w14:textId="77777777" w:rsidR="00244011" w:rsidRDefault="00244011" w:rsidP="009C2B67">
    <w:pPr>
      <w:pStyle w:val="Brdtext"/>
    </w:pPr>
    <w:r>
      <w:rPr>
        <w:noProof/>
        <w:lang w:eastAsia="sv-SE"/>
      </w:rPr>
      <mc:AlternateContent>
        <mc:Choice Requires="wps">
          <w:drawing>
            <wp:anchor distT="0" distB="0" distL="0" distR="0" simplePos="0" relativeHeight="251667456"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17"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477D974"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Textruta 4" o:spid="_x0000_s1029" type="#_x0000_t202" style="position:absolute;left:0;text-align:left;margin-left:5.4pt;margin-top:610.95pt;width:44.2pt;height:9.6pt;z-index:25166745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" o:allowoverlap="f" fillcolor="white [3201]" stroked="f" strokeweight=".5pt">
              <v:textbox style="mso-fit-shape-to-text:t">
                <w:txbxContent>
                  <w:p w14:paraId="6477D974"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v:textbox>
              <w10:wrap type="square" anchorx="page" anchory="page"/>
            </v:shape>
          </w:pict>
        </mc:Fallback>
      </mc:AlternateContent>
    </w:r>
    <w: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3293DD" w14:textId="77777777" w:rsidR="00244011" w:rsidRDefault="00244011" w:rsidP="00EE1584">
    <w:pPr>
      <w:pStyle w:val="Brdtext"/>
    </w:pPr>
    <w:r>
      <w:rPr>
        <w:noProof/>
        <w:lang w:eastAsia="sv-SE"/>
      </w:rPr>
      <mc:AlternateContent>
        <mc:Choice Requires="wps">
          <w:drawing>
            <wp:anchor distT="0" distB="0" distL="0" distR="0" simplePos="0" relativeHeight="251642880"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8"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ABCAAFB"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Textruta 1" o:spid="_x0000_s1030" type="#_x0000_t202" style="position:absolute;left:0;text-align:left;margin-left:393pt;margin-top:611.25pt;width:44.2pt;height:9.6pt;z-index:25164288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" o:allowoverlap="f" fillcolor="white [3201]" stroked="f" strokeweight=".5pt">
              <v:textbox style="mso-fit-shape-to-text:t">
                <w:txbxContent>
                  <w:p w14:paraId="2ABCAAFB"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73CB1A" w14:textId="77777777" w:rsidR="00244011" w:rsidRDefault="00244011" w:rsidP="00EE1584">
    <w:pPr>
      <w:pStyle w:val="Brdtext"/>
    </w:pPr>
    <w:r>
      <w:rPr>
        <w:noProof/>
        <w:lang w:eastAsia="sv-SE"/>
      </w:rPr>
      <mc:AlternateContent>
        <mc:Choice Requires="wps">
          <w:drawing>
            <wp:anchor distT="0" distB="0" distL="0" distR="0" simplePos="0" relativeHeight="251643904"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6"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68F6D06"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31" type="#_x0000_t202" style="position:absolute;left:0;text-align:left;margin-left:393pt;margin-top:611.25pt;width:44.2pt;height:9.6pt;z-index:25164390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" o:allowoverlap="f" fillcolor="white [3201]" stroked="f" strokeweight=".5pt">
              <v:textbox style="mso-fit-shape-to-text:t">
                <w:txbxContent>
                  <w:p w14:paraId="768F6D06"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AD74D7" w14:textId="77777777" w:rsidR="00244011" w:rsidRDefault="00244011" w:rsidP="009C2B67">
    <w:pPr>
      <w:pStyle w:val="Brdtext"/>
    </w:pPr>
    <w:r>
      <w:rPr>
        <w:noProof/>
        <w:lang w:eastAsia="sv-SE"/>
      </w:rPr>
      <mc:AlternateContent>
        <mc:Choice Requires="wps">
          <w:drawing>
            <wp:anchor distT="0" distB="0" distL="0" distR="0" simplePos="0" relativeHeight="251668480"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20"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BEB17A8"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34" type="#_x0000_t202" style="position:absolute;left:0;text-align:left;margin-left:5.4pt;margin-top:610.95pt;width:44.2pt;height:9.6pt;z-index:25166848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" o:allowoverlap="f" fillcolor="white [3201]" stroked="f" strokeweight=".5pt">
              <v:textbox style="mso-fit-shape-to-text:t">
                <w:txbxContent>
                  <w:p w14:paraId="3BEB17A8"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v:textbox>
              <w10:wrap type="square" anchorx="page" anchory="page"/>
            </v:shape>
          </w:pict>
        </mc:Fallback>
      </mc:AlternateContent>
    </w:r>
    <w:r>
      <w:t xml:space="preserve"> </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9E1A46" w14:textId="77777777" w:rsidR="00244011" w:rsidRDefault="00244011" w:rsidP="00EE1584">
    <w:pPr>
      <w:pStyle w:val="Brdtext"/>
    </w:pPr>
    <w:r>
      <w:rPr>
        <w:noProof/>
        <w:lang w:eastAsia="sv-SE"/>
      </w:rPr>
      <mc:AlternateContent>
        <mc:Choice Requires="wps">
          <w:drawing>
            <wp:anchor distT="0" distB="0" distL="0" distR="0" simplePos="0" relativeHeight="251644928"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21"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3B7EDC6"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35" type="#_x0000_t202" style="position:absolute;left:0;text-align:left;margin-left:393pt;margin-top:611.25pt;width:44.2pt;height:9.6pt;z-index:25164492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" o:allowoverlap="f" fillcolor="white [3201]" stroked="f" strokeweight=".5pt">
              <v:textbox style="mso-fit-shape-to-text:t">
                <w:txbxContent>
                  <w:p w14:paraId="03B7EDC6"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127617" w14:textId="77777777" w:rsidR="00244011" w:rsidRDefault="00244011" w:rsidP="00EE1584">
    <w:pPr>
      <w:pStyle w:val="Brdtext"/>
    </w:pPr>
    <w:r>
      <w:rPr>
        <w:noProof/>
        <w:lang w:eastAsia="sv-SE"/>
      </w:rPr>
      <mc:AlternateContent>
        <mc:Choice Requires="wps">
          <w:drawing>
            <wp:anchor distT="0" distB="0" distL="0" distR="0" simplePos="0" relativeHeight="251645952"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9"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7AB38C7"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36" type="#_x0000_t202" style="position:absolute;left:0;text-align:left;margin-left:393pt;margin-top:611.25pt;width:44.2pt;height:9.6pt;z-index:25164595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" o:allowoverlap="f" fillcolor="white [3201]" stroked="f" strokeweight=".5pt">
              <v:textbox style="mso-fit-shape-to-text:t">
                <w:txbxContent>
                  <w:p w14:paraId="47AB38C7"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183648" w14:textId="77777777" w:rsidR="00244011" w:rsidRDefault="00244011" w:rsidP="009C2B67">
    <w:pPr>
      <w:pStyle w:val="Brdtext"/>
    </w:pPr>
    <w:r>
      <w:rPr>
        <w:noProof/>
        <w:lang w:eastAsia="sv-SE"/>
      </w:rPr>
      <mc:AlternateContent>
        <mc:Choice Requires="wps">
          <w:drawing>
            <wp:anchor distT="0" distB="0" distL="0" distR="0" simplePos="0" relativeHeight="251669504"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23"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A2BBB02" w14:textId="77777777" w:rsidR="00244011" w:rsidRPr="00756E21" w:rsidRDefault="00244011" w:rsidP="009C2B67">
                          <w:pPr>
                            <w:pStyle w:val="Brdtext"/>
                            <w:jc w:val="right"/>
                          </w:pPr>
                          <w:r>
                            <w:fldChar w:fldCharType="begin"/>
                          </w:r>
                          <w:r>
                            <w:instrText xml:space="preserve"> PAGE   \* MERGEFORMAT </w:instrText>
                          </w:r>
                          <w:r>
                            <w:fldChar w:fldCharType="separate"/>
                          </w:r>
                          <w:r w:rsidR="003C45AC">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39" type="#_x0000_t202" style="position:absolute;left:0;text-align:left;margin-left:5.4pt;margin-top:610.95pt;width:44.2pt;height:9.6pt;z-index:25166950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REbIzn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5A2BBB02" w14:textId="77777777" w:rsidR="00244011" w:rsidRPr="00756E21" w:rsidRDefault="00244011" w:rsidP="009C2B67">
                    <w:pPr>
                      <w:pStyle w:val="Brdtext"/>
                      <w:jc w:val="right"/>
                    </w:pPr>
                    <w:r>
                      <w:fldChar w:fldCharType="begin"/>
                    </w:r>
                    <w:r>
                      <w:instrText xml:space="preserve"> PAGE   \* MERGEFORMAT </w:instrText>
                    </w:r>
                    <w:r>
                      <w:fldChar w:fldCharType="separate"/>
                    </w:r>
                    <w:r w:rsidR="003C45AC">
                      <w:rPr>
                        <w:noProof/>
                      </w:rPr>
                      <w:t>2</w:t>
                    </w:r>
                    <w:r>
                      <w:fldChar w:fldCharType="end"/>
                    </w:r>
                  </w:p>
                </w:txbxContent>
              </v:textbox>
              <w10:wrap type="square" anchorx="page" anchory="page"/>
            </v:shape>
          </w:pict>
        </mc:Fallback>
      </mc:AlternateContent>
    </w:r>
    <w:r>
      <w:t xml:space="preserve"> </w:t>
    </w: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58FAA8" w14:textId="77777777" w:rsidR="00244011" w:rsidRDefault="00244011" w:rsidP="00EE1584">
    <w:pPr>
      <w:pStyle w:val="Brdtext"/>
    </w:pPr>
    <w:r>
      <w:rPr>
        <w:noProof/>
        <w:lang w:eastAsia="sv-SE"/>
      </w:rPr>
      <mc:AlternateContent>
        <mc:Choice Requires="wps">
          <w:drawing>
            <wp:anchor distT="0" distB="0" distL="0" distR="0" simplePos="0" relativeHeight="251646976"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24"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B4F1531" w14:textId="77777777" w:rsidR="00244011" w:rsidRPr="00756E21" w:rsidRDefault="00244011" w:rsidP="00A118D8">
                          <w:pPr>
                            <w:pStyle w:val="Brdtext"/>
                            <w:jc w:val="right"/>
                          </w:pPr>
                          <w:r>
                            <w:fldChar w:fldCharType="begin"/>
                          </w:r>
                          <w:r>
                            <w:instrText xml:space="preserve"> PAGE   \* MERGEFORMAT </w:instrText>
                          </w:r>
                          <w:r>
                            <w:fldChar w:fldCharType="separate"/>
                          </w:r>
                          <w:r w:rsidR="003C45AC">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40" type="#_x0000_t202" style="position:absolute;left:0;text-align:left;margin-left:393pt;margin-top:611.25pt;width:44.2pt;height:9.6pt;z-index:25164697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A79Icb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0B4F1531" w14:textId="77777777" w:rsidR="00244011" w:rsidRPr="00756E21" w:rsidRDefault="00244011" w:rsidP="00A118D8">
                    <w:pPr>
                      <w:pStyle w:val="Brdtext"/>
                      <w:jc w:val="right"/>
                    </w:pPr>
                    <w:r>
                      <w:fldChar w:fldCharType="begin"/>
                    </w:r>
                    <w:r>
                      <w:instrText xml:space="preserve"> PAGE   \* MERGEFORMAT </w:instrText>
                    </w:r>
                    <w:r>
                      <w:fldChar w:fldCharType="separate"/>
                    </w:r>
                    <w:r w:rsidR="003C45AC">
                      <w:rPr>
                        <w:noProof/>
                      </w:rPr>
                      <w:t>1</w:t>
                    </w:r>
                    <w:r>
                      <w:fldChar w:fldCharType="end"/>
                    </w:r>
                  </w:p>
                </w:txbxContent>
              </v:textbox>
              <w10:wrap type="square" anchorx="page" anchory="page"/>
            </v:shape>
          </w:pict>
        </mc:Fallback>
      </mc:AlternateContent>
    </w:r>
    <w:r>
      <w:t xml:space="preserve"> </w:t>
    </w: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5BA664" w14:textId="77777777" w:rsidR="00244011" w:rsidRDefault="00244011" w:rsidP="00EE1584">
    <w:pPr>
      <w:pStyle w:val="Brdtext"/>
    </w:pPr>
    <w:r>
      <w:rPr>
        <w:noProof/>
        <w:lang w:eastAsia="sv-SE"/>
      </w:rPr>
      <mc:AlternateContent>
        <mc:Choice Requires="wps">
          <w:drawing>
            <wp:anchor distT="0" distB="0" distL="0" distR="0" simplePos="0" relativeHeight="251648000"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22"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B187789" w14:textId="77777777" w:rsidR="00244011" w:rsidRPr="00756E21" w:rsidRDefault="00244011" w:rsidP="00A118D8">
                          <w:pPr>
                            <w:pStyle w:val="Brdtext"/>
                            <w:jc w:val="right"/>
                          </w:pPr>
                          <w:r>
                            <w:fldChar w:fldCharType="begin"/>
                          </w:r>
                          <w:r>
                            <w:instrText xml:space="preserve"> PAGE   \* MERGEFORMAT </w:instrText>
                          </w:r>
                          <w:r>
                            <w:fldChar w:fldCharType="separate"/>
                          </w:r>
                          <w:r w:rsidR="003C45AC">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41" type="#_x0000_t202" style="position:absolute;left:0;text-align:left;margin-left:393pt;margin-top:611.25pt;width:44.2pt;height:9.6pt;z-index:25164800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CF4fpc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0B187789" w14:textId="77777777" w:rsidR="00244011" w:rsidRPr="00756E21" w:rsidRDefault="00244011" w:rsidP="00A118D8">
                    <w:pPr>
                      <w:pStyle w:val="Brdtext"/>
                      <w:jc w:val="right"/>
                    </w:pPr>
                    <w:r>
                      <w:fldChar w:fldCharType="begin"/>
                    </w:r>
                    <w:r>
                      <w:instrText xml:space="preserve"> PAGE   \* MERGEFORMAT </w:instrText>
                    </w:r>
                    <w:r>
                      <w:fldChar w:fldCharType="separate"/>
                    </w:r>
                    <w:r w:rsidR="003C45AC">
                      <w:rPr>
                        <w:noProof/>
                      </w:rPr>
                      <w:t>1</w:t>
                    </w:r>
                    <w:r>
                      <w:fldChar w:fldCharType="end"/>
                    </w:r>
                  </w:p>
                </w:txbxContent>
              </v:textbox>
              <w10:wrap type="square" anchorx="page" anchory="page"/>
            </v:shape>
          </w:pict>
        </mc:Fallback>
      </mc:AlternateContent>
    </w:r>
    <w:r>
      <w:t xml:space="preserve"> </w:t>
    </w: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33B3C5" w14:textId="77777777" w:rsidR="00244011" w:rsidRDefault="00244011" w:rsidP="009C2B67">
    <w:pPr>
      <w:pStyle w:val="Brdtext"/>
    </w:pPr>
    <w:r>
      <w:rPr>
        <w:noProof/>
        <w:lang w:eastAsia="sv-SE"/>
      </w:rPr>
      <mc:AlternateContent>
        <mc:Choice Requires="wps">
          <w:drawing>
            <wp:anchor distT="0" distB="0" distL="0" distR="0" simplePos="0" relativeHeight="251670528"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26"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C539E4E" w14:textId="77777777" w:rsidR="00244011" w:rsidRPr="00756E21" w:rsidRDefault="00244011" w:rsidP="009C2B67">
                          <w:pPr>
                            <w:pStyle w:val="Brdtext"/>
                            <w:jc w:val="right"/>
                          </w:pPr>
                          <w:r>
                            <w:fldChar w:fldCharType="begin"/>
                          </w:r>
                          <w:r>
                            <w:instrText xml:space="preserve"> PAGE   \* MERGEFORMAT </w:instrText>
                          </w:r>
                          <w:r>
                            <w:fldChar w:fldCharType="separate"/>
                          </w:r>
                          <w:r w:rsidR="003C45AC">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44" type="#_x0000_t202" style="position:absolute;left:0;text-align:left;margin-left:5.4pt;margin-top:610.95pt;width:44.2pt;height:9.6pt;z-index:25167052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RTFb+H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7C539E4E" w14:textId="77777777" w:rsidR="00244011" w:rsidRPr="00756E21" w:rsidRDefault="00244011" w:rsidP="009C2B67">
                    <w:pPr>
                      <w:pStyle w:val="Brdtext"/>
                      <w:jc w:val="right"/>
                    </w:pPr>
                    <w:r>
                      <w:fldChar w:fldCharType="begin"/>
                    </w:r>
                    <w:r>
                      <w:instrText xml:space="preserve"> PAGE   \* MERGEFORMAT </w:instrText>
                    </w:r>
                    <w:r>
                      <w:fldChar w:fldCharType="separate"/>
                    </w:r>
                    <w:r w:rsidR="003C45AC">
                      <w:rPr>
                        <w:noProof/>
                      </w:rPr>
                      <w:t>2</w:t>
                    </w:r>
                    <w:r>
                      <w:fldChar w:fldCharType="end"/>
                    </w:r>
                  </w:p>
                </w:txbxContent>
              </v:textbox>
              <w10:wrap type="square" anchorx="page" anchory="page"/>
            </v:shape>
          </w:pict>
        </mc:Fallback>
      </mc:AlternateContent>
    </w:r>
    <w:r>
      <w:t xml:space="preserve"> </w:t>
    </w: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75C142" w14:textId="77777777" w:rsidR="00244011" w:rsidRDefault="00244011" w:rsidP="00EE1584">
    <w:pPr>
      <w:pStyle w:val="Brdtext"/>
    </w:pPr>
    <w:r>
      <w:rPr>
        <w:noProof/>
        <w:lang w:eastAsia="sv-SE"/>
      </w:rPr>
      <mc:AlternateContent>
        <mc:Choice Requires="wps">
          <w:drawing>
            <wp:anchor distT="0" distB="0" distL="0" distR="0" simplePos="0" relativeHeight="251649024"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27"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F483008" w14:textId="77777777" w:rsidR="00244011" w:rsidRPr="00756E21" w:rsidRDefault="00244011" w:rsidP="00A118D8">
                          <w:pPr>
                            <w:pStyle w:val="Brdtext"/>
                            <w:jc w:val="right"/>
                          </w:pPr>
                          <w:r>
                            <w:fldChar w:fldCharType="begin"/>
                          </w:r>
                          <w:r>
                            <w:instrText xml:space="preserve"> PAGE   \* MERGEFORMAT </w:instrText>
                          </w:r>
                          <w:r>
                            <w:fldChar w:fldCharType="separate"/>
                          </w:r>
                          <w:r w:rsidR="003C45AC">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45" type="#_x0000_t202" style="position:absolute;left:0;text-align:left;margin-left:393pt;margin-top:611.25pt;width:44.2pt;height:9.6pt;z-index:25164902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BGqO6j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4F483008" w14:textId="77777777" w:rsidR="00244011" w:rsidRPr="00756E21" w:rsidRDefault="00244011" w:rsidP="00A118D8">
                    <w:pPr>
                      <w:pStyle w:val="Brdtext"/>
                      <w:jc w:val="right"/>
                    </w:pPr>
                    <w:r>
                      <w:fldChar w:fldCharType="begin"/>
                    </w:r>
                    <w:r>
                      <w:instrText xml:space="preserve"> PAGE   \* MERGEFORMAT </w:instrText>
                    </w:r>
                    <w:r>
                      <w:fldChar w:fldCharType="separate"/>
                    </w:r>
                    <w:r w:rsidR="003C45AC">
                      <w:rPr>
                        <w:noProof/>
                      </w:rPr>
                      <w:t>1</w:t>
                    </w:r>
                    <w:r>
                      <w:fldChar w:fldCharType="end"/>
                    </w:r>
                  </w:p>
                </w:txbxContent>
              </v:textbox>
              <w10:wrap type="square" anchorx="page" anchory="page"/>
            </v:shape>
          </w:pict>
        </mc:Fallback>
      </mc:AlternateContent>
    </w:r>
    <w:r>
      <w:t xml:space="preserve"> </w:t>
    </w: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551EF1" w14:textId="77777777" w:rsidR="00244011" w:rsidRDefault="00244011" w:rsidP="00EE1584">
    <w:pPr>
      <w:pStyle w:val="Brdtext"/>
    </w:pPr>
    <w:r>
      <w:rPr>
        <w:noProof/>
        <w:lang w:eastAsia="sv-SE"/>
      </w:rPr>
      <mc:AlternateContent>
        <mc:Choice Requires="wps">
          <w:drawing>
            <wp:anchor distT="0" distB="0" distL="0" distR="0" simplePos="0" relativeHeight="251650048"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25"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45D84A1" w14:textId="77777777" w:rsidR="00244011" w:rsidRPr="00756E21" w:rsidRDefault="00244011" w:rsidP="00A118D8">
                          <w:pPr>
                            <w:pStyle w:val="Brdtext"/>
                            <w:jc w:val="right"/>
                          </w:pPr>
                          <w:r>
                            <w:fldChar w:fldCharType="begin"/>
                          </w:r>
                          <w:r>
                            <w:instrText xml:space="preserve"> PAGE   \* MERGEFORMAT </w:instrText>
                          </w:r>
                          <w:r>
                            <w:fldChar w:fldCharType="separate"/>
                          </w:r>
                          <w:r w:rsidR="003C45AC">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46" type="#_x0000_t202" style="position:absolute;left:0;text-align:left;margin-left:393pt;margin-top:611.25pt;width:44.2pt;height:9.6pt;z-index:25165004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A5GqF2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545D84A1" w14:textId="77777777" w:rsidR="00244011" w:rsidRPr="00756E21" w:rsidRDefault="00244011" w:rsidP="00A118D8">
                    <w:pPr>
                      <w:pStyle w:val="Brdtext"/>
                      <w:jc w:val="right"/>
                    </w:pPr>
                    <w:r>
                      <w:fldChar w:fldCharType="begin"/>
                    </w:r>
                    <w:r>
                      <w:instrText xml:space="preserve"> PAGE   \* MERGEFORMAT </w:instrText>
                    </w:r>
                    <w:r>
                      <w:fldChar w:fldCharType="separate"/>
                    </w:r>
                    <w:r w:rsidR="003C45AC">
                      <w:rPr>
                        <w:noProof/>
                      </w:rPr>
                      <w:t>1</w:t>
                    </w:r>
                    <w:r>
                      <w:fldChar w:fldCharType="end"/>
                    </w:r>
                  </w:p>
                </w:txbxContent>
              </v:textbox>
              <w10:wrap type="square" anchorx="page" anchory="page"/>
            </v:shape>
          </w:pict>
        </mc:Fallback>
      </mc:AlternateContent>
    </w:r>
    <w:r>
      <w:t xml:space="preserve"> </w:t>
    </w: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AB71F7" w14:textId="77777777" w:rsidR="00244011" w:rsidRDefault="00244011" w:rsidP="009C2B67">
    <w:pPr>
      <w:pStyle w:val="Brdtext"/>
    </w:pPr>
    <w:r>
      <w:rPr>
        <w:noProof/>
        <w:lang w:eastAsia="sv-SE"/>
      </w:rPr>
      <mc:AlternateContent>
        <mc:Choice Requires="wps">
          <w:drawing>
            <wp:anchor distT="0" distB="0" distL="0" distR="0" simplePos="0" relativeHeight="251671552"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29"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6D1744A" w14:textId="77777777" w:rsidR="00244011" w:rsidRPr="00756E21" w:rsidRDefault="00244011" w:rsidP="009C2B67">
                          <w:pPr>
                            <w:pStyle w:val="Brdtext"/>
                            <w:jc w:val="right"/>
                          </w:pPr>
                          <w:r>
                            <w:fldChar w:fldCharType="begin"/>
                          </w:r>
                          <w:r>
                            <w:instrText xml:space="preserve"> PAGE   \* MERGEFORMAT </w:instrText>
                          </w:r>
                          <w:r>
                            <w:fldChar w:fldCharType="separate"/>
                          </w:r>
                          <w:r w:rsidR="003C45AC">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49" type="#_x0000_t202" style="position:absolute;left:0;text-align:left;margin-left:5.4pt;margin-top:610.95pt;width:44.2pt;height:9.6pt;z-index:25167155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JCUIVX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06D1744A" w14:textId="77777777" w:rsidR="00244011" w:rsidRPr="00756E21" w:rsidRDefault="00244011" w:rsidP="009C2B67">
                    <w:pPr>
                      <w:pStyle w:val="Brdtext"/>
                      <w:jc w:val="right"/>
                    </w:pPr>
                    <w:r>
                      <w:fldChar w:fldCharType="begin"/>
                    </w:r>
                    <w:r>
                      <w:instrText xml:space="preserve"> PAGE   \* MERGEFORMAT </w:instrText>
                    </w:r>
                    <w:r>
                      <w:fldChar w:fldCharType="separate"/>
                    </w:r>
                    <w:r w:rsidR="003C45AC">
                      <w:rPr>
                        <w:noProof/>
                      </w:rPr>
                      <w:t>2</w:t>
                    </w:r>
                    <w:r>
                      <w:fldChar w:fldCharType="end"/>
                    </w:r>
                  </w:p>
                </w:txbxContent>
              </v:textbox>
              <w10:wrap type="square" anchorx="page" anchory="page"/>
            </v:shape>
          </w:pict>
        </mc:Fallback>
      </mc:AlternateContent>
    </w:r>
    <w:r>
      <w:t xml:space="preserve"> </w:t>
    </w: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00B802" w14:textId="77777777" w:rsidR="00244011" w:rsidRDefault="00244011" w:rsidP="00EE1584">
    <w:pPr>
      <w:pStyle w:val="Brdtext"/>
    </w:pPr>
    <w:r>
      <w:rPr>
        <w:noProof/>
        <w:lang w:eastAsia="sv-SE"/>
      </w:rPr>
      <mc:AlternateContent>
        <mc:Choice Requires="wps">
          <w:drawing>
            <wp:anchor distT="0" distB="0" distL="0" distR="0" simplePos="0" relativeHeight="251651072"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30"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9A72164" w14:textId="77777777" w:rsidR="00244011" w:rsidRPr="00756E21" w:rsidRDefault="00244011" w:rsidP="00A118D8">
                          <w:pPr>
                            <w:pStyle w:val="Brdtext"/>
                            <w:jc w:val="right"/>
                          </w:pPr>
                          <w:r>
                            <w:fldChar w:fldCharType="begin"/>
                          </w:r>
                          <w:r>
                            <w:instrText xml:space="preserve"> PAGE   \* MERGEFORMAT </w:instrText>
                          </w:r>
                          <w:r>
                            <w:fldChar w:fldCharType="separate"/>
                          </w:r>
                          <w:r w:rsidR="003C45AC">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50" type="#_x0000_t202" style="position:absolute;left:0;text-align:left;margin-left:393pt;margin-top:611.25pt;width:44.2pt;height:9.6pt;z-index:25165107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Bbl0eA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69A72164" w14:textId="77777777" w:rsidR="00244011" w:rsidRPr="00756E21" w:rsidRDefault="00244011" w:rsidP="00A118D8">
                    <w:pPr>
                      <w:pStyle w:val="Brdtext"/>
                      <w:jc w:val="right"/>
                    </w:pPr>
                    <w:r>
                      <w:fldChar w:fldCharType="begin"/>
                    </w:r>
                    <w:r>
                      <w:instrText xml:space="preserve"> PAGE   \* MERGEFORMAT </w:instrText>
                    </w:r>
                    <w:r>
                      <w:fldChar w:fldCharType="separate"/>
                    </w:r>
                    <w:r w:rsidR="003C45AC">
                      <w:rPr>
                        <w:noProof/>
                      </w:rPr>
                      <w:t>1</w:t>
                    </w:r>
                    <w:r>
                      <w:fldChar w:fldCharType="end"/>
                    </w:r>
                  </w:p>
                </w:txbxContent>
              </v:textbox>
              <w10:wrap type="square" anchorx="page" anchory="page"/>
            </v:shape>
          </w:pict>
        </mc:Fallback>
      </mc:AlternateContent>
    </w:r>
    <w:r>
      <w:t xml:space="preserve"> </w:t>
    </w: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054263" w14:textId="77777777" w:rsidR="00244011" w:rsidRDefault="00244011" w:rsidP="00EE1584">
    <w:pPr>
      <w:pStyle w:val="Brdtext"/>
    </w:pPr>
    <w:r>
      <w:rPr>
        <w:noProof/>
        <w:lang w:eastAsia="sv-SE"/>
      </w:rPr>
      <mc:AlternateContent>
        <mc:Choice Requires="wps">
          <w:drawing>
            <wp:anchor distT="0" distB="0" distL="0" distR="0" simplePos="0" relativeHeight="251652096"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28"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BD184A5" w14:textId="77777777" w:rsidR="00244011" w:rsidRPr="00756E21" w:rsidRDefault="00244011" w:rsidP="00A118D8">
                          <w:pPr>
                            <w:pStyle w:val="Brdtext"/>
                            <w:jc w:val="right"/>
                          </w:pPr>
                          <w:r>
                            <w:fldChar w:fldCharType="begin"/>
                          </w:r>
                          <w:r>
                            <w:instrText xml:space="preserve"> PAGE   \* MERGEFORMAT </w:instrText>
                          </w:r>
                          <w:r>
                            <w:fldChar w:fldCharType="separate"/>
                          </w:r>
                          <w:r w:rsidR="003C45AC">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51" type="#_x0000_t202" style="position:absolute;left:0;text-align:left;margin-left:393pt;margin-top:611.25pt;width:44.2pt;height:9.6pt;z-index:25165209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DlgjrH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6BD184A5" w14:textId="77777777" w:rsidR="00244011" w:rsidRPr="00756E21" w:rsidRDefault="00244011" w:rsidP="00A118D8">
                    <w:pPr>
                      <w:pStyle w:val="Brdtext"/>
                      <w:jc w:val="right"/>
                    </w:pPr>
                    <w:r>
                      <w:fldChar w:fldCharType="begin"/>
                    </w:r>
                    <w:r>
                      <w:instrText xml:space="preserve"> PAGE   \* MERGEFORMAT </w:instrText>
                    </w:r>
                    <w:r>
                      <w:fldChar w:fldCharType="separate"/>
                    </w:r>
                    <w:r w:rsidR="003C45AC">
                      <w:rPr>
                        <w:noProof/>
                      </w:rPr>
                      <w:t>1</w:t>
                    </w:r>
                    <w:r>
                      <w:fldChar w:fldCharType="end"/>
                    </w:r>
                  </w:p>
                </w:txbxContent>
              </v:textbox>
              <w10:wrap type="square" anchorx="page" anchory="page"/>
            </v:shape>
          </w:pict>
        </mc:Fallback>
      </mc:AlternateContent>
    </w:r>
    <w:r>
      <w:t xml:space="preserve"> </w:t>
    </w: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EFB891" w14:textId="77777777" w:rsidR="00244011" w:rsidRDefault="00244011" w:rsidP="009C2B67">
    <w:pPr>
      <w:pStyle w:val="Brdtext"/>
    </w:pPr>
    <w:r>
      <w:rPr>
        <w:noProof/>
        <w:lang w:eastAsia="sv-SE"/>
      </w:rPr>
      <mc:AlternateContent>
        <mc:Choice Requires="wps">
          <w:drawing>
            <wp:anchor distT="0" distB="0" distL="0" distR="0" simplePos="0" relativeHeight="251672576"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32"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BDB723D"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54" type="#_x0000_t202" style="position:absolute;left:0;text-align:left;margin-left:5.4pt;margin-top:610.95pt;width:44.2pt;height:9.6pt;z-index:25167257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JVKbY3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7BDB723D"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v:textbox>
              <w10:wrap type="square" anchorx="page" anchory="page"/>
            </v:shape>
          </w:pict>
        </mc:Fallback>
      </mc:AlternateContent>
    </w:r>
    <w:r>
      <w:t xml:space="preserve"> </w:t>
    </w: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877378" w14:textId="77777777" w:rsidR="00244011" w:rsidRDefault="00244011" w:rsidP="00EE1584">
    <w:pPr>
      <w:pStyle w:val="Brdtext"/>
    </w:pPr>
    <w:r>
      <w:rPr>
        <w:noProof/>
        <w:lang w:eastAsia="sv-SE"/>
      </w:rPr>
      <mc:AlternateContent>
        <mc:Choice Requires="wps">
          <w:drawing>
            <wp:anchor distT="0" distB="0" distL="0" distR="0" simplePos="0" relativeHeight="251653120"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33"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1A08C1F"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55" type="#_x0000_t202" style="position:absolute;left:0;text-align:left;margin-left:393pt;margin-top:611.25pt;width:44.2pt;height:9.6pt;z-index:25165312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Amyy44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51A08C1F"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1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244DC5" w14:textId="77777777" w:rsidR="00244011" w:rsidRDefault="00244011" w:rsidP="00EE1584">
    <w:pPr>
      <w:pStyle w:val="Brdtext"/>
    </w:pPr>
    <w:r>
      <w:rPr>
        <w:noProof/>
        <w:lang w:eastAsia="sv-SE"/>
      </w:rPr>
      <mc:AlternateContent>
        <mc:Choice Requires="wps">
          <w:drawing>
            <wp:anchor distT="0" distB="0" distL="0" distR="0" simplePos="0" relativeHeight="251654144"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31"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9FC9006"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56" type="#_x0000_t202" style="position:absolute;left:0;text-align:left;margin-left:393pt;margin-top:611.25pt;width:44.2pt;height:9.6pt;z-index:25165414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BZeWHt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69FC9006"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632585F" w14:textId="77777777" w:rsidR="00A22998" w:rsidRDefault="00A22998" w:rsidP="006923D1">
      <w:pPr>
        <w:pStyle w:val="Sidfot"/>
      </w:pPr>
    </w:p>
  </w:footnote>
  <w:footnote w:type="continuationSeparator" w:id="0">
    <w:p w14:paraId="231D1049" w14:textId="77777777" w:rsidR="00A22998" w:rsidRPr="006923D1" w:rsidRDefault="00A22998" w:rsidP="006923D1">
      <w:pPr>
        <w:pStyle w:val="Sidfot"/>
      </w:pPr>
    </w:p>
  </w:footnote>
  <w:footnote w:type="continuationNotice" w:id="1">
    <w:p w14:paraId="6BDEEC55" w14:textId="77777777" w:rsidR="00A22998" w:rsidRDefault="00A22998" w:rsidP="006923D1">
      <w:pPr>
        <w:pStyle w:val="RKbas"/>
      </w:pPr>
    </w:p>
  </w:footnote>
  <w:footnote w:id="2">
    <w:p w14:paraId="7892A829" w14:textId="040374AB" w:rsidR="00B7154D" w:rsidRDefault="00B7154D">
      <w:pPr>
        <w:pStyle w:val="Fotnotstext"/>
      </w:pPr>
      <w:r>
        <w:rPr>
          <w:rStyle w:val="Fotnotsreferens"/>
        </w:rPr>
        <w:footnoteRef/>
      </w:r>
      <w:r>
        <w:t xml:space="preserve"> Senaste lydelse 2013:973.</w:t>
      </w:r>
    </w:p>
  </w:footnote>
  <w:footnote w:id="3">
    <w:p w14:paraId="2DB1D4A1" w14:textId="2838D987" w:rsidR="00D77097" w:rsidRDefault="00D77097">
      <w:pPr>
        <w:pStyle w:val="Fotnotstext"/>
      </w:pPr>
      <w:r>
        <w:rPr>
          <w:rStyle w:val="Fotnotsreferens"/>
        </w:rPr>
        <w:footnoteRef/>
      </w:r>
      <w:r>
        <w:t xml:space="preserve"> </w:t>
      </w:r>
      <w:r w:rsidR="004B2497">
        <w:t>Senast lydelse 2025:000.</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C5255F" w14:textId="77777777" w:rsidR="00244011" w:rsidRDefault="00244011" w:rsidP="00664D04">
    <w:pPr>
      <w:pStyle w:val="Brdtext"/>
    </w:pPr>
    <w:r>
      <w:rPr>
        <w:noProof/>
        <w:lang w:eastAsia="sv-SE"/>
      </w:rPr>
      <mc:AlternateContent>
        <mc:Choice Requires="wps">
          <w:drawing>
            <wp:anchor distT="0" distB="0" distL="0" distR="0" simplePos="0" relativeHeight="251655168" behindDoc="0" locked="0" layoutInCell="1" allowOverlap="0" wp14:anchorId="7C6F8B3A" wp14:editId="5E3D2E53">
              <wp:simplePos x="0" y="0"/>
              <wp:positionH relativeFrom="page">
                <wp:posOffset>373380</wp:posOffset>
              </wp:positionH>
              <wp:positionV relativeFrom="page">
                <wp:posOffset>451485</wp:posOffset>
              </wp:positionV>
              <wp:extent cx="1141200" cy="121920"/>
              <wp:effectExtent l="0" t="0" r="1905" b="3810"/>
              <wp:wrapSquare wrapText="bothSides"/>
              <wp:docPr id="5"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507AFFC" w14:textId="0E8B74EB" w:rsidR="00244011" w:rsidRPr="00756E21" w:rsidRDefault="00F16419" w:rsidP="00664D04">
                          <w:pPr>
                            <w:pStyle w:val="Brdtext"/>
                            <w:jc w:val="left"/>
                          </w:pPr>
                          <w:sdt>
                            <w:sdtPr>
                              <w:alias w:val="NummerEtikett"/>
                              <w:tag w:val="NummerEtikett"/>
                              <w:id w:val="1909953747"/>
                              <w:lock w:val="sdtContentLocked"/>
                              <w:dataBinding w:prefixMappings="xmlns:ns0='http://rkdhs/mallar/lagstiftning/Prop/Prop.xsd'" w:xpath="/ns0:dokumentvärden[1]/ns0:dokumentnummer[1]/@etikett" w:storeItemID="{068625C3-B546-44A5-B525-B7CC092E5AD6}"/>
                              <w:text/>
                            </w:sdtPr>
                            <w:sdtEndPr/>
                            <w:sdtContent>
                              <w:r w:rsidR="0086757E">
                                <w:t>Prop.</w:t>
                              </w:r>
                            </w:sdtContent>
                          </w:sdt>
                          <w:r w:rsidR="00244011">
                            <w:t xml:space="preserve"> </w:t>
                          </w:r>
                          <w:sdt>
                            <w:sdtPr>
                              <w:alias w:val="Nummer"/>
                              <w:tag w:val="Nummer"/>
                              <w:id w:val="1135212224"/>
                              <w:lock w:val="sdtContentLocked"/>
                              <w:dataBinding w:prefixMappings="xmlns:ns0='http://rkdhs/mallar/lagstiftning/Prop/Prop.xsd'" w:xpath="/ns0:dokumentvärden[1]/ns0:dokumentnummer[1]" w:storeItemID="{068625C3-B546-44A5-B525-B7CC092E5AD6}"/>
                              <w:text/>
                            </w:sdtPr>
                            <w:sdtEndPr/>
                            <w:sdtContent>
                              <w:r w:rsidR="00CA3F83">
                                <w:t>2025/26:39</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Textruta 2" o:spid="_x0000_s1027" type="#_x0000_t202" style="position:absolute;left:0;text-align:left;margin-left:29.4pt;margin-top:35.55pt;width:89.85pt;height:9.6pt;z-index:25165516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" o:allowoverlap="f" fillcolor="white [3201]" stroked="f" strokeweight=".5pt">
              <v:textbox style="mso-fit-shape-to-text:t">
                <w:txbxContent>
                  <w:p w14:paraId="0507AFFC" w14:textId="0E8B74EB" w:rsidR="00244011" w:rsidRPr="00756E21" w:rsidRDefault="00F16419" w:rsidP="00664D04">
                    <w:pPr>
                      <w:pStyle w:val="Brdtext"/>
                      <w:jc w:val="left"/>
                    </w:pPr>
                    <w:sdt>
                      <w:sdtPr>
                        <w:alias w:val="NummerEtikett"/>
                        <w:tag w:val="NummerEtikett"/>
                        <w:id w:val="1909953747"/>
                        <w:lock w:val="sdtContentLocked"/>
                        <w:dataBinding w:prefixMappings="xmlns:ns0='http://rkdhs/mallar/lagstiftning/Prop/Prop.xsd'" w:xpath="/ns0:dokumentvärden[1]/ns0:dokumentnummer[1]/@etikett" w:storeItemID="{068625C3-B546-44A5-B525-B7CC092E5AD6}"/>
                        <w:text/>
                      </w:sdtPr>
                      <w:sdtEndPr/>
                      <w:sdtContent>
                        <w:r w:rsidR="0086757E">
                          <w:t>Prop.</w:t>
                        </w:r>
                      </w:sdtContent>
                    </w:sdt>
                    <w:r w:rsidR="00244011">
                      <w:t xml:space="preserve"> </w:t>
                    </w:r>
                    <w:sdt>
                      <w:sdtPr>
                        <w:alias w:val="Nummer"/>
                        <w:tag w:val="Nummer"/>
                        <w:id w:val="1135212224"/>
                        <w:lock w:val="sdtContentLocked"/>
                        <w:dataBinding w:prefixMappings="xmlns:ns0='http://rkdhs/mallar/lagstiftning/Prop/Prop.xsd'" w:xpath="/ns0:dokumentvärden[1]/ns0:dokumentnummer[1]" w:storeItemID="{068625C3-B546-44A5-B525-B7CC092E5AD6}"/>
                        <w:text/>
                      </w:sdtPr>
                      <w:sdtEndPr/>
                      <w:sdtContent>
                        <w:r w:rsidR="00CA3F83">
                          <w:t>2025/26:39</w:t>
                        </w:r>
                      </w:sdtContent>
                    </w:sdt>
                  </w:p>
                </w:txbxContent>
              </v:textbox>
              <w10:wrap type="square" anchorx="page" anchory="page"/>
            </v:shape>
          </w:pict>
        </mc:Fallback>
      </mc:AlternateContent>
    </w:r>
    <w:r>
      <w:t xml:space="preserve">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404630" w14:textId="77777777" w:rsidR="00244011" w:rsidRDefault="00244011" w:rsidP="00EE1584">
    <w:pPr>
      <w:pStyle w:val="Brdtext"/>
    </w:pPr>
    <w:r>
      <w:rPr>
        <w:noProof/>
        <w:lang w:eastAsia="sv-SE"/>
      </w:rPr>
      <mc:AlternateContent>
        <mc:Choice Requires="wps">
          <w:drawing>
            <wp:anchor distT="0" distB="0" distL="0" distR="0" simplePos="0" relativeHeight="251661312" behindDoc="0" locked="0" layoutInCell="1" allowOverlap="0" wp14:anchorId="6C270289" wp14:editId="2F99408D">
              <wp:simplePos x="0" y="0"/>
              <wp:positionH relativeFrom="page">
                <wp:posOffset>4419600</wp:posOffset>
              </wp:positionH>
              <wp:positionV relativeFrom="page">
                <wp:posOffset>457200</wp:posOffset>
              </wp:positionV>
              <wp:extent cx="1141200" cy="121920"/>
              <wp:effectExtent l="0" t="0" r="1905" b="3810"/>
              <wp:wrapSquare wrapText="bothSides"/>
              <wp:docPr id="4"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BCE5FC7" w14:textId="061CD95E" w:rsidR="00244011" w:rsidRPr="00756E21" w:rsidRDefault="00F16419" w:rsidP="00A118D8">
                          <w:pPr>
                            <w:pStyle w:val="Brdtext"/>
                            <w:jc w:val="left"/>
                          </w:pPr>
                          <w:sdt>
                            <w:sdtPr>
                              <w:alias w:val="NummerEtikett"/>
                              <w:tag w:val="NummerEtikett"/>
                              <w:id w:val="406809228"/>
                              <w:lock w:val="sdtContentLocked"/>
                              <w:dataBinding w:prefixMappings="xmlns:ns0='http://rkdhs/mallar/lagstiftning/Prop/Prop.xsd'" w:xpath="/ns0:dokumentvärden[1]/ns0:dokumentnummer[1]/@etikett" w:storeItemID="{068625C3-B546-44A5-B525-B7CC092E5AD6}"/>
                              <w:text/>
                            </w:sdtPr>
                            <w:sdtEndPr/>
                            <w:sdtContent>
                              <w:r w:rsidR="0086757E">
                                <w:t>Prop.</w:t>
                              </w:r>
                            </w:sdtContent>
                          </w:sdt>
                          <w:r w:rsidR="00244011">
                            <w:t xml:space="preserve"> </w:t>
                          </w:r>
                          <w:sdt>
                            <w:sdtPr>
                              <w:alias w:val="Nummer"/>
                              <w:tag w:val="Nummer"/>
                              <w:id w:val="1217775106"/>
                              <w:lock w:val="sdtContentLocked"/>
                              <w:dataBinding w:prefixMappings="xmlns:ns0='http://rkdhs/mallar/lagstiftning/Prop/Prop.xsd'" w:xpath="/ns0:dokumentvärden[1]/ns0:dokumentnummer[1]" w:storeItemID="{068625C3-B546-44A5-B525-B7CC092E5AD6}"/>
                              <w:text/>
                            </w:sdtPr>
                            <w:sdtEndPr/>
                            <w:sdtContent>
                              <w:r w:rsidR="00CA3F83">
                                <w:t>2025/26:39</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Textruta 3" o:spid="_x0000_s1028" type="#_x0000_t202" style="position:absolute;left:0;text-align:left;margin-left:348pt;margin-top:36pt;width:89.85pt;height:9.6pt;z-index:25166131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" o:allowoverlap="f" fillcolor="white [3201]" stroked="f" strokeweight=".5pt">
              <v:textbox style="mso-fit-shape-to-text:t">
                <w:txbxContent>
                  <w:p w14:paraId="3BCE5FC7" w14:textId="061CD95E" w:rsidR="00244011" w:rsidRPr="00756E21" w:rsidRDefault="00F16419" w:rsidP="00A118D8">
                    <w:pPr>
                      <w:pStyle w:val="Brdtext"/>
                      <w:jc w:val="left"/>
                    </w:pPr>
                    <w:sdt>
                      <w:sdtPr>
                        <w:alias w:val="NummerEtikett"/>
                        <w:tag w:val="NummerEtikett"/>
                        <w:id w:val="406809228"/>
                        <w:lock w:val="sdtContentLocked"/>
                        <w:dataBinding w:prefixMappings="xmlns:ns0='http://rkdhs/mallar/lagstiftning/Prop/Prop.xsd'" w:xpath="/ns0:dokumentvärden[1]/ns0:dokumentnummer[1]/@etikett" w:storeItemID="{068625C3-B546-44A5-B525-B7CC092E5AD6}"/>
                        <w:text/>
                      </w:sdtPr>
                      <w:sdtEndPr/>
                      <w:sdtContent>
                        <w:r w:rsidR="0086757E">
                          <w:t>Prop.</w:t>
                        </w:r>
                      </w:sdtContent>
                    </w:sdt>
                    <w:r w:rsidR="00244011">
                      <w:t xml:space="preserve"> </w:t>
                    </w:r>
                    <w:sdt>
                      <w:sdtPr>
                        <w:alias w:val="Nummer"/>
                        <w:tag w:val="Nummer"/>
                        <w:id w:val="1217775106"/>
                        <w:lock w:val="sdtContentLocked"/>
                        <w:dataBinding w:prefixMappings="xmlns:ns0='http://rkdhs/mallar/lagstiftning/Prop/Prop.xsd'" w:xpath="/ns0:dokumentvärden[1]/ns0:dokumentnummer[1]" w:storeItemID="{068625C3-B546-44A5-B525-B7CC092E5AD6}"/>
                        <w:text/>
                      </w:sdtPr>
                      <w:sdtEndPr/>
                      <w:sdtContent>
                        <w:r w:rsidR="00CA3F83">
                          <w:t>2025/26:39</w:t>
                        </w:r>
                      </w:sdtContent>
                    </w:sdt>
                  </w:p>
                </w:txbxContent>
              </v:textbox>
              <w10:wrap type="square" anchorx="page" anchory="page"/>
            </v:shape>
          </w:pict>
        </mc:Fallback>
      </mc:AlternateContent>
    </w:r>
    <w: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061151" w14:textId="77777777" w:rsidR="00244011" w:rsidRDefault="00244011" w:rsidP="00EE1584">
    <w:pPr>
      <w:pStyle w:val="Brdtext"/>
    </w:pPr>
    <w:r>
      <w:t xml:space="preserve"> </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FD76B9" w14:textId="77777777" w:rsidR="00244011" w:rsidRDefault="00244011" w:rsidP="00664D04">
    <w:pPr>
      <w:pStyle w:val="Brdtext"/>
    </w:pPr>
    <w:r>
      <w:rPr>
        <w:noProof/>
        <w:lang w:eastAsia="sv-SE"/>
      </w:rPr>
      <mc:AlternateContent>
        <mc:Choice Requires="wps">
          <w:drawing>
            <wp:anchor distT="0" distB="0" distL="0" distR="0" simplePos="0" relativeHeight="251656192" behindDoc="0" locked="0" layoutInCell="1" allowOverlap="0" wp14:anchorId="7C6F8B3A" wp14:editId="5E3D2E53">
              <wp:simplePos x="0" y="0"/>
              <wp:positionH relativeFrom="page">
                <wp:posOffset>373380</wp:posOffset>
              </wp:positionH>
              <wp:positionV relativeFrom="page">
                <wp:posOffset>451485</wp:posOffset>
              </wp:positionV>
              <wp:extent cx="1141200" cy="121920"/>
              <wp:effectExtent l="0" t="0" r="1905" b="3810"/>
              <wp:wrapSquare wrapText="bothSides"/>
              <wp:docPr id="7"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65612C3" w14:textId="6E156BD8" w:rsidR="00244011" w:rsidRPr="00756E21" w:rsidRDefault="00F16419" w:rsidP="00664D04">
                          <w:pPr>
                            <w:pStyle w:val="Brdtext"/>
                            <w:jc w:val="left"/>
                          </w:pPr>
                          <w:sdt>
                            <w:sdtPr>
                              <w:alias w:val="NummerEtikett"/>
                              <w:tag w:val="NummerEtikett"/>
                              <w:id w:val="-566961242"/>
                              <w:lock w:val="sdtContentLocked"/>
                              <w:dataBinding w:prefixMappings="xmlns:ns0='http://rkdhs/mallar/lagstiftning/Prop/Prop.xsd'" w:xpath="/ns0:dokumentvärden[1]/ns0:dokumentnummer[1]/@etikett" w:storeItemID="{068625C3-B546-44A5-B525-B7CC092E5AD6}"/>
                              <w:text/>
                            </w:sdtPr>
                            <w:sdtEndPr/>
                            <w:sdtContent>
                              <w:r w:rsidR="0086757E">
                                <w:t>Prop.</w:t>
                              </w:r>
                            </w:sdtContent>
                          </w:sdt>
                          <w:r w:rsidR="00244011">
                            <w:t xml:space="preserve"> </w:t>
                          </w:r>
                          <w:sdt>
                            <w:sdtPr>
                              <w:alias w:val="Nummer"/>
                              <w:tag w:val="Nummer"/>
                              <w:id w:val="-634799498"/>
                              <w:lock w:val="sdtContentLocked"/>
                              <w:dataBinding w:prefixMappings="xmlns:ns0='http://rkdhs/mallar/lagstiftning/Prop/Prop.xsd'" w:xpath="/ns0:dokumentvärden[1]/ns0:dokumentnummer[1]" w:storeItemID="{068625C3-B546-44A5-B525-B7CC092E5AD6}"/>
                              <w:text/>
                            </w:sdtPr>
                            <w:sdtEndPr/>
                            <w:sdtContent>
                              <w:r w:rsidR="00CA3F83">
                                <w:t>2025/26:39</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32" type="#_x0000_t202" style="position:absolute;left:0;text-align:left;margin-left:29.4pt;margin-top:35.55pt;width:89.85pt;height:9.6pt;z-index:25165619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" o:allowoverlap="f" fillcolor="white [3201]" stroked="f" strokeweight=".5pt">
              <v:textbox style="mso-fit-shape-to-text:t">
                <w:txbxContent>
                  <w:p w14:paraId="465612C3" w14:textId="6E156BD8" w:rsidR="00244011" w:rsidRPr="00756E21" w:rsidRDefault="00F16419" w:rsidP="00664D04">
                    <w:pPr>
                      <w:pStyle w:val="Brdtext"/>
                      <w:jc w:val="left"/>
                    </w:pPr>
                    <w:sdt>
                      <w:sdtPr>
                        <w:alias w:val="NummerEtikett"/>
                        <w:tag w:val="NummerEtikett"/>
                        <w:id w:val="-566961242"/>
                        <w:lock w:val="sdtContentLocked"/>
                        <w:dataBinding w:prefixMappings="xmlns:ns0='http://rkdhs/mallar/lagstiftning/Prop/Prop.xsd'" w:xpath="/ns0:dokumentvärden[1]/ns0:dokumentnummer[1]/@etikett" w:storeItemID="{068625C3-B546-44A5-B525-B7CC092E5AD6}"/>
                        <w:text/>
                      </w:sdtPr>
                      <w:sdtEndPr/>
                      <w:sdtContent>
                        <w:r w:rsidR="0086757E">
                          <w:t>Prop.</w:t>
                        </w:r>
                      </w:sdtContent>
                    </w:sdt>
                    <w:r w:rsidR="00244011">
                      <w:t xml:space="preserve"> </w:t>
                    </w:r>
                    <w:sdt>
                      <w:sdtPr>
                        <w:alias w:val="Nummer"/>
                        <w:tag w:val="Nummer"/>
                        <w:id w:val="-634799498"/>
                        <w:lock w:val="sdtContentLocked"/>
                        <w:dataBinding w:prefixMappings="xmlns:ns0='http://rkdhs/mallar/lagstiftning/Prop/Prop.xsd'" w:xpath="/ns0:dokumentvärden[1]/ns0:dokumentnummer[1]" w:storeItemID="{068625C3-B546-44A5-B525-B7CC092E5AD6}"/>
                        <w:text/>
                      </w:sdtPr>
                      <w:sdtEndPr/>
                      <w:sdtContent>
                        <w:r w:rsidR="00CA3F83">
                          <w:t>2025/26:39</w:t>
                        </w:r>
                      </w:sdtContent>
                    </w:sdt>
                  </w:p>
                </w:txbxContent>
              </v:textbox>
              <w10:wrap type="square" anchorx="page" anchory="page"/>
            </v:shape>
          </w:pict>
        </mc:Fallback>
      </mc:AlternateContent>
    </w:r>
    <w:r>
      <w:t xml:space="preserve"> </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B6278D" w14:textId="77777777" w:rsidR="00244011" w:rsidRDefault="00244011" w:rsidP="00EE1584">
    <w:pPr>
      <w:pStyle w:val="Brdtext"/>
    </w:pPr>
    <w:r>
      <w:rPr>
        <w:noProof/>
        <w:lang w:eastAsia="sv-SE"/>
      </w:rPr>
      <mc:AlternateContent>
        <mc:Choice Requires="wps">
          <w:drawing>
            <wp:anchor distT="0" distB="0" distL="0" distR="0" simplePos="0" relativeHeight="251662336" behindDoc="0" locked="0" layoutInCell="1" allowOverlap="0" wp14:anchorId="6C270289" wp14:editId="2F99408D">
              <wp:simplePos x="0" y="0"/>
              <wp:positionH relativeFrom="page">
                <wp:posOffset>4419600</wp:posOffset>
              </wp:positionH>
              <wp:positionV relativeFrom="page">
                <wp:posOffset>457200</wp:posOffset>
              </wp:positionV>
              <wp:extent cx="1141200" cy="121920"/>
              <wp:effectExtent l="0" t="0" r="1905" b="3810"/>
              <wp:wrapSquare wrapText="bothSides"/>
              <wp:docPr id="6"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792BF77" w14:textId="4AAABE21" w:rsidR="00244011" w:rsidRPr="00756E21" w:rsidRDefault="00F16419" w:rsidP="00A118D8">
                          <w:pPr>
                            <w:pStyle w:val="Brdtext"/>
                            <w:jc w:val="left"/>
                          </w:pPr>
                          <w:sdt>
                            <w:sdtPr>
                              <w:alias w:val="NummerEtikett"/>
                              <w:tag w:val="NummerEtikett"/>
                              <w:id w:val="663746173"/>
                              <w:lock w:val="sdtContentLocked"/>
                              <w:dataBinding w:prefixMappings="xmlns:ns0='http://rkdhs/mallar/lagstiftning/Prop/Prop.xsd'" w:xpath="/ns0:dokumentvärden[1]/ns0:dokumentnummer[1]/@etikett" w:storeItemID="{068625C3-B546-44A5-B525-B7CC092E5AD6}"/>
                              <w:text/>
                            </w:sdtPr>
                            <w:sdtEndPr/>
                            <w:sdtContent>
                              <w:r w:rsidR="0086757E">
                                <w:t>Prop.</w:t>
                              </w:r>
                            </w:sdtContent>
                          </w:sdt>
                          <w:r w:rsidR="00244011">
                            <w:t xml:space="preserve"> </w:t>
                          </w:r>
                          <w:sdt>
                            <w:sdtPr>
                              <w:alias w:val="Nummer"/>
                              <w:tag w:val="Nummer"/>
                              <w:id w:val="-1959555327"/>
                              <w:lock w:val="sdtContentLocked"/>
                              <w:dataBinding w:prefixMappings="xmlns:ns0='http://rkdhs/mallar/lagstiftning/Prop/Prop.xsd'" w:xpath="/ns0:dokumentvärden[1]/ns0:dokumentnummer[1]" w:storeItemID="{068625C3-B546-44A5-B525-B7CC092E5AD6}"/>
                              <w:text/>
                            </w:sdtPr>
                            <w:sdtEndPr/>
                            <w:sdtContent>
                              <w:r w:rsidR="00CA3F83">
                                <w:t>2025/26:39</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33" type="#_x0000_t202" style="position:absolute;left:0;text-align:left;margin-left:348pt;margin-top:36pt;width:89.85pt;height:9.6pt;z-index:25166233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" o:allowoverlap="f" fillcolor="white [3201]" stroked="f" strokeweight=".5pt">
              <v:textbox style="mso-fit-shape-to-text:t">
                <w:txbxContent>
                  <w:p w14:paraId="3792BF77" w14:textId="4AAABE21" w:rsidR="00244011" w:rsidRPr="00756E21" w:rsidRDefault="00F16419" w:rsidP="00A118D8">
                    <w:pPr>
                      <w:pStyle w:val="Brdtext"/>
                      <w:jc w:val="left"/>
                    </w:pPr>
                    <w:sdt>
                      <w:sdtPr>
                        <w:alias w:val="NummerEtikett"/>
                        <w:tag w:val="NummerEtikett"/>
                        <w:id w:val="663746173"/>
                        <w:lock w:val="sdtContentLocked"/>
                        <w:dataBinding w:prefixMappings="xmlns:ns0='http://rkdhs/mallar/lagstiftning/Prop/Prop.xsd'" w:xpath="/ns0:dokumentvärden[1]/ns0:dokumentnummer[1]/@etikett" w:storeItemID="{068625C3-B546-44A5-B525-B7CC092E5AD6}"/>
                        <w:text/>
                      </w:sdtPr>
                      <w:sdtEndPr/>
                      <w:sdtContent>
                        <w:r w:rsidR="0086757E">
                          <w:t>Prop.</w:t>
                        </w:r>
                      </w:sdtContent>
                    </w:sdt>
                    <w:r w:rsidR="00244011">
                      <w:t xml:space="preserve"> </w:t>
                    </w:r>
                    <w:sdt>
                      <w:sdtPr>
                        <w:alias w:val="Nummer"/>
                        <w:tag w:val="Nummer"/>
                        <w:id w:val="-1959555327"/>
                        <w:lock w:val="sdtContentLocked"/>
                        <w:dataBinding w:prefixMappings="xmlns:ns0='http://rkdhs/mallar/lagstiftning/Prop/Prop.xsd'" w:xpath="/ns0:dokumentvärden[1]/ns0:dokumentnummer[1]" w:storeItemID="{068625C3-B546-44A5-B525-B7CC092E5AD6}"/>
                        <w:text/>
                      </w:sdtPr>
                      <w:sdtEndPr/>
                      <w:sdtContent>
                        <w:r w:rsidR="00CA3F83">
                          <w:t>2025/26:39</w:t>
                        </w:r>
                      </w:sdtContent>
                    </w:sdt>
                  </w:p>
                </w:txbxContent>
              </v:textbox>
              <w10:wrap type="square" anchorx="page" anchory="page"/>
            </v:shape>
          </w:pict>
        </mc:Fallback>
      </mc:AlternateContent>
    </w:r>
    <w:r>
      <w:t xml:space="preserve"> </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6B8692" w14:textId="77777777" w:rsidR="00244011" w:rsidRDefault="00244011" w:rsidP="00664D04">
    <w:pPr>
      <w:pStyle w:val="Brdtext"/>
    </w:pPr>
    <w:r>
      <w:rPr>
        <w:noProof/>
        <w:lang w:eastAsia="sv-SE"/>
      </w:rPr>
      <mc:AlternateContent>
        <mc:Choice Requires="wps">
          <w:drawing>
            <wp:anchor distT="0" distB="0" distL="0" distR="0" simplePos="0" relativeHeight="251657216"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9"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BFA6B41" w14:textId="02C1BEB8" w:rsidR="00244011" w:rsidRDefault="00F16419" w:rsidP="00664D04">
                          <w:pPr>
                            <w:pStyle w:val="Brdtext"/>
                            <w:jc w:val="left"/>
                          </w:pPr>
                          <w:sdt>
                            <w:sdtPr>
                              <w:alias w:val="NummerEtikett"/>
                              <w:tag w:val="NummerEtikett"/>
                              <w:id w:val="568472727"/>
                              <w:lock w:val="sdtContentLocked"/>
                              <w:dataBinding w:prefixMappings="xmlns:ns0='http://rkdhs/mallar/lagstiftning/Prop/Prop.xsd'" w:xpath="/ns0:dokumentvärden[1]/ns0:dokumentnummer[1]/@etikett" w:storeItemID="{068625C3-B546-44A5-B525-B7CC092E5AD6}"/>
                              <w:text/>
                            </w:sdtPr>
                            <w:sdtEndPr/>
                            <w:sdtContent>
                              <w:r w:rsidR="0086757E">
                                <w:t>Prop.</w:t>
                              </w:r>
                            </w:sdtContent>
                          </w:sdt>
                          <w:r w:rsidR="00244011">
                            <w:t xml:space="preserve"> </w:t>
                          </w:r>
                          <w:sdt>
                            <w:sdtPr>
                              <w:alias w:val="Nummer"/>
                              <w:tag w:val="Nummer"/>
                              <w:id w:val="-904683238"/>
                              <w:lock w:val="sdtContentLocked"/>
                              <w:dataBinding w:prefixMappings="xmlns:ns0='http://rkdhs/mallar/lagstiftning/Prop/Prop.xsd'" w:xpath="/ns0:dokumentvärden[1]/ns0:dokumentnummer[1]" w:storeItemID="{068625C3-B546-44A5-B525-B7CC092E5AD6}"/>
                              <w:text/>
                            </w:sdtPr>
                            <w:sdtEndPr/>
                            <w:sdtContent>
                              <w:r w:rsidR="00CA3F83">
                                <w:t>2025/26:39</w:t>
                              </w:r>
                            </w:sdtContent>
                          </w:sdt>
                        </w:p>
                        <w:p w14:paraId="637A7A8E" w14:textId="510C1FA5" w:rsidR="003C45AC" w:rsidRPr="00C7375F" w:rsidRDefault="00F16419" w:rsidP="00C7375F">
                          <w:pPr>
                            <w:pStyle w:val="Brdtext"/>
                          </w:pPr>
                          <w:sdt>
                            <w:sdtPr>
                              <w:alias w:val="BilageEtikett"/>
                              <w:tag w:val="BilageEtikett"/>
                              <w:id w:val="-1710640699"/>
                              <w:lock w:val="sdtContentLocked"/>
                              <w:dataBinding w:prefixMappings="xmlns:ns0='http://rkdhs/mallar/lagstiftning/Prop/Prop.xsd'" w:xpath="/ns0:dokumentvärden[1]/ns0:bilagor[1]/ns0:bilaga[1]/@bilageetikett" w:storeItemID="{068625C3-B546-44A5-B525-B7CC092E5AD6}"/>
                              <w:text/>
                            </w:sdtPr>
                            <w:sdtEndPr/>
                            <w:sdtContent>
                              <w:r w:rsidR="0086757E">
                                <w:t>Bilaga</w:t>
                              </w:r>
                            </w:sdtContent>
                          </w:sdt>
                          <w:r w:rsidR="003C45AC">
                            <w:t xml:space="preserve"> </w:t>
                          </w:r>
                          <w:sdt>
                            <w:sdtPr>
                              <w:alias w:val="BilageNummer"/>
                              <w:tag w:val="BilageNummer"/>
                              <w:id w:val="568394623"/>
                              <w:lock w:val="sdtContentLocked"/>
                              <w:dataBinding w:prefixMappings="xmlns:ns0='http://rkdhs/mallar/lagstiftning/Prop/Prop.xsd'" w:xpath="/ns0:dokumentvärden[1]/ns0:bilagor[1]/ns0:bilaga[1]/@bilagenummer" w:storeItemID="{068625C3-B546-44A5-B525-B7CC092E5AD6}"/>
                              <w:text/>
                            </w:sdtPr>
                            <w:sdtEndPr/>
                            <w:sdtContent>
                              <w:r w:rsidR="0086757E">
                                <w:t>1</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37" type="#_x0000_t202" style="position:absolute;left:0;text-align:left;margin-left:29.4pt;margin-top:34.85pt;width:89.85pt;height:9.6pt;z-index:25165721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" o:allowoverlap="f" fillcolor="white [3201]" stroked="f" strokeweight=".5pt">
              <v:textbox style="mso-fit-shape-to-text:t">
                <w:txbxContent>
                  <w:p w14:paraId="3BFA6B41" w14:textId="02C1BEB8" w:rsidR="00244011" w:rsidRDefault="00F16419" w:rsidP="00664D04">
                    <w:pPr>
                      <w:pStyle w:val="Brdtext"/>
                      <w:jc w:val="left"/>
                    </w:pPr>
                    <w:sdt>
                      <w:sdtPr>
                        <w:alias w:val="NummerEtikett"/>
                        <w:tag w:val="NummerEtikett"/>
                        <w:id w:val="568472727"/>
                        <w:lock w:val="sdtContentLocked"/>
                        <w:dataBinding w:prefixMappings="xmlns:ns0='http://rkdhs/mallar/lagstiftning/Prop/Prop.xsd'" w:xpath="/ns0:dokumentvärden[1]/ns0:dokumentnummer[1]/@etikett" w:storeItemID="{068625C3-B546-44A5-B525-B7CC092E5AD6}"/>
                        <w:text/>
                      </w:sdtPr>
                      <w:sdtEndPr/>
                      <w:sdtContent>
                        <w:r w:rsidR="0086757E">
                          <w:t>Prop.</w:t>
                        </w:r>
                      </w:sdtContent>
                    </w:sdt>
                    <w:r w:rsidR="00244011">
                      <w:t xml:space="preserve"> </w:t>
                    </w:r>
                    <w:sdt>
                      <w:sdtPr>
                        <w:alias w:val="Nummer"/>
                        <w:tag w:val="Nummer"/>
                        <w:id w:val="-904683238"/>
                        <w:lock w:val="sdtContentLocked"/>
                        <w:dataBinding w:prefixMappings="xmlns:ns0='http://rkdhs/mallar/lagstiftning/Prop/Prop.xsd'" w:xpath="/ns0:dokumentvärden[1]/ns0:dokumentnummer[1]" w:storeItemID="{068625C3-B546-44A5-B525-B7CC092E5AD6}"/>
                        <w:text/>
                      </w:sdtPr>
                      <w:sdtEndPr/>
                      <w:sdtContent>
                        <w:r w:rsidR="00CA3F83">
                          <w:t>2025/26:39</w:t>
                        </w:r>
                      </w:sdtContent>
                    </w:sdt>
                  </w:p>
                  <w:p w14:paraId="637A7A8E" w14:textId="510C1FA5" w:rsidR="003C45AC" w:rsidRPr="00C7375F" w:rsidRDefault="00F16419" w:rsidP="00C7375F">
                    <w:pPr>
                      <w:pStyle w:val="Brdtext"/>
                    </w:pPr>
                    <w:sdt>
                      <w:sdtPr>
                        <w:alias w:val="BilageEtikett"/>
                        <w:tag w:val="BilageEtikett"/>
                        <w:id w:val="-1710640699"/>
                        <w:lock w:val="sdtContentLocked"/>
                        <w:dataBinding w:prefixMappings="xmlns:ns0='http://rkdhs/mallar/lagstiftning/Prop/Prop.xsd'" w:xpath="/ns0:dokumentvärden[1]/ns0:bilagor[1]/ns0:bilaga[1]/@bilageetikett" w:storeItemID="{068625C3-B546-44A5-B525-B7CC092E5AD6}"/>
                        <w:text/>
                      </w:sdtPr>
                      <w:sdtEndPr/>
                      <w:sdtContent>
                        <w:r w:rsidR="0086757E">
                          <w:t>Bilaga</w:t>
                        </w:r>
                      </w:sdtContent>
                    </w:sdt>
                    <w:r w:rsidR="003C45AC">
                      <w:t xml:space="preserve"> </w:t>
                    </w:r>
                    <w:sdt>
                      <w:sdtPr>
                        <w:alias w:val="BilageNummer"/>
                        <w:tag w:val="BilageNummer"/>
                        <w:id w:val="568394623"/>
                        <w:lock w:val="sdtContentLocked"/>
                        <w:dataBinding w:prefixMappings="xmlns:ns0='http://rkdhs/mallar/lagstiftning/Prop/Prop.xsd'" w:xpath="/ns0:dokumentvärden[1]/ns0:bilagor[1]/ns0:bilaga[1]/@bilagenummer" w:storeItemID="{068625C3-B546-44A5-B525-B7CC092E5AD6}"/>
                        <w:text/>
                      </w:sdtPr>
                      <w:sdtEndPr/>
                      <w:sdtContent>
                        <w:r w:rsidR="0086757E">
                          <w:t>1</w:t>
                        </w:r>
                      </w:sdtContent>
                    </w:sdt>
                  </w:p>
                </w:txbxContent>
              </v:textbox>
              <w10:wrap type="square" anchorx="page" anchory="page"/>
            </v:shape>
          </w:pict>
        </mc:Fallback>
      </mc:AlternateContent>
    </w:r>
    <w:r>
      <w:t xml:space="preserve"> </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EEA019" w14:textId="77777777" w:rsidR="00244011" w:rsidRDefault="00244011" w:rsidP="00EE1584">
    <w:pPr>
      <w:pStyle w:val="Brdtext"/>
    </w:pPr>
    <w:r>
      <w:rPr>
        <w:noProof/>
        <w:lang w:eastAsia="sv-SE"/>
      </w:rPr>
      <mc:AlternateContent>
        <mc:Choice Requires="wps">
          <w:drawing>
            <wp:anchor distT="0" distB="0" distL="0" distR="0" simplePos="0" relativeHeight="251663360"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8"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37D3EC3" w14:textId="6B097A5D" w:rsidR="00244011" w:rsidRDefault="00F16419" w:rsidP="00A118D8">
                          <w:pPr>
                            <w:pStyle w:val="Brdtext"/>
                            <w:jc w:val="left"/>
                          </w:pPr>
                          <w:sdt>
                            <w:sdtPr>
                              <w:alias w:val="NummerEtikett"/>
                              <w:tag w:val="NummerEtikett"/>
                              <w:id w:val="-843402072"/>
                              <w:lock w:val="sdtContentLocked"/>
                              <w:dataBinding w:prefixMappings="xmlns:ns0='http://rkdhs/mallar/lagstiftning/Prop/Prop.xsd'" w:xpath="/ns0:dokumentvärden[1]/ns0:dokumentnummer[1]/@etikett" w:storeItemID="{068625C3-B546-44A5-B525-B7CC092E5AD6}"/>
                              <w:text/>
                            </w:sdtPr>
                            <w:sdtEndPr/>
                            <w:sdtContent>
                              <w:r w:rsidR="0086757E">
                                <w:t>Prop.</w:t>
                              </w:r>
                            </w:sdtContent>
                          </w:sdt>
                          <w:r w:rsidR="00244011">
                            <w:t xml:space="preserve"> </w:t>
                          </w:r>
                          <w:sdt>
                            <w:sdtPr>
                              <w:alias w:val="Nummer"/>
                              <w:tag w:val="Nummer"/>
                              <w:id w:val="-262142947"/>
                              <w:lock w:val="sdtContentLocked"/>
                              <w:dataBinding w:prefixMappings="xmlns:ns0='http://rkdhs/mallar/lagstiftning/Prop/Prop.xsd'" w:xpath="/ns0:dokumentvärden[1]/ns0:dokumentnummer[1]" w:storeItemID="{068625C3-B546-44A5-B525-B7CC092E5AD6}"/>
                              <w:text/>
                            </w:sdtPr>
                            <w:sdtEndPr/>
                            <w:sdtContent>
                              <w:r w:rsidR="00CA3F83">
                                <w:t>2025/26:39</w:t>
                              </w:r>
                            </w:sdtContent>
                          </w:sdt>
                        </w:p>
                        <w:p w14:paraId="0B08E13C" w14:textId="4485CBBF" w:rsidR="003C45AC" w:rsidRPr="00C7375F" w:rsidRDefault="00F16419" w:rsidP="00C7375F">
                          <w:pPr>
                            <w:pStyle w:val="Brdtext"/>
                          </w:pPr>
                          <w:sdt>
                            <w:sdtPr>
                              <w:alias w:val="BilageEtikett"/>
                              <w:tag w:val="BilageEtikett"/>
                              <w:id w:val="-205724955"/>
                              <w:lock w:val="sdtContentLocked"/>
                              <w:dataBinding w:prefixMappings="xmlns:ns0='http://rkdhs/mallar/lagstiftning/Prop/Prop.xsd'" w:xpath="/ns0:dokumentvärden[1]/ns0:bilagor[1]/ns0:bilaga[1]/@bilageetikett" w:storeItemID="{068625C3-B546-44A5-B525-B7CC092E5AD6}"/>
                              <w:text/>
                            </w:sdtPr>
                            <w:sdtEndPr/>
                            <w:sdtContent>
                              <w:r w:rsidR="0086757E">
                                <w:t>Bilaga</w:t>
                              </w:r>
                            </w:sdtContent>
                          </w:sdt>
                          <w:r w:rsidR="003C45AC">
                            <w:t xml:space="preserve"> </w:t>
                          </w:r>
                          <w:sdt>
                            <w:sdtPr>
                              <w:alias w:val="BilageNummer"/>
                              <w:tag w:val="BilageNummer"/>
                              <w:id w:val="7733761"/>
                              <w:lock w:val="sdtContentLocked"/>
                              <w:dataBinding w:prefixMappings="xmlns:ns0='http://rkdhs/mallar/lagstiftning/Prop/Prop.xsd'" w:xpath="/ns0:dokumentvärden[1]/ns0:bilagor[1]/ns0:bilaga[1]/@bilagenummer" w:storeItemID="{068625C3-B546-44A5-B525-B7CC092E5AD6}"/>
                              <w:text/>
                            </w:sdtPr>
                            <w:sdtEndPr/>
                            <w:sdtContent>
                              <w:r w:rsidR="0086757E">
                                <w:t>1</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38" type="#_x0000_t202" style="position:absolute;left:0;text-align:left;margin-left:348.15pt;margin-top:35.45pt;width:89.85pt;height:9.6pt;z-index:25166336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" o:allowoverlap="f" fillcolor="white [3201]" stroked="f" strokeweight=".5pt">
              <v:textbox style="mso-fit-shape-to-text:t">
                <w:txbxContent>
                  <w:p w14:paraId="337D3EC3" w14:textId="6B097A5D" w:rsidR="00244011" w:rsidRDefault="00F16419" w:rsidP="00A118D8">
                    <w:pPr>
                      <w:pStyle w:val="Brdtext"/>
                      <w:jc w:val="left"/>
                    </w:pPr>
                    <w:sdt>
                      <w:sdtPr>
                        <w:alias w:val="NummerEtikett"/>
                        <w:tag w:val="NummerEtikett"/>
                        <w:id w:val="-843402072"/>
                        <w:lock w:val="sdtContentLocked"/>
                        <w:dataBinding w:prefixMappings="xmlns:ns0='http://rkdhs/mallar/lagstiftning/Prop/Prop.xsd'" w:xpath="/ns0:dokumentvärden[1]/ns0:dokumentnummer[1]/@etikett" w:storeItemID="{068625C3-B546-44A5-B525-B7CC092E5AD6}"/>
                        <w:text/>
                      </w:sdtPr>
                      <w:sdtEndPr/>
                      <w:sdtContent>
                        <w:r w:rsidR="0086757E">
                          <w:t>Prop.</w:t>
                        </w:r>
                      </w:sdtContent>
                    </w:sdt>
                    <w:r w:rsidR="00244011">
                      <w:t xml:space="preserve"> </w:t>
                    </w:r>
                    <w:sdt>
                      <w:sdtPr>
                        <w:alias w:val="Nummer"/>
                        <w:tag w:val="Nummer"/>
                        <w:id w:val="-262142947"/>
                        <w:lock w:val="sdtContentLocked"/>
                        <w:dataBinding w:prefixMappings="xmlns:ns0='http://rkdhs/mallar/lagstiftning/Prop/Prop.xsd'" w:xpath="/ns0:dokumentvärden[1]/ns0:dokumentnummer[1]" w:storeItemID="{068625C3-B546-44A5-B525-B7CC092E5AD6}"/>
                        <w:text/>
                      </w:sdtPr>
                      <w:sdtEndPr/>
                      <w:sdtContent>
                        <w:r w:rsidR="00CA3F83">
                          <w:t>2025/26:39</w:t>
                        </w:r>
                      </w:sdtContent>
                    </w:sdt>
                  </w:p>
                  <w:p w14:paraId="0B08E13C" w14:textId="4485CBBF" w:rsidR="003C45AC" w:rsidRPr="00C7375F" w:rsidRDefault="00F16419" w:rsidP="00C7375F">
                    <w:pPr>
                      <w:pStyle w:val="Brdtext"/>
                    </w:pPr>
                    <w:sdt>
                      <w:sdtPr>
                        <w:alias w:val="BilageEtikett"/>
                        <w:tag w:val="BilageEtikett"/>
                        <w:id w:val="-205724955"/>
                        <w:lock w:val="sdtContentLocked"/>
                        <w:dataBinding w:prefixMappings="xmlns:ns0='http://rkdhs/mallar/lagstiftning/Prop/Prop.xsd'" w:xpath="/ns0:dokumentvärden[1]/ns0:bilagor[1]/ns0:bilaga[1]/@bilageetikett" w:storeItemID="{068625C3-B546-44A5-B525-B7CC092E5AD6}"/>
                        <w:text/>
                      </w:sdtPr>
                      <w:sdtEndPr/>
                      <w:sdtContent>
                        <w:r w:rsidR="0086757E">
                          <w:t>Bilaga</w:t>
                        </w:r>
                      </w:sdtContent>
                    </w:sdt>
                    <w:r w:rsidR="003C45AC">
                      <w:t xml:space="preserve"> </w:t>
                    </w:r>
                    <w:sdt>
                      <w:sdtPr>
                        <w:alias w:val="BilageNummer"/>
                        <w:tag w:val="BilageNummer"/>
                        <w:id w:val="7733761"/>
                        <w:lock w:val="sdtContentLocked"/>
                        <w:dataBinding w:prefixMappings="xmlns:ns0='http://rkdhs/mallar/lagstiftning/Prop/Prop.xsd'" w:xpath="/ns0:dokumentvärden[1]/ns0:bilagor[1]/ns0:bilaga[1]/@bilagenummer" w:storeItemID="{068625C3-B546-44A5-B525-B7CC092E5AD6}"/>
                        <w:text/>
                      </w:sdtPr>
                      <w:sdtEndPr/>
                      <w:sdtContent>
                        <w:r w:rsidR="0086757E">
                          <w:t>1</w:t>
                        </w:r>
                      </w:sdtContent>
                    </w:sdt>
                  </w:p>
                </w:txbxContent>
              </v:textbox>
              <w10:wrap type="square" anchorx="page" anchory="page"/>
            </v:shape>
          </w:pict>
        </mc:Fallback>
      </mc:AlternateContent>
    </w:r>
    <w:r>
      <w:t xml:space="preserve"> </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8218CE" w14:textId="77777777" w:rsidR="00244011" w:rsidRDefault="00244011" w:rsidP="00EE1584">
    <w:pPr>
      <w:pStyle w:val="Brdtext"/>
    </w:pPr>
    <w:r>
      <w:t xml:space="preserve"> </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8616A7" w14:textId="77777777" w:rsidR="00244011" w:rsidRDefault="00244011" w:rsidP="00664D04">
    <w:pPr>
      <w:pStyle w:val="Brdtext"/>
    </w:pPr>
    <w:r>
      <w:rPr>
        <w:noProof/>
        <w:lang w:eastAsia="sv-SE"/>
      </w:rPr>
      <mc:AlternateContent>
        <mc:Choice Requires="wps">
          <w:drawing>
            <wp:anchor distT="0" distB="0" distL="0" distR="0" simplePos="0" relativeHeight="251658240"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11"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B76CB87" w14:textId="7F9FBF31" w:rsidR="00244011" w:rsidRDefault="00F16419" w:rsidP="00664D04">
                          <w:pPr>
                            <w:pStyle w:val="Brdtext"/>
                            <w:jc w:val="left"/>
                          </w:pPr>
                          <w:sdt>
                            <w:sdtPr>
                              <w:alias w:val="NummerEtikett"/>
                              <w:tag w:val="NummerEtikett"/>
                              <w:id w:val="1322618911"/>
                              <w:lock w:val="sdtContentLocked"/>
                              <w:dataBinding w:prefixMappings="xmlns:ns0='http://rkdhs/mallar/lagstiftning/Prop/Prop.xsd'" w:xpath="/ns0:dokumentvärden[1]/ns0:dokumentnummer[1]/@etikett" w:storeItemID="{068625C3-B546-44A5-B525-B7CC092E5AD6}"/>
                              <w:text/>
                            </w:sdtPr>
                            <w:sdtEndPr/>
                            <w:sdtContent>
                              <w:r w:rsidR="0086757E">
                                <w:t>Prop.</w:t>
                              </w:r>
                            </w:sdtContent>
                          </w:sdt>
                          <w:r w:rsidR="00244011">
                            <w:t xml:space="preserve"> </w:t>
                          </w:r>
                          <w:sdt>
                            <w:sdtPr>
                              <w:alias w:val="Nummer"/>
                              <w:tag w:val="Nummer"/>
                              <w:id w:val="1499858694"/>
                              <w:lock w:val="sdtContentLocked"/>
                              <w:dataBinding w:prefixMappings="xmlns:ns0='http://rkdhs/mallar/lagstiftning/Prop/Prop.xsd'" w:xpath="/ns0:dokumentvärden[1]/ns0:dokumentnummer[1]" w:storeItemID="{068625C3-B546-44A5-B525-B7CC092E5AD6}"/>
                              <w:text/>
                            </w:sdtPr>
                            <w:sdtEndPr/>
                            <w:sdtContent>
                              <w:r w:rsidR="00CA3F83">
                                <w:t>2025/26:39</w:t>
                              </w:r>
                            </w:sdtContent>
                          </w:sdt>
                        </w:p>
                        <w:p w14:paraId="5538B616" w14:textId="5EEFCBD1" w:rsidR="003C45AC" w:rsidRPr="00C7375F" w:rsidRDefault="00F16419" w:rsidP="00C7375F">
                          <w:pPr>
                            <w:pStyle w:val="Brdtext"/>
                          </w:pPr>
                          <w:sdt>
                            <w:sdtPr>
                              <w:alias w:val="BilageEtikett"/>
                              <w:tag w:val="BilageEtikett"/>
                              <w:id w:val="-144976876"/>
                              <w:lock w:val="sdtContentLocked"/>
                              <w:dataBinding w:prefixMappings="xmlns:ns0='http://rkdhs/mallar/lagstiftning/Prop/Prop.xsd'" w:xpath="/ns0:dokumentvärden[1]/ns0:bilagor[1]/ns0:bilaga[2]/@bilageetikett" w:storeItemID="{068625C3-B546-44A5-B525-B7CC092E5AD6}"/>
                              <w:text/>
                            </w:sdtPr>
                            <w:sdtEndPr/>
                            <w:sdtContent>
                              <w:r w:rsidR="0086757E">
                                <w:t>Bilaga</w:t>
                              </w:r>
                            </w:sdtContent>
                          </w:sdt>
                          <w:r w:rsidR="003C45AC">
                            <w:t xml:space="preserve"> </w:t>
                          </w:r>
                          <w:sdt>
                            <w:sdtPr>
                              <w:alias w:val="BilageNummer"/>
                              <w:tag w:val="BilageNummer"/>
                              <w:id w:val="2038076723"/>
                              <w:lock w:val="sdtContentLocked"/>
                              <w:dataBinding w:prefixMappings="xmlns:ns0='http://rkdhs/mallar/lagstiftning/Prop/Prop.xsd'" w:xpath="/ns0:dokumentvärden[1]/ns0:bilagor[1]/ns0:bilaga[2]/@bilagenummer" w:storeItemID="{068625C3-B546-44A5-B525-B7CC092E5AD6}"/>
                              <w:text/>
                            </w:sdtPr>
                            <w:sdtEndPr/>
                            <w:sdtContent>
                              <w:r w:rsidR="0086757E">
                                <w:t>2</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42" type="#_x0000_t202" style="position:absolute;left:0;text-align:left;margin-left:29.4pt;margin-top:34.85pt;width:89.85pt;height:9.6pt;z-index:25165824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" o:allowoverlap="f" fillcolor="white [3201]" stroked="f" strokeweight=".5pt">
              <v:textbox style="mso-fit-shape-to-text:t">
                <w:txbxContent>
                  <w:p w14:paraId="4B76CB87" w14:textId="7F9FBF31" w:rsidR="00244011" w:rsidRDefault="00F16419" w:rsidP="00664D04">
                    <w:pPr>
                      <w:pStyle w:val="Brdtext"/>
                      <w:jc w:val="left"/>
                    </w:pPr>
                    <w:sdt>
                      <w:sdtPr>
                        <w:alias w:val="NummerEtikett"/>
                        <w:tag w:val="NummerEtikett"/>
                        <w:id w:val="1322618911"/>
                        <w:lock w:val="sdtContentLocked"/>
                        <w:dataBinding w:prefixMappings="xmlns:ns0='http://rkdhs/mallar/lagstiftning/Prop/Prop.xsd'" w:xpath="/ns0:dokumentvärden[1]/ns0:dokumentnummer[1]/@etikett" w:storeItemID="{068625C3-B546-44A5-B525-B7CC092E5AD6}"/>
                        <w:text/>
                      </w:sdtPr>
                      <w:sdtEndPr/>
                      <w:sdtContent>
                        <w:r w:rsidR="0086757E">
                          <w:t>Prop.</w:t>
                        </w:r>
                      </w:sdtContent>
                    </w:sdt>
                    <w:r w:rsidR="00244011">
                      <w:t xml:space="preserve"> </w:t>
                    </w:r>
                    <w:sdt>
                      <w:sdtPr>
                        <w:alias w:val="Nummer"/>
                        <w:tag w:val="Nummer"/>
                        <w:id w:val="1499858694"/>
                        <w:lock w:val="sdtContentLocked"/>
                        <w:dataBinding w:prefixMappings="xmlns:ns0='http://rkdhs/mallar/lagstiftning/Prop/Prop.xsd'" w:xpath="/ns0:dokumentvärden[1]/ns0:dokumentnummer[1]" w:storeItemID="{068625C3-B546-44A5-B525-B7CC092E5AD6}"/>
                        <w:text/>
                      </w:sdtPr>
                      <w:sdtEndPr/>
                      <w:sdtContent>
                        <w:r w:rsidR="00CA3F83">
                          <w:t>2025/26:39</w:t>
                        </w:r>
                      </w:sdtContent>
                    </w:sdt>
                  </w:p>
                  <w:p w14:paraId="5538B616" w14:textId="5EEFCBD1" w:rsidR="003C45AC" w:rsidRPr="00C7375F" w:rsidRDefault="00F16419" w:rsidP="00C7375F">
                    <w:pPr>
                      <w:pStyle w:val="Brdtext"/>
                    </w:pPr>
                    <w:sdt>
                      <w:sdtPr>
                        <w:alias w:val="BilageEtikett"/>
                        <w:tag w:val="BilageEtikett"/>
                        <w:id w:val="-144976876"/>
                        <w:lock w:val="sdtContentLocked"/>
                        <w:dataBinding w:prefixMappings="xmlns:ns0='http://rkdhs/mallar/lagstiftning/Prop/Prop.xsd'" w:xpath="/ns0:dokumentvärden[1]/ns0:bilagor[1]/ns0:bilaga[2]/@bilageetikett" w:storeItemID="{068625C3-B546-44A5-B525-B7CC092E5AD6}"/>
                        <w:text/>
                      </w:sdtPr>
                      <w:sdtEndPr/>
                      <w:sdtContent>
                        <w:r w:rsidR="0086757E">
                          <w:t>Bilaga</w:t>
                        </w:r>
                      </w:sdtContent>
                    </w:sdt>
                    <w:r w:rsidR="003C45AC">
                      <w:t xml:space="preserve"> </w:t>
                    </w:r>
                    <w:sdt>
                      <w:sdtPr>
                        <w:alias w:val="BilageNummer"/>
                        <w:tag w:val="BilageNummer"/>
                        <w:id w:val="2038076723"/>
                        <w:lock w:val="sdtContentLocked"/>
                        <w:dataBinding w:prefixMappings="xmlns:ns0='http://rkdhs/mallar/lagstiftning/Prop/Prop.xsd'" w:xpath="/ns0:dokumentvärden[1]/ns0:bilagor[1]/ns0:bilaga[2]/@bilagenummer" w:storeItemID="{068625C3-B546-44A5-B525-B7CC092E5AD6}"/>
                        <w:text/>
                      </w:sdtPr>
                      <w:sdtEndPr/>
                      <w:sdtContent>
                        <w:r w:rsidR="0086757E">
                          <w:t>2</w:t>
                        </w:r>
                      </w:sdtContent>
                    </w:sdt>
                  </w:p>
                </w:txbxContent>
              </v:textbox>
              <w10:wrap type="square" anchorx="page" anchory="page"/>
            </v:shape>
          </w:pict>
        </mc:Fallback>
      </mc:AlternateContent>
    </w:r>
    <w:r>
      <w:t xml:space="preserve"> </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DE88C1" w14:textId="77777777" w:rsidR="00244011" w:rsidRDefault="00244011" w:rsidP="00EE1584">
    <w:pPr>
      <w:pStyle w:val="Brdtext"/>
    </w:pPr>
    <w:r>
      <w:rPr>
        <w:noProof/>
        <w:lang w:eastAsia="sv-SE"/>
      </w:rPr>
      <mc:AlternateContent>
        <mc:Choice Requires="wps">
          <w:drawing>
            <wp:anchor distT="0" distB="0" distL="0" distR="0" simplePos="0" relativeHeight="251664384"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10"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551A984" w14:textId="1CFC3B03" w:rsidR="00244011" w:rsidRDefault="00F16419" w:rsidP="00A118D8">
                          <w:pPr>
                            <w:pStyle w:val="Brdtext"/>
                            <w:jc w:val="left"/>
                          </w:pPr>
                          <w:sdt>
                            <w:sdtPr>
                              <w:alias w:val="NummerEtikett"/>
                              <w:tag w:val="NummerEtikett"/>
                              <w:id w:val="-775866324"/>
                              <w:lock w:val="sdtContentLocked"/>
                              <w:dataBinding w:prefixMappings="xmlns:ns0='http://rkdhs/mallar/lagstiftning/Prop/Prop.xsd'" w:xpath="/ns0:dokumentvärden[1]/ns0:dokumentnummer[1]/@etikett" w:storeItemID="{068625C3-B546-44A5-B525-B7CC092E5AD6}"/>
                              <w:text/>
                            </w:sdtPr>
                            <w:sdtEndPr/>
                            <w:sdtContent>
                              <w:r w:rsidR="0086757E">
                                <w:t>Prop.</w:t>
                              </w:r>
                            </w:sdtContent>
                          </w:sdt>
                          <w:r w:rsidR="00244011">
                            <w:t xml:space="preserve"> </w:t>
                          </w:r>
                          <w:sdt>
                            <w:sdtPr>
                              <w:alias w:val="Nummer"/>
                              <w:tag w:val="Nummer"/>
                              <w:id w:val="1001865035"/>
                              <w:lock w:val="sdtContentLocked"/>
                              <w:dataBinding w:prefixMappings="xmlns:ns0='http://rkdhs/mallar/lagstiftning/Prop/Prop.xsd'" w:xpath="/ns0:dokumentvärden[1]/ns0:dokumentnummer[1]" w:storeItemID="{068625C3-B546-44A5-B525-B7CC092E5AD6}"/>
                              <w:text/>
                            </w:sdtPr>
                            <w:sdtEndPr/>
                            <w:sdtContent>
                              <w:r w:rsidR="00CA3F83">
                                <w:t>2025/26:39</w:t>
                              </w:r>
                            </w:sdtContent>
                          </w:sdt>
                        </w:p>
                        <w:p w14:paraId="365B8FA7" w14:textId="12F37967" w:rsidR="003C45AC" w:rsidRPr="00C7375F" w:rsidRDefault="00F16419" w:rsidP="00C7375F">
                          <w:pPr>
                            <w:pStyle w:val="Brdtext"/>
                          </w:pPr>
                          <w:sdt>
                            <w:sdtPr>
                              <w:alias w:val="BilageEtikett"/>
                              <w:tag w:val="BilageEtikett"/>
                              <w:id w:val="-482074722"/>
                              <w:lock w:val="sdtContentLocked"/>
                              <w:dataBinding w:prefixMappings="xmlns:ns0='http://rkdhs/mallar/lagstiftning/Prop/Prop.xsd'" w:xpath="/ns0:dokumentvärden[1]/ns0:bilagor[1]/ns0:bilaga[2]/@bilageetikett" w:storeItemID="{068625C3-B546-44A5-B525-B7CC092E5AD6}"/>
                              <w:text/>
                            </w:sdtPr>
                            <w:sdtEndPr/>
                            <w:sdtContent>
                              <w:r w:rsidR="0086757E">
                                <w:t>Bilaga</w:t>
                              </w:r>
                            </w:sdtContent>
                          </w:sdt>
                          <w:r w:rsidR="003C45AC">
                            <w:t xml:space="preserve"> </w:t>
                          </w:r>
                          <w:sdt>
                            <w:sdtPr>
                              <w:alias w:val="BilageNummer"/>
                              <w:tag w:val="BilageNummer"/>
                              <w:id w:val="1158424556"/>
                              <w:lock w:val="sdtContentLocked"/>
                              <w:dataBinding w:prefixMappings="xmlns:ns0='http://rkdhs/mallar/lagstiftning/Prop/Prop.xsd'" w:xpath="/ns0:dokumentvärden[1]/ns0:bilagor[1]/ns0:bilaga[2]/@bilagenummer" w:storeItemID="{068625C3-B546-44A5-B525-B7CC092E5AD6}"/>
                              <w:text/>
                            </w:sdtPr>
                            <w:sdtEndPr/>
                            <w:sdtContent>
                              <w:r w:rsidR="0086757E">
                                <w:t>2</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43" type="#_x0000_t202" style="position:absolute;left:0;text-align:left;margin-left:348.15pt;margin-top:35.45pt;width:89.85pt;height:9.6pt;z-index:25166438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" o:allowoverlap="f" fillcolor="white [3201]" stroked="f" strokeweight=".5pt">
              <v:textbox style="mso-fit-shape-to-text:t">
                <w:txbxContent>
                  <w:p w14:paraId="4551A984" w14:textId="1CFC3B03" w:rsidR="00244011" w:rsidRDefault="00F16419" w:rsidP="00A118D8">
                    <w:pPr>
                      <w:pStyle w:val="Brdtext"/>
                      <w:jc w:val="left"/>
                    </w:pPr>
                    <w:sdt>
                      <w:sdtPr>
                        <w:alias w:val="NummerEtikett"/>
                        <w:tag w:val="NummerEtikett"/>
                        <w:id w:val="-775866324"/>
                        <w:lock w:val="sdtContentLocked"/>
                        <w:dataBinding w:prefixMappings="xmlns:ns0='http://rkdhs/mallar/lagstiftning/Prop/Prop.xsd'" w:xpath="/ns0:dokumentvärden[1]/ns0:dokumentnummer[1]/@etikett" w:storeItemID="{068625C3-B546-44A5-B525-B7CC092E5AD6}"/>
                        <w:text/>
                      </w:sdtPr>
                      <w:sdtEndPr/>
                      <w:sdtContent>
                        <w:r w:rsidR="0086757E">
                          <w:t>Prop.</w:t>
                        </w:r>
                      </w:sdtContent>
                    </w:sdt>
                    <w:r w:rsidR="00244011">
                      <w:t xml:space="preserve"> </w:t>
                    </w:r>
                    <w:sdt>
                      <w:sdtPr>
                        <w:alias w:val="Nummer"/>
                        <w:tag w:val="Nummer"/>
                        <w:id w:val="1001865035"/>
                        <w:lock w:val="sdtContentLocked"/>
                        <w:dataBinding w:prefixMappings="xmlns:ns0='http://rkdhs/mallar/lagstiftning/Prop/Prop.xsd'" w:xpath="/ns0:dokumentvärden[1]/ns0:dokumentnummer[1]" w:storeItemID="{068625C3-B546-44A5-B525-B7CC092E5AD6}"/>
                        <w:text/>
                      </w:sdtPr>
                      <w:sdtEndPr/>
                      <w:sdtContent>
                        <w:r w:rsidR="00CA3F83">
                          <w:t>2025/26:39</w:t>
                        </w:r>
                      </w:sdtContent>
                    </w:sdt>
                  </w:p>
                  <w:p w14:paraId="365B8FA7" w14:textId="12F37967" w:rsidR="003C45AC" w:rsidRPr="00C7375F" w:rsidRDefault="00F16419" w:rsidP="00C7375F">
                    <w:pPr>
                      <w:pStyle w:val="Brdtext"/>
                    </w:pPr>
                    <w:sdt>
                      <w:sdtPr>
                        <w:alias w:val="BilageEtikett"/>
                        <w:tag w:val="BilageEtikett"/>
                        <w:id w:val="-482074722"/>
                        <w:lock w:val="sdtContentLocked"/>
                        <w:dataBinding w:prefixMappings="xmlns:ns0='http://rkdhs/mallar/lagstiftning/Prop/Prop.xsd'" w:xpath="/ns0:dokumentvärden[1]/ns0:bilagor[1]/ns0:bilaga[2]/@bilageetikett" w:storeItemID="{068625C3-B546-44A5-B525-B7CC092E5AD6}"/>
                        <w:text/>
                      </w:sdtPr>
                      <w:sdtEndPr/>
                      <w:sdtContent>
                        <w:r w:rsidR="0086757E">
                          <w:t>Bilaga</w:t>
                        </w:r>
                      </w:sdtContent>
                    </w:sdt>
                    <w:r w:rsidR="003C45AC">
                      <w:t xml:space="preserve"> </w:t>
                    </w:r>
                    <w:sdt>
                      <w:sdtPr>
                        <w:alias w:val="BilageNummer"/>
                        <w:tag w:val="BilageNummer"/>
                        <w:id w:val="1158424556"/>
                        <w:lock w:val="sdtContentLocked"/>
                        <w:dataBinding w:prefixMappings="xmlns:ns0='http://rkdhs/mallar/lagstiftning/Prop/Prop.xsd'" w:xpath="/ns0:dokumentvärden[1]/ns0:bilagor[1]/ns0:bilaga[2]/@bilagenummer" w:storeItemID="{068625C3-B546-44A5-B525-B7CC092E5AD6}"/>
                        <w:text/>
                      </w:sdtPr>
                      <w:sdtEndPr/>
                      <w:sdtContent>
                        <w:r w:rsidR="0086757E">
                          <w:t>2</w:t>
                        </w:r>
                      </w:sdtContent>
                    </w:sdt>
                  </w:p>
                </w:txbxContent>
              </v:textbox>
              <w10:wrap type="square" anchorx="page" anchory="page"/>
            </v:shape>
          </w:pict>
        </mc:Fallback>
      </mc:AlternateContent>
    </w:r>
    <w:r>
      <w:t xml:space="preserve"> </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A66299" w14:textId="77777777" w:rsidR="00244011" w:rsidRDefault="00244011" w:rsidP="00EE1584">
    <w:pPr>
      <w:pStyle w:val="Brdtext"/>
    </w:pPr>
    <w:r>
      <w:t xml:space="preserve"> </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5CED20" w14:textId="77777777" w:rsidR="00244011" w:rsidRDefault="00244011" w:rsidP="00664D04">
    <w:pPr>
      <w:pStyle w:val="Brdtext"/>
    </w:pPr>
    <w:r>
      <w:rPr>
        <w:noProof/>
        <w:lang w:eastAsia="sv-SE"/>
      </w:rPr>
      <mc:AlternateContent>
        <mc:Choice Requires="wps">
          <w:drawing>
            <wp:anchor distT="0" distB="0" distL="0" distR="0" simplePos="0" relativeHeight="251659264"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13"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5E5D2BF" w14:textId="6123CD7A" w:rsidR="00244011" w:rsidRDefault="00F16419" w:rsidP="00664D04">
                          <w:pPr>
                            <w:pStyle w:val="Brdtext"/>
                            <w:jc w:val="left"/>
                          </w:pPr>
                          <w:sdt>
                            <w:sdtPr>
                              <w:alias w:val="NummerEtikett"/>
                              <w:tag w:val="NummerEtikett"/>
                              <w:id w:val="-1180422638"/>
                              <w:lock w:val="sdtContentLocked"/>
                              <w:dataBinding w:prefixMappings="xmlns:ns0='http://rkdhs/mallar/lagstiftning/Prop/Prop.xsd'" w:xpath="/ns0:dokumentvärden[1]/ns0:dokumentnummer[1]/@etikett" w:storeItemID="{068625C3-B546-44A5-B525-B7CC092E5AD6}"/>
                              <w:text/>
                            </w:sdtPr>
                            <w:sdtEndPr/>
                            <w:sdtContent>
                              <w:r w:rsidR="0086757E">
                                <w:t>Prop.</w:t>
                              </w:r>
                            </w:sdtContent>
                          </w:sdt>
                          <w:r w:rsidR="00244011">
                            <w:t xml:space="preserve"> </w:t>
                          </w:r>
                          <w:sdt>
                            <w:sdtPr>
                              <w:alias w:val="Nummer"/>
                              <w:tag w:val="Nummer"/>
                              <w:id w:val="-1021239778"/>
                              <w:lock w:val="sdtContentLocked"/>
                              <w:dataBinding w:prefixMappings="xmlns:ns0='http://rkdhs/mallar/lagstiftning/Prop/Prop.xsd'" w:xpath="/ns0:dokumentvärden[1]/ns0:dokumentnummer[1]" w:storeItemID="{068625C3-B546-44A5-B525-B7CC092E5AD6}"/>
                              <w:text/>
                            </w:sdtPr>
                            <w:sdtEndPr/>
                            <w:sdtContent>
                              <w:r w:rsidR="00CA3F83">
                                <w:t>2025/26:39</w:t>
                              </w:r>
                            </w:sdtContent>
                          </w:sdt>
                        </w:p>
                        <w:p w14:paraId="58319765" w14:textId="5A37FD56" w:rsidR="003C45AC" w:rsidRPr="00C7375F" w:rsidRDefault="00F16419" w:rsidP="00C7375F">
                          <w:pPr>
                            <w:pStyle w:val="Brdtext"/>
                          </w:pPr>
                          <w:sdt>
                            <w:sdtPr>
                              <w:alias w:val="BilageEtikett"/>
                              <w:tag w:val="BilageEtikett"/>
                              <w:id w:val="51594771"/>
                              <w:lock w:val="sdtContentLocked"/>
                              <w:dataBinding w:prefixMappings="xmlns:ns0='http://rkdhs/mallar/lagstiftning/Prop/Prop.xsd'" w:xpath="/ns0:dokumentvärden[1]/ns0:bilagor[1]/ns0:bilaga[3]/@bilageetikett" w:storeItemID="{068625C3-B546-44A5-B525-B7CC092E5AD6}"/>
                              <w:text/>
                            </w:sdtPr>
                            <w:sdtEndPr/>
                            <w:sdtContent>
                              <w:r w:rsidR="0086757E">
                                <w:t>Bilaga</w:t>
                              </w:r>
                            </w:sdtContent>
                          </w:sdt>
                          <w:r w:rsidR="003C45AC">
                            <w:t xml:space="preserve"> </w:t>
                          </w:r>
                          <w:sdt>
                            <w:sdtPr>
                              <w:alias w:val="BilageNummer"/>
                              <w:tag w:val="BilageNummer"/>
                              <w:id w:val="-1974281805"/>
                              <w:lock w:val="sdtContentLocked"/>
                              <w:dataBinding w:prefixMappings="xmlns:ns0='http://rkdhs/mallar/lagstiftning/Prop/Prop.xsd'" w:xpath="/ns0:dokumentvärden[1]/ns0:bilagor[1]/ns0:bilaga[3]/@bilagenummer" w:storeItemID="{068625C3-B546-44A5-B525-B7CC092E5AD6}"/>
                              <w:text/>
                            </w:sdtPr>
                            <w:sdtEndPr/>
                            <w:sdtContent>
                              <w:r w:rsidR="0086757E">
                                <w:t>3</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47" type="#_x0000_t202" style="position:absolute;left:0;text-align:left;margin-left:29.4pt;margin-top:34.85pt;width:89.85pt;height:9.6pt;z-index:25165926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" o:allowoverlap="f" fillcolor="white [3201]" stroked="f" strokeweight=".5pt">
              <v:textbox style="mso-fit-shape-to-text:t">
                <w:txbxContent>
                  <w:p w14:paraId="05E5D2BF" w14:textId="6123CD7A" w:rsidR="00244011" w:rsidRDefault="00F16419" w:rsidP="00664D04">
                    <w:pPr>
                      <w:pStyle w:val="Brdtext"/>
                      <w:jc w:val="left"/>
                    </w:pPr>
                    <w:sdt>
                      <w:sdtPr>
                        <w:alias w:val="NummerEtikett"/>
                        <w:tag w:val="NummerEtikett"/>
                        <w:id w:val="-1180422638"/>
                        <w:lock w:val="sdtContentLocked"/>
                        <w:dataBinding w:prefixMappings="xmlns:ns0='http://rkdhs/mallar/lagstiftning/Prop/Prop.xsd'" w:xpath="/ns0:dokumentvärden[1]/ns0:dokumentnummer[1]/@etikett" w:storeItemID="{068625C3-B546-44A5-B525-B7CC092E5AD6}"/>
                        <w:text/>
                      </w:sdtPr>
                      <w:sdtEndPr/>
                      <w:sdtContent>
                        <w:r w:rsidR="0086757E">
                          <w:t>Prop.</w:t>
                        </w:r>
                      </w:sdtContent>
                    </w:sdt>
                    <w:r w:rsidR="00244011">
                      <w:t xml:space="preserve"> </w:t>
                    </w:r>
                    <w:sdt>
                      <w:sdtPr>
                        <w:alias w:val="Nummer"/>
                        <w:tag w:val="Nummer"/>
                        <w:id w:val="-1021239778"/>
                        <w:lock w:val="sdtContentLocked"/>
                        <w:dataBinding w:prefixMappings="xmlns:ns0='http://rkdhs/mallar/lagstiftning/Prop/Prop.xsd'" w:xpath="/ns0:dokumentvärden[1]/ns0:dokumentnummer[1]" w:storeItemID="{068625C3-B546-44A5-B525-B7CC092E5AD6}"/>
                        <w:text/>
                      </w:sdtPr>
                      <w:sdtEndPr/>
                      <w:sdtContent>
                        <w:r w:rsidR="00CA3F83">
                          <w:t>2025/26:39</w:t>
                        </w:r>
                      </w:sdtContent>
                    </w:sdt>
                  </w:p>
                  <w:p w14:paraId="58319765" w14:textId="5A37FD56" w:rsidR="003C45AC" w:rsidRPr="00C7375F" w:rsidRDefault="00F16419" w:rsidP="00C7375F">
                    <w:pPr>
                      <w:pStyle w:val="Brdtext"/>
                    </w:pPr>
                    <w:sdt>
                      <w:sdtPr>
                        <w:alias w:val="BilageEtikett"/>
                        <w:tag w:val="BilageEtikett"/>
                        <w:id w:val="51594771"/>
                        <w:lock w:val="sdtContentLocked"/>
                        <w:dataBinding w:prefixMappings="xmlns:ns0='http://rkdhs/mallar/lagstiftning/Prop/Prop.xsd'" w:xpath="/ns0:dokumentvärden[1]/ns0:bilagor[1]/ns0:bilaga[3]/@bilageetikett" w:storeItemID="{068625C3-B546-44A5-B525-B7CC092E5AD6}"/>
                        <w:text/>
                      </w:sdtPr>
                      <w:sdtEndPr/>
                      <w:sdtContent>
                        <w:r w:rsidR="0086757E">
                          <w:t>Bilaga</w:t>
                        </w:r>
                      </w:sdtContent>
                    </w:sdt>
                    <w:r w:rsidR="003C45AC">
                      <w:t xml:space="preserve"> </w:t>
                    </w:r>
                    <w:sdt>
                      <w:sdtPr>
                        <w:alias w:val="BilageNummer"/>
                        <w:tag w:val="BilageNummer"/>
                        <w:id w:val="-1974281805"/>
                        <w:lock w:val="sdtContentLocked"/>
                        <w:dataBinding w:prefixMappings="xmlns:ns0='http://rkdhs/mallar/lagstiftning/Prop/Prop.xsd'" w:xpath="/ns0:dokumentvärden[1]/ns0:bilagor[1]/ns0:bilaga[3]/@bilagenummer" w:storeItemID="{068625C3-B546-44A5-B525-B7CC092E5AD6}"/>
                        <w:text/>
                      </w:sdtPr>
                      <w:sdtEndPr/>
                      <w:sdtContent>
                        <w:r w:rsidR="0086757E">
                          <w:t>3</w:t>
                        </w:r>
                      </w:sdtContent>
                    </w:sdt>
                  </w:p>
                </w:txbxContent>
              </v:textbox>
              <w10:wrap type="square" anchorx="page" anchory="page"/>
            </v:shape>
          </w:pict>
        </mc:Fallback>
      </mc:AlternateContent>
    </w:r>
    <w:r>
      <w:t xml:space="preserve"> </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A7F75E" w14:textId="77777777" w:rsidR="00244011" w:rsidRDefault="00244011" w:rsidP="00EE1584">
    <w:pPr>
      <w:pStyle w:val="Brdtext"/>
    </w:pPr>
    <w:r>
      <w:rPr>
        <w:noProof/>
        <w:lang w:eastAsia="sv-SE"/>
      </w:rPr>
      <mc:AlternateContent>
        <mc:Choice Requires="wps">
          <w:drawing>
            <wp:anchor distT="0" distB="0" distL="0" distR="0" simplePos="0" relativeHeight="251665408"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12"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A0703DD" w14:textId="3B701F3B" w:rsidR="00244011" w:rsidRDefault="00F16419" w:rsidP="00A118D8">
                          <w:pPr>
                            <w:pStyle w:val="Brdtext"/>
                            <w:jc w:val="left"/>
                          </w:pPr>
                          <w:sdt>
                            <w:sdtPr>
                              <w:alias w:val="NummerEtikett"/>
                              <w:tag w:val="NummerEtikett"/>
                              <w:id w:val="1415117353"/>
                              <w:lock w:val="sdtContentLocked"/>
                              <w:dataBinding w:prefixMappings="xmlns:ns0='http://rkdhs/mallar/lagstiftning/Prop/Prop.xsd'" w:xpath="/ns0:dokumentvärden[1]/ns0:dokumentnummer[1]/@etikett" w:storeItemID="{068625C3-B546-44A5-B525-B7CC092E5AD6}"/>
                              <w:text/>
                            </w:sdtPr>
                            <w:sdtEndPr/>
                            <w:sdtContent>
                              <w:r w:rsidR="0086757E">
                                <w:t>Prop.</w:t>
                              </w:r>
                            </w:sdtContent>
                          </w:sdt>
                          <w:r w:rsidR="00244011">
                            <w:t xml:space="preserve"> </w:t>
                          </w:r>
                          <w:sdt>
                            <w:sdtPr>
                              <w:alias w:val="Nummer"/>
                              <w:tag w:val="Nummer"/>
                              <w:id w:val="1950047615"/>
                              <w:lock w:val="sdtContentLocked"/>
                              <w:dataBinding w:prefixMappings="xmlns:ns0='http://rkdhs/mallar/lagstiftning/Prop/Prop.xsd'" w:xpath="/ns0:dokumentvärden[1]/ns0:dokumentnummer[1]" w:storeItemID="{068625C3-B546-44A5-B525-B7CC092E5AD6}"/>
                              <w:text/>
                            </w:sdtPr>
                            <w:sdtEndPr/>
                            <w:sdtContent>
                              <w:r w:rsidR="00CA3F83">
                                <w:t>2025/26:39</w:t>
                              </w:r>
                            </w:sdtContent>
                          </w:sdt>
                        </w:p>
                        <w:p w14:paraId="11F3CADC" w14:textId="3347B009" w:rsidR="003C45AC" w:rsidRPr="00C7375F" w:rsidRDefault="00F16419" w:rsidP="00C7375F">
                          <w:pPr>
                            <w:pStyle w:val="Brdtext"/>
                          </w:pPr>
                          <w:sdt>
                            <w:sdtPr>
                              <w:alias w:val="BilageEtikett"/>
                              <w:tag w:val="BilageEtikett"/>
                              <w:id w:val="-1586292334"/>
                              <w:lock w:val="sdtContentLocked"/>
                              <w:dataBinding w:prefixMappings="xmlns:ns0='http://rkdhs/mallar/lagstiftning/Prop/Prop.xsd'" w:xpath="/ns0:dokumentvärden[1]/ns0:bilagor[1]/ns0:bilaga[3]/@bilageetikett" w:storeItemID="{068625C3-B546-44A5-B525-B7CC092E5AD6}"/>
                              <w:text/>
                            </w:sdtPr>
                            <w:sdtEndPr/>
                            <w:sdtContent>
                              <w:r w:rsidR="0086757E">
                                <w:t>Bilaga</w:t>
                              </w:r>
                            </w:sdtContent>
                          </w:sdt>
                          <w:r w:rsidR="003C45AC">
                            <w:t xml:space="preserve"> </w:t>
                          </w:r>
                          <w:sdt>
                            <w:sdtPr>
                              <w:alias w:val="BilageNummer"/>
                              <w:tag w:val="BilageNummer"/>
                              <w:id w:val="830638858"/>
                              <w:lock w:val="sdtContentLocked"/>
                              <w:dataBinding w:prefixMappings="xmlns:ns0='http://rkdhs/mallar/lagstiftning/Prop/Prop.xsd'" w:xpath="/ns0:dokumentvärden[1]/ns0:bilagor[1]/ns0:bilaga[3]/@bilagenummer" w:storeItemID="{068625C3-B546-44A5-B525-B7CC092E5AD6}"/>
                              <w:text/>
                            </w:sdtPr>
                            <w:sdtEndPr/>
                            <w:sdtContent>
                              <w:r w:rsidR="0086757E">
                                <w:t>3</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48" type="#_x0000_t202" style="position:absolute;left:0;text-align:left;margin-left:348.15pt;margin-top:35.45pt;width:89.85pt;height:9.6pt;z-index:25166540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" o:allowoverlap="f" fillcolor="white [3201]" stroked="f" strokeweight=".5pt">
              <v:textbox style="mso-fit-shape-to-text:t">
                <w:txbxContent>
                  <w:p w14:paraId="6A0703DD" w14:textId="3B701F3B" w:rsidR="00244011" w:rsidRDefault="00F16419" w:rsidP="00A118D8">
                    <w:pPr>
                      <w:pStyle w:val="Brdtext"/>
                      <w:jc w:val="left"/>
                    </w:pPr>
                    <w:sdt>
                      <w:sdtPr>
                        <w:alias w:val="NummerEtikett"/>
                        <w:tag w:val="NummerEtikett"/>
                        <w:id w:val="1415117353"/>
                        <w:lock w:val="sdtContentLocked"/>
                        <w:dataBinding w:prefixMappings="xmlns:ns0='http://rkdhs/mallar/lagstiftning/Prop/Prop.xsd'" w:xpath="/ns0:dokumentvärden[1]/ns0:dokumentnummer[1]/@etikett" w:storeItemID="{068625C3-B546-44A5-B525-B7CC092E5AD6}"/>
                        <w:text/>
                      </w:sdtPr>
                      <w:sdtEndPr/>
                      <w:sdtContent>
                        <w:r w:rsidR="0086757E">
                          <w:t>Prop.</w:t>
                        </w:r>
                      </w:sdtContent>
                    </w:sdt>
                    <w:r w:rsidR="00244011">
                      <w:t xml:space="preserve"> </w:t>
                    </w:r>
                    <w:sdt>
                      <w:sdtPr>
                        <w:alias w:val="Nummer"/>
                        <w:tag w:val="Nummer"/>
                        <w:id w:val="1950047615"/>
                        <w:lock w:val="sdtContentLocked"/>
                        <w:dataBinding w:prefixMappings="xmlns:ns0='http://rkdhs/mallar/lagstiftning/Prop/Prop.xsd'" w:xpath="/ns0:dokumentvärden[1]/ns0:dokumentnummer[1]" w:storeItemID="{068625C3-B546-44A5-B525-B7CC092E5AD6}"/>
                        <w:text/>
                      </w:sdtPr>
                      <w:sdtEndPr/>
                      <w:sdtContent>
                        <w:r w:rsidR="00CA3F83">
                          <w:t>2025/26:39</w:t>
                        </w:r>
                      </w:sdtContent>
                    </w:sdt>
                  </w:p>
                  <w:p w14:paraId="11F3CADC" w14:textId="3347B009" w:rsidR="003C45AC" w:rsidRPr="00C7375F" w:rsidRDefault="00F16419" w:rsidP="00C7375F">
                    <w:pPr>
                      <w:pStyle w:val="Brdtext"/>
                    </w:pPr>
                    <w:sdt>
                      <w:sdtPr>
                        <w:alias w:val="BilageEtikett"/>
                        <w:tag w:val="BilageEtikett"/>
                        <w:id w:val="-1586292334"/>
                        <w:lock w:val="sdtContentLocked"/>
                        <w:dataBinding w:prefixMappings="xmlns:ns0='http://rkdhs/mallar/lagstiftning/Prop/Prop.xsd'" w:xpath="/ns0:dokumentvärden[1]/ns0:bilagor[1]/ns0:bilaga[3]/@bilageetikett" w:storeItemID="{068625C3-B546-44A5-B525-B7CC092E5AD6}"/>
                        <w:text/>
                      </w:sdtPr>
                      <w:sdtEndPr/>
                      <w:sdtContent>
                        <w:r w:rsidR="0086757E">
                          <w:t>Bilaga</w:t>
                        </w:r>
                      </w:sdtContent>
                    </w:sdt>
                    <w:r w:rsidR="003C45AC">
                      <w:t xml:space="preserve"> </w:t>
                    </w:r>
                    <w:sdt>
                      <w:sdtPr>
                        <w:alias w:val="BilageNummer"/>
                        <w:tag w:val="BilageNummer"/>
                        <w:id w:val="830638858"/>
                        <w:lock w:val="sdtContentLocked"/>
                        <w:dataBinding w:prefixMappings="xmlns:ns0='http://rkdhs/mallar/lagstiftning/Prop/Prop.xsd'" w:xpath="/ns0:dokumentvärden[1]/ns0:bilagor[1]/ns0:bilaga[3]/@bilagenummer" w:storeItemID="{068625C3-B546-44A5-B525-B7CC092E5AD6}"/>
                        <w:text/>
                      </w:sdtPr>
                      <w:sdtEndPr/>
                      <w:sdtContent>
                        <w:r w:rsidR="0086757E">
                          <w:t>3</w:t>
                        </w:r>
                      </w:sdtContent>
                    </w:sdt>
                  </w:p>
                </w:txbxContent>
              </v:textbox>
              <w10:wrap type="square" anchorx="page" anchory="page"/>
            </v:shape>
          </w:pict>
        </mc:Fallback>
      </mc:AlternateContent>
    </w:r>
    <w:r>
      <w:t xml:space="preserve"> </w: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C36005" w14:textId="77777777" w:rsidR="00244011" w:rsidRDefault="00244011" w:rsidP="00EE1584">
    <w:pPr>
      <w:pStyle w:val="Brdtext"/>
    </w:pPr>
    <w:r>
      <w:t xml:space="preserve"> </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8CF2DA" w14:textId="77777777" w:rsidR="00244011" w:rsidRDefault="00244011" w:rsidP="00664D04">
    <w:pPr>
      <w:pStyle w:val="Brdtext"/>
    </w:pPr>
    <w:r>
      <w:rPr>
        <w:noProof/>
        <w:lang w:eastAsia="sv-SE"/>
      </w:rPr>
      <mc:AlternateContent>
        <mc:Choice Requires="wps">
          <w:drawing>
            <wp:anchor distT="0" distB="0" distL="0" distR="0" simplePos="0" relativeHeight="251660288" behindDoc="0" locked="0" layoutInCell="1" allowOverlap="0" wp14:anchorId="7C6F8B3A" wp14:editId="5E3D2E53">
              <wp:simplePos x="0" y="0"/>
              <wp:positionH relativeFrom="page">
                <wp:posOffset>373380</wp:posOffset>
              </wp:positionH>
              <wp:positionV relativeFrom="page">
                <wp:posOffset>451485</wp:posOffset>
              </wp:positionV>
              <wp:extent cx="1141200" cy="121920"/>
              <wp:effectExtent l="0" t="0" r="1905" b="3810"/>
              <wp:wrapSquare wrapText="bothSides"/>
              <wp:docPr id="15"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B0DD4A5" w14:textId="3B94A556" w:rsidR="00244011" w:rsidRPr="00756E21" w:rsidRDefault="00F16419" w:rsidP="00664D04">
                          <w:pPr>
                            <w:pStyle w:val="Brdtext"/>
                            <w:jc w:val="left"/>
                          </w:pPr>
                          <w:sdt>
                            <w:sdtPr>
                              <w:alias w:val="NummerEtikett"/>
                              <w:tag w:val="NummerEtikett"/>
                              <w:id w:val="1497771101"/>
                              <w:lock w:val="sdtContentLocked"/>
                              <w:dataBinding w:prefixMappings="xmlns:ns0='http://rkdhs/mallar/lagstiftning/Prop/Prop.xsd'" w:xpath="/ns0:dokumentvärden[1]/ns0:dokumentnummer[1]/@etikett" w:storeItemID="{068625C3-B546-44A5-B525-B7CC092E5AD6}"/>
                              <w:text/>
                            </w:sdtPr>
                            <w:sdtEndPr/>
                            <w:sdtContent>
                              <w:r w:rsidR="0086757E">
                                <w:t>Prop.</w:t>
                              </w:r>
                            </w:sdtContent>
                          </w:sdt>
                          <w:r w:rsidR="00244011">
                            <w:t xml:space="preserve"> </w:t>
                          </w:r>
                          <w:sdt>
                            <w:sdtPr>
                              <w:alias w:val="Nummer"/>
                              <w:tag w:val="Nummer"/>
                              <w:id w:val="714008376"/>
                              <w:lock w:val="sdtContentLocked"/>
                              <w:dataBinding w:prefixMappings="xmlns:ns0='http://rkdhs/mallar/lagstiftning/Prop/Prop.xsd'" w:xpath="/ns0:dokumentvärden[1]/ns0:dokumentnummer[1]" w:storeItemID="{068625C3-B546-44A5-B525-B7CC092E5AD6}"/>
                              <w:text/>
                            </w:sdtPr>
                            <w:sdtEndPr/>
                            <w:sdtContent>
                              <w:r w:rsidR="00CA3F83">
                                <w:t>2025/26:39</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52" type="#_x0000_t202" style="position:absolute;left:0;text-align:left;margin-left:29.4pt;margin-top:35.55pt;width:89.85pt;height:9.6pt;z-index:25166028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" o:allowoverlap="f" fillcolor="white [3201]" stroked="f" strokeweight=".5pt">
              <v:textbox style="mso-fit-shape-to-text:t">
                <w:txbxContent>
                  <w:p w14:paraId="0B0DD4A5" w14:textId="3B94A556" w:rsidR="00244011" w:rsidRPr="00756E21" w:rsidRDefault="00F16419" w:rsidP="00664D04">
                    <w:pPr>
                      <w:pStyle w:val="Brdtext"/>
                      <w:jc w:val="left"/>
                    </w:pPr>
                    <w:sdt>
                      <w:sdtPr>
                        <w:alias w:val="NummerEtikett"/>
                        <w:tag w:val="NummerEtikett"/>
                        <w:id w:val="1497771101"/>
                        <w:lock w:val="sdtContentLocked"/>
                        <w:dataBinding w:prefixMappings="xmlns:ns0='http://rkdhs/mallar/lagstiftning/Prop/Prop.xsd'" w:xpath="/ns0:dokumentvärden[1]/ns0:dokumentnummer[1]/@etikett" w:storeItemID="{068625C3-B546-44A5-B525-B7CC092E5AD6}"/>
                        <w:text/>
                      </w:sdtPr>
                      <w:sdtEndPr/>
                      <w:sdtContent>
                        <w:r w:rsidR="0086757E">
                          <w:t>Prop.</w:t>
                        </w:r>
                      </w:sdtContent>
                    </w:sdt>
                    <w:r w:rsidR="00244011">
                      <w:t xml:space="preserve"> </w:t>
                    </w:r>
                    <w:sdt>
                      <w:sdtPr>
                        <w:alias w:val="Nummer"/>
                        <w:tag w:val="Nummer"/>
                        <w:id w:val="714008376"/>
                        <w:lock w:val="sdtContentLocked"/>
                        <w:dataBinding w:prefixMappings="xmlns:ns0='http://rkdhs/mallar/lagstiftning/Prop/Prop.xsd'" w:xpath="/ns0:dokumentvärden[1]/ns0:dokumentnummer[1]" w:storeItemID="{068625C3-B546-44A5-B525-B7CC092E5AD6}"/>
                        <w:text/>
                      </w:sdtPr>
                      <w:sdtEndPr/>
                      <w:sdtContent>
                        <w:r w:rsidR="00CA3F83">
                          <w:t>2025/26:39</w:t>
                        </w:r>
                      </w:sdtContent>
                    </w:sdt>
                  </w:p>
                </w:txbxContent>
              </v:textbox>
              <w10:wrap type="square" anchorx="page" anchory="page"/>
            </v:shape>
          </w:pict>
        </mc:Fallback>
      </mc:AlternateContent>
    </w:r>
    <w:r>
      <w:t xml:space="preserve"> </w:t>
    </w: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10AD33" w14:textId="77777777" w:rsidR="00244011" w:rsidRDefault="00244011" w:rsidP="00EE1584">
    <w:pPr>
      <w:pStyle w:val="Brdtext"/>
    </w:pPr>
    <w:r>
      <w:rPr>
        <w:noProof/>
        <w:lang w:eastAsia="sv-SE"/>
      </w:rPr>
      <mc:AlternateContent>
        <mc:Choice Requires="wps">
          <w:drawing>
            <wp:anchor distT="0" distB="0" distL="0" distR="0" simplePos="0" relativeHeight="251666432" behindDoc="0" locked="0" layoutInCell="1" allowOverlap="0" wp14:anchorId="6C270289" wp14:editId="2F99408D">
              <wp:simplePos x="0" y="0"/>
              <wp:positionH relativeFrom="page">
                <wp:posOffset>4419600</wp:posOffset>
              </wp:positionH>
              <wp:positionV relativeFrom="page">
                <wp:posOffset>457200</wp:posOffset>
              </wp:positionV>
              <wp:extent cx="1141200" cy="121920"/>
              <wp:effectExtent l="0" t="0" r="1905" b="3810"/>
              <wp:wrapSquare wrapText="bothSides"/>
              <wp:docPr id="14"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56C4BD4" w14:textId="66C48460" w:rsidR="00244011" w:rsidRPr="00756E21" w:rsidRDefault="00F16419" w:rsidP="00A118D8">
                          <w:pPr>
                            <w:pStyle w:val="Brdtext"/>
                            <w:jc w:val="left"/>
                          </w:pPr>
                          <w:sdt>
                            <w:sdtPr>
                              <w:alias w:val="NummerEtikett"/>
                              <w:tag w:val="NummerEtikett"/>
                              <w:id w:val="-1924413940"/>
                              <w:lock w:val="sdtContentLocked"/>
                              <w:dataBinding w:prefixMappings="xmlns:ns0='http://rkdhs/mallar/lagstiftning/Prop/Prop.xsd'" w:xpath="/ns0:dokumentvärden[1]/ns0:dokumentnummer[1]/@etikett" w:storeItemID="{068625C3-B546-44A5-B525-B7CC092E5AD6}"/>
                              <w:text/>
                            </w:sdtPr>
                            <w:sdtEndPr/>
                            <w:sdtContent>
                              <w:r w:rsidR="0086757E">
                                <w:t>Prop.</w:t>
                              </w:r>
                            </w:sdtContent>
                          </w:sdt>
                          <w:r w:rsidR="00244011">
                            <w:t xml:space="preserve"> </w:t>
                          </w:r>
                          <w:sdt>
                            <w:sdtPr>
                              <w:alias w:val="Nummer"/>
                              <w:tag w:val="Nummer"/>
                              <w:id w:val="353701913"/>
                              <w:lock w:val="sdtContentLocked"/>
                              <w:dataBinding w:prefixMappings="xmlns:ns0='http://rkdhs/mallar/lagstiftning/Prop/Prop.xsd'" w:xpath="/ns0:dokumentvärden[1]/ns0:dokumentnummer[1]" w:storeItemID="{068625C3-B546-44A5-B525-B7CC092E5AD6}"/>
                              <w:text/>
                            </w:sdtPr>
                            <w:sdtEndPr/>
                            <w:sdtContent>
                              <w:r w:rsidR="00CA3F83">
                                <w:t>2025/26:39</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53" type="#_x0000_t202" style="position:absolute;left:0;text-align:left;margin-left:348pt;margin-top:36pt;width:89.85pt;height:9.6pt;z-index:25166643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" o:allowoverlap="f" fillcolor="white [3201]" stroked="f" strokeweight=".5pt">
              <v:textbox style="mso-fit-shape-to-text:t">
                <w:txbxContent>
                  <w:p w14:paraId="256C4BD4" w14:textId="66C48460" w:rsidR="00244011" w:rsidRPr="00756E21" w:rsidRDefault="00F16419" w:rsidP="00A118D8">
                    <w:pPr>
                      <w:pStyle w:val="Brdtext"/>
                      <w:jc w:val="left"/>
                    </w:pPr>
                    <w:sdt>
                      <w:sdtPr>
                        <w:alias w:val="NummerEtikett"/>
                        <w:tag w:val="NummerEtikett"/>
                        <w:id w:val="-1924413940"/>
                        <w:lock w:val="sdtContentLocked"/>
                        <w:dataBinding w:prefixMappings="xmlns:ns0='http://rkdhs/mallar/lagstiftning/Prop/Prop.xsd'" w:xpath="/ns0:dokumentvärden[1]/ns0:dokumentnummer[1]/@etikett" w:storeItemID="{068625C3-B546-44A5-B525-B7CC092E5AD6}"/>
                        <w:text/>
                      </w:sdtPr>
                      <w:sdtEndPr/>
                      <w:sdtContent>
                        <w:r w:rsidR="0086757E">
                          <w:t>Prop.</w:t>
                        </w:r>
                      </w:sdtContent>
                    </w:sdt>
                    <w:r w:rsidR="00244011">
                      <w:t xml:space="preserve"> </w:t>
                    </w:r>
                    <w:sdt>
                      <w:sdtPr>
                        <w:alias w:val="Nummer"/>
                        <w:tag w:val="Nummer"/>
                        <w:id w:val="353701913"/>
                        <w:lock w:val="sdtContentLocked"/>
                        <w:dataBinding w:prefixMappings="xmlns:ns0='http://rkdhs/mallar/lagstiftning/Prop/Prop.xsd'" w:xpath="/ns0:dokumentvärden[1]/ns0:dokumentnummer[1]" w:storeItemID="{068625C3-B546-44A5-B525-B7CC092E5AD6}"/>
                        <w:text/>
                      </w:sdtPr>
                      <w:sdtEndPr/>
                      <w:sdtContent>
                        <w:r w:rsidR="00CA3F83">
                          <w:t>2025/26:39</w:t>
                        </w:r>
                      </w:sdtContent>
                    </w:sdt>
                  </w:p>
                </w:txbxContent>
              </v:textbox>
              <w10:wrap type="square" anchorx="page" anchory="page"/>
            </v:shape>
          </w:pict>
        </mc:Fallback>
      </mc:AlternateContent>
    </w:r>
    <w:r>
      <w:t xml:space="preserve"> </w:t>
    </w: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71F778" w14:textId="77777777" w:rsidR="00244011" w:rsidRDefault="00244011" w:rsidP="00EE1584">
    <w:pPr>
      <w:pStyle w:val="Brdtext"/>
    </w:pP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9"/>
    <w:multiLevelType w:val="singleLevel"/>
    <w:tmpl w:val="B22A75AE"/>
    <w:lvl w:ilvl="0">
      <w:start w:val="1"/>
      <w:numFmt w:val="bullet"/>
      <w:lvlText w:val=""/>
      <w:lvlJc w:val="left"/>
      <w:pPr>
        <w:tabs>
          <w:tab w:val="num" w:pos="360"/>
        </w:tabs>
        <w:ind w:left="360" w:hanging="360"/>
      </w:pPr>
      <w:rPr>
        <w:rFonts w:ascii="Symbol" w:hAnsi="Symbol" w:hint="default"/>
      </w:rPr>
    </w:lvl>
  </w:abstractNum>
  <w:abstractNum w:abstractNumId="1" w15:restartNumberingAfterBreak="0">
    <w:nsid w:val="01B064D1"/>
    <w:multiLevelType w:val="multilevel"/>
    <w:tmpl w:val="4B9E585A"/>
    <w:numStyleLink w:val="RKnummerlista"/>
  </w:abstractNum>
  <w:abstractNum w:abstractNumId="2" w15:restartNumberingAfterBreak="0">
    <w:nsid w:val="026161C1"/>
    <w:multiLevelType w:val="multilevel"/>
    <w:tmpl w:val="089CCD3C"/>
    <w:numStyleLink w:val="RKpunktlistaram"/>
  </w:abstractNum>
  <w:abstractNum w:abstractNumId="3" w15:restartNumberingAfterBreak="0">
    <w:nsid w:val="04206CBB"/>
    <w:multiLevelType w:val="multilevel"/>
    <w:tmpl w:val="A386DF5C"/>
    <w:lvl w:ilvl="0">
      <w:start w:val="3"/>
      <w:numFmt w:val="decimal"/>
      <w:lvlText w:val="%1."/>
      <w:lvlJc w:val="left"/>
      <w:pPr>
        <w:tabs>
          <w:tab w:val="num" w:pos="284"/>
        </w:tabs>
        <w:ind w:left="284" w:hanging="284"/>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 w15:restartNumberingAfterBreak="0">
    <w:nsid w:val="045727E5"/>
    <w:multiLevelType w:val="multilevel"/>
    <w:tmpl w:val="2EB89F6E"/>
    <w:numStyleLink w:val="RKrubrik1-4"/>
  </w:abstractNum>
  <w:abstractNum w:abstractNumId="5" w15:restartNumberingAfterBreak="0">
    <w:nsid w:val="04B66FE9"/>
    <w:multiLevelType w:val="multilevel"/>
    <w:tmpl w:val="07E8A37C"/>
    <w:styleLink w:val="RKstrecklistaram"/>
    <w:lvl w:ilvl="0">
      <w:start w:val="1"/>
      <w:numFmt w:val="none"/>
      <w:pStyle w:val="Brdtextefterstrlistaram"/>
      <w:suff w:val="nothing"/>
      <w:lvlText w:val=""/>
      <w:lvlJc w:val="left"/>
      <w:pPr>
        <w:ind w:left="0" w:firstLine="0"/>
      </w:pPr>
      <w:rPr>
        <w:rFonts w:hint="default"/>
      </w:rPr>
    </w:lvl>
    <w:lvl w:ilvl="1">
      <w:start w:val="1"/>
      <w:numFmt w:val="bullet"/>
      <w:pStyle w:val="Strecklistaram"/>
      <w:lvlText w:val="–"/>
      <w:lvlJc w:val="left"/>
      <w:pPr>
        <w:tabs>
          <w:tab w:val="num" w:pos="397"/>
        </w:tabs>
        <w:ind w:left="397" w:hanging="284"/>
      </w:pPr>
      <w:rPr>
        <w:rFonts w:ascii="Times New Roman" w:hAnsi="Times New Roman" w:cs="Times New Roman" w:hint="default"/>
      </w:rPr>
    </w:lvl>
    <w:lvl w:ilvl="2">
      <w:start w:val="1"/>
      <w:numFmt w:val="none"/>
      <w:lvlRestart w:val="0"/>
      <w:lvlText w:val=""/>
      <w:lvlJc w:val="left"/>
      <w:pPr>
        <w:ind w:left="1080" w:hanging="360"/>
      </w:pPr>
      <w:rPr>
        <w:rFonts w:hint="default"/>
      </w:rPr>
    </w:lvl>
    <w:lvl w:ilvl="3">
      <w:start w:val="1"/>
      <w:numFmt w:val="none"/>
      <w:lvlRestart w:val="0"/>
      <w:lvlText w:val=""/>
      <w:lvlJc w:val="left"/>
      <w:pPr>
        <w:ind w:left="1440" w:hanging="360"/>
      </w:pPr>
      <w:rPr>
        <w:rFonts w:hint="default"/>
      </w:rPr>
    </w:lvl>
    <w:lvl w:ilvl="4">
      <w:start w:val="1"/>
      <w:numFmt w:val="none"/>
      <w:lvlRestart w:val="0"/>
      <w:lvlText w:val=""/>
      <w:lvlJc w:val="left"/>
      <w:pPr>
        <w:ind w:left="1800" w:hanging="360"/>
      </w:pPr>
      <w:rPr>
        <w:rFonts w:hint="default"/>
      </w:rPr>
    </w:lvl>
    <w:lvl w:ilvl="5">
      <w:start w:val="1"/>
      <w:numFmt w:val="none"/>
      <w:lvlRestart w:val="0"/>
      <w:lvlText w:val=""/>
      <w:lvlJc w:val="left"/>
      <w:pPr>
        <w:ind w:left="2160" w:hanging="360"/>
      </w:pPr>
      <w:rPr>
        <w:rFonts w:hint="default"/>
      </w:rPr>
    </w:lvl>
    <w:lvl w:ilvl="6">
      <w:start w:val="1"/>
      <w:numFmt w:val="none"/>
      <w:lvlRestart w:val="0"/>
      <w:lvlText w:val=""/>
      <w:lvlJc w:val="left"/>
      <w:pPr>
        <w:ind w:left="2520" w:hanging="360"/>
      </w:pPr>
      <w:rPr>
        <w:rFonts w:hint="default"/>
      </w:rPr>
    </w:lvl>
    <w:lvl w:ilvl="7">
      <w:start w:val="1"/>
      <w:numFmt w:val="none"/>
      <w:lvlRestart w:val="0"/>
      <w:lvlText w:val=""/>
      <w:lvlJc w:val="left"/>
      <w:pPr>
        <w:ind w:left="2880" w:hanging="360"/>
      </w:pPr>
      <w:rPr>
        <w:rFonts w:hint="default"/>
      </w:rPr>
    </w:lvl>
    <w:lvl w:ilvl="8">
      <w:start w:val="1"/>
      <w:numFmt w:val="none"/>
      <w:lvlRestart w:val="0"/>
      <w:lvlText w:val=""/>
      <w:lvlJc w:val="left"/>
      <w:pPr>
        <w:ind w:left="3240" w:hanging="360"/>
      </w:pPr>
      <w:rPr>
        <w:rFonts w:hint="default"/>
      </w:rPr>
    </w:lvl>
  </w:abstractNum>
  <w:abstractNum w:abstractNumId="6" w15:restartNumberingAfterBreak="0">
    <w:nsid w:val="06441E01"/>
    <w:multiLevelType w:val="multilevel"/>
    <w:tmpl w:val="07E8A37C"/>
    <w:numStyleLink w:val="RKstrecklistaram"/>
  </w:abstractNum>
  <w:abstractNum w:abstractNumId="7" w15:restartNumberingAfterBreak="0">
    <w:nsid w:val="094A1350"/>
    <w:multiLevelType w:val="multilevel"/>
    <w:tmpl w:val="874C1294"/>
    <w:lvl w:ilvl="0">
      <w:start w:val="1"/>
      <w:numFmt w:val="decimal"/>
      <w:lvlRestart w:val="0"/>
      <w:lvlText w:val="%1"/>
      <w:lvlJc w:val="left"/>
      <w:pPr>
        <w:tabs>
          <w:tab w:val="num" w:pos="907"/>
        </w:tabs>
        <w:ind w:left="907" w:hanging="907"/>
      </w:pPr>
    </w:lvl>
    <w:lvl w:ilvl="1">
      <w:start w:val="1"/>
      <w:numFmt w:val="decimal"/>
      <w:lvlText w:val="%1.%2"/>
      <w:lvlJc w:val="left"/>
      <w:pPr>
        <w:tabs>
          <w:tab w:val="num" w:pos="907"/>
        </w:tabs>
        <w:ind w:left="907" w:hanging="907"/>
      </w:pPr>
    </w:lvl>
    <w:lvl w:ilvl="2">
      <w:start w:val="1"/>
      <w:numFmt w:val="decimal"/>
      <w:lvlText w:val="%1.%2.%3"/>
      <w:lvlJc w:val="left"/>
      <w:pPr>
        <w:tabs>
          <w:tab w:val="num" w:pos="907"/>
        </w:tabs>
        <w:ind w:left="907" w:hanging="907"/>
      </w:pPr>
    </w:lvl>
    <w:lvl w:ilvl="3">
      <w:start w:val="1"/>
      <w:numFmt w:val="decimal"/>
      <w:lvlText w:val="%1.%2.%3.%4"/>
      <w:lvlJc w:val="left"/>
      <w:pPr>
        <w:tabs>
          <w:tab w:val="num" w:pos="907"/>
        </w:tabs>
        <w:ind w:left="907" w:hanging="907"/>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8" w15:restartNumberingAfterBreak="0">
    <w:nsid w:val="0C484E05"/>
    <w:multiLevelType w:val="multilevel"/>
    <w:tmpl w:val="85CA2C1E"/>
    <w:numStyleLink w:val="RKpunktlista"/>
  </w:abstractNum>
  <w:abstractNum w:abstractNumId="9" w15:restartNumberingAfterBreak="0">
    <w:nsid w:val="0D76163D"/>
    <w:multiLevelType w:val="hybridMultilevel"/>
    <w:tmpl w:val="C6D8D278"/>
    <w:lvl w:ilvl="0" w:tplc="FCFCF040">
      <w:start w:val="1"/>
      <w:numFmt w:val="bullet"/>
      <w:lvlText w:val="-"/>
      <w:lvlJc w:val="left"/>
      <w:pPr>
        <w:ind w:left="720" w:hanging="360"/>
      </w:pPr>
      <w:rPr>
        <w:rFonts w:ascii="Courier New" w:hAnsi="Courier New" w:hint="default"/>
      </w:rPr>
    </w:lvl>
    <w:lvl w:ilvl="1" w:tplc="675CCC20" w:tentative="1">
      <w:start w:val="1"/>
      <w:numFmt w:val="bullet"/>
      <w:lvlText w:val="o"/>
      <w:lvlJc w:val="left"/>
      <w:pPr>
        <w:ind w:left="1440" w:hanging="360"/>
      </w:pPr>
      <w:rPr>
        <w:rFonts w:ascii="Courier New" w:hAnsi="Courier New" w:cs="Courier New" w:hint="default"/>
      </w:rPr>
    </w:lvl>
    <w:lvl w:ilvl="2" w:tplc="74F43A9C" w:tentative="1">
      <w:start w:val="1"/>
      <w:numFmt w:val="bullet"/>
      <w:lvlText w:val=""/>
      <w:lvlJc w:val="left"/>
      <w:pPr>
        <w:ind w:left="2160" w:hanging="360"/>
      </w:pPr>
      <w:rPr>
        <w:rFonts w:ascii="Wingdings" w:hAnsi="Wingdings" w:hint="default"/>
      </w:rPr>
    </w:lvl>
    <w:lvl w:ilvl="3" w:tplc="F1EA29D4" w:tentative="1">
      <w:start w:val="1"/>
      <w:numFmt w:val="bullet"/>
      <w:lvlText w:val=""/>
      <w:lvlJc w:val="left"/>
      <w:pPr>
        <w:ind w:left="2880" w:hanging="360"/>
      </w:pPr>
      <w:rPr>
        <w:rFonts w:ascii="Symbol" w:hAnsi="Symbol" w:hint="default"/>
      </w:rPr>
    </w:lvl>
    <w:lvl w:ilvl="4" w:tplc="09A69968" w:tentative="1">
      <w:start w:val="1"/>
      <w:numFmt w:val="bullet"/>
      <w:lvlText w:val="o"/>
      <w:lvlJc w:val="left"/>
      <w:pPr>
        <w:ind w:left="3600" w:hanging="360"/>
      </w:pPr>
      <w:rPr>
        <w:rFonts w:ascii="Courier New" w:hAnsi="Courier New" w:cs="Courier New" w:hint="default"/>
      </w:rPr>
    </w:lvl>
    <w:lvl w:ilvl="5" w:tplc="B380C252" w:tentative="1">
      <w:start w:val="1"/>
      <w:numFmt w:val="bullet"/>
      <w:lvlText w:val=""/>
      <w:lvlJc w:val="left"/>
      <w:pPr>
        <w:ind w:left="4320" w:hanging="360"/>
      </w:pPr>
      <w:rPr>
        <w:rFonts w:ascii="Wingdings" w:hAnsi="Wingdings" w:hint="default"/>
      </w:rPr>
    </w:lvl>
    <w:lvl w:ilvl="6" w:tplc="5AACD5EA" w:tentative="1">
      <w:start w:val="1"/>
      <w:numFmt w:val="bullet"/>
      <w:lvlText w:val=""/>
      <w:lvlJc w:val="left"/>
      <w:pPr>
        <w:ind w:left="5040" w:hanging="360"/>
      </w:pPr>
      <w:rPr>
        <w:rFonts w:ascii="Symbol" w:hAnsi="Symbol" w:hint="default"/>
      </w:rPr>
    </w:lvl>
    <w:lvl w:ilvl="7" w:tplc="E92AB558" w:tentative="1">
      <w:start w:val="1"/>
      <w:numFmt w:val="bullet"/>
      <w:lvlText w:val="o"/>
      <w:lvlJc w:val="left"/>
      <w:pPr>
        <w:ind w:left="5760" w:hanging="360"/>
      </w:pPr>
      <w:rPr>
        <w:rFonts w:ascii="Courier New" w:hAnsi="Courier New" w:cs="Courier New" w:hint="default"/>
      </w:rPr>
    </w:lvl>
    <w:lvl w:ilvl="8" w:tplc="9CB8B256" w:tentative="1">
      <w:start w:val="1"/>
      <w:numFmt w:val="bullet"/>
      <w:lvlText w:val=""/>
      <w:lvlJc w:val="left"/>
      <w:pPr>
        <w:ind w:left="6480" w:hanging="360"/>
      </w:pPr>
      <w:rPr>
        <w:rFonts w:ascii="Wingdings" w:hAnsi="Wingdings" w:hint="default"/>
      </w:rPr>
    </w:lvl>
  </w:abstractNum>
  <w:abstractNum w:abstractNumId="10" w15:restartNumberingAfterBreak="0">
    <w:nsid w:val="12393F3B"/>
    <w:multiLevelType w:val="multilevel"/>
    <w:tmpl w:val="70D898A8"/>
    <w:styleLink w:val="RKstrecklista"/>
    <w:lvl w:ilvl="0">
      <w:start w:val="1"/>
      <w:numFmt w:val="none"/>
      <w:pStyle w:val="Brdtextefterstrecklista"/>
      <w:suff w:val="nothing"/>
      <w:lvlText w:val=""/>
      <w:lvlJc w:val="left"/>
      <w:pPr>
        <w:ind w:left="0" w:firstLine="0"/>
      </w:pPr>
      <w:rPr>
        <w:rFonts w:hint="default"/>
      </w:rPr>
    </w:lvl>
    <w:lvl w:ilvl="1">
      <w:start w:val="1"/>
      <w:numFmt w:val="bullet"/>
      <w:pStyle w:val="Strecklista"/>
      <w:lvlText w:val="–"/>
      <w:lvlJc w:val="left"/>
      <w:pPr>
        <w:ind w:left="284" w:hanging="284"/>
      </w:pPr>
      <w:rPr>
        <w:rFonts w:ascii="Times New Roman" w:hAnsi="Times New Roman" w:cs="Times New Roman" w:hint="default"/>
      </w:rPr>
    </w:lvl>
    <w:lvl w:ilvl="2">
      <w:start w:val="1"/>
      <w:numFmt w:val="none"/>
      <w:lvlRestart w:val="0"/>
      <w:lvlText w:val=""/>
      <w:lvlJc w:val="left"/>
      <w:pPr>
        <w:ind w:left="1440" w:hanging="363"/>
      </w:pPr>
      <w:rPr>
        <w:rFonts w:hint="default"/>
        <w:color w:val="auto"/>
      </w:rPr>
    </w:lvl>
    <w:lvl w:ilvl="3">
      <w:start w:val="1"/>
      <w:numFmt w:val="none"/>
      <w:lvlRestart w:val="0"/>
      <w:lvlText w:val=""/>
      <w:lvlJc w:val="left"/>
      <w:pPr>
        <w:ind w:left="1440" w:hanging="360"/>
      </w:pPr>
      <w:rPr>
        <w:rFonts w:hint="default"/>
      </w:rPr>
    </w:lvl>
    <w:lvl w:ilvl="4">
      <w:start w:val="1"/>
      <w:numFmt w:val="none"/>
      <w:lvlRestart w:val="0"/>
      <w:lvlText w:val=""/>
      <w:lvlJc w:val="left"/>
      <w:pPr>
        <w:ind w:left="1800" w:hanging="360"/>
      </w:pPr>
      <w:rPr>
        <w:rFonts w:hint="default"/>
      </w:rPr>
    </w:lvl>
    <w:lvl w:ilvl="5">
      <w:start w:val="1"/>
      <w:numFmt w:val="none"/>
      <w:lvlRestart w:val="0"/>
      <w:lvlText w:val=""/>
      <w:lvlJc w:val="left"/>
      <w:pPr>
        <w:ind w:left="2160" w:hanging="360"/>
      </w:pPr>
      <w:rPr>
        <w:rFonts w:hint="default"/>
      </w:rPr>
    </w:lvl>
    <w:lvl w:ilvl="6">
      <w:start w:val="1"/>
      <w:numFmt w:val="none"/>
      <w:lvlRestart w:val="0"/>
      <w:lvlText w:val=""/>
      <w:lvlJc w:val="left"/>
      <w:pPr>
        <w:ind w:left="2520" w:hanging="360"/>
      </w:pPr>
      <w:rPr>
        <w:rFonts w:hint="default"/>
      </w:rPr>
    </w:lvl>
    <w:lvl w:ilvl="7">
      <w:start w:val="1"/>
      <w:numFmt w:val="none"/>
      <w:lvlRestart w:val="0"/>
      <w:lvlText w:val=""/>
      <w:lvlJc w:val="left"/>
      <w:pPr>
        <w:ind w:left="2880" w:hanging="360"/>
      </w:pPr>
      <w:rPr>
        <w:rFonts w:hint="default"/>
      </w:rPr>
    </w:lvl>
    <w:lvl w:ilvl="8">
      <w:start w:val="1"/>
      <w:numFmt w:val="none"/>
      <w:lvlRestart w:val="0"/>
      <w:lvlText w:val=""/>
      <w:lvlJc w:val="left"/>
      <w:pPr>
        <w:ind w:left="3240" w:hanging="360"/>
      </w:pPr>
      <w:rPr>
        <w:rFonts w:hint="default"/>
      </w:rPr>
    </w:lvl>
  </w:abstractNum>
  <w:abstractNum w:abstractNumId="11" w15:restartNumberingAfterBreak="0">
    <w:nsid w:val="17EC6E5E"/>
    <w:multiLevelType w:val="multilevel"/>
    <w:tmpl w:val="4B9E585A"/>
    <w:styleLink w:val="RKnummerlista"/>
    <w:lvl w:ilvl="0">
      <w:start w:val="1"/>
      <w:numFmt w:val="none"/>
      <w:pStyle w:val="Brdtextefternumreradlista"/>
      <w:suff w:val="nothing"/>
      <w:lvlText w:val=""/>
      <w:lvlJc w:val="left"/>
      <w:pPr>
        <w:ind w:left="0" w:firstLine="0"/>
      </w:pPr>
      <w:rPr>
        <w:rFonts w:ascii="Times New Roman" w:hAnsi="Times New Roman" w:hint="default"/>
      </w:rPr>
    </w:lvl>
    <w:lvl w:ilvl="1">
      <w:start w:val="1"/>
      <w:numFmt w:val="decimal"/>
      <w:pStyle w:val="Numreradlista"/>
      <w:lvlText w:val="%2."/>
      <w:lvlJc w:val="left"/>
      <w:pPr>
        <w:ind w:left="284" w:hanging="284"/>
      </w:pPr>
      <w:rPr>
        <w:rFonts w:hint="default"/>
      </w:rPr>
    </w:lvl>
    <w:lvl w:ilvl="2">
      <w:start w:val="1"/>
      <w:numFmt w:val="bullet"/>
      <w:pStyle w:val="Strecklistainumreradlista"/>
      <w:lvlText w:val="–"/>
      <w:lvlJc w:val="left"/>
      <w:pPr>
        <w:ind w:left="567" w:hanging="283"/>
      </w:pPr>
      <w:rPr>
        <w:rFonts w:ascii="Times New Roman" w:hAnsi="Times New Roman" w:cs="Times New Roman" w:hint="default"/>
      </w:rPr>
    </w:lvl>
    <w:lvl w:ilvl="3">
      <w:start w:val="1"/>
      <w:numFmt w:val="none"/>
      <w:lvlRestart w:val="0"/>
      <w:lvlText w:val=""/>
      <w:lvlJc w:val="left"/>
      <w:pPr>
        <w:ind w:left="1440" w:hanging="360"/>
      </w:pPr>
      <w:rPr>
        <w:rFonts w:hint="default"/>
      </w:rPr>
    </w:lvl>
    <w:lvl w:ilvl="4">
      <w:start w:val="1"/>
      <w:numFmt w:val="none"/>
      <w:lvlRestart w:val="0"/>
      <w:lvlText w:val=""/>
      <w:lvlJc w:val="left"/>
      <w:pPr>
        <w:ind w:left="1800" w:hanging="360"/>
      </w:pPr>
      <w:rPr>
        <w:rFonts w:hint="default"/>
      </w:rPr>
    </w:lvl>
    <w:lvl w:ilvl="5">
      <w:start w:val="1"/>
      <w:numFmt w:val="none"/>
      <w:lvlRestart w:val="0"/>
      <w:lvlText w:val=""/>
      <w:lvlJc w:val="left"/>
      <w:pPr>
        <w:ind w:left="2160" w:hanging="360"/>
      </w:pPr>
      <w:rPr>
        <w:rFonts w:hint="default"/>
      </w:rPr>
    </w:lvl>
    <w:lvl w:ilvl="6">
      <w:start w:val="1"/>
      <w:numFmt w:val="none"/>
      <w:lvlRestart w:val="0"/>
      <w:lvlText w:val=""/>
      <w:lvlJc w:val="left"/>
      <w:pPr>
        <w:ind w:left="2520" w:hanging="360"/>
      </w:pPr>
      <w:rPr>
        <w:rFonts w:hint="default"/>
      </w:rPr>
    </w:lvl>
    <w:lvl w:ilvl="7">
      <w:start w:val="1"/>
      <w:numFmt w:val="none"/>
      <w:lvlRestart w:val="0"/>
      <w:lvlText w:val=""/>
      <w:lvlJc w:val="left"/>
      <w:pPr>
        <w:ind w:left="2880" w:hanging="360"/>
      </w:pPr>
      <w:rPr>
        <w:rFonts w:hint="default"/>
      </w:rPr>
    </w:lvl>
    <w:lvl w:ilvl="8">
      <w:start w:val="1"/>
      <w:numFmt w:val="none"/>
      <w:lvlRestart w:val="0"/>
      <w:lvlText w:val=""/>
      <w:lvlJc w:val="left"/>
      <w:pPr>
        <w:ind w:left="3240" w:hanging="360"/>
      </w:pPr>
      <w:rPr>
        <w:rFonts w:hint="default"/>
      </w:rPr>
    </w:lvl>
  </w:abstractNum>
  <w:abstractNum w:abstractNumId="12" w15:restartNumberingAfterBreak="0">
    <w:nsid w:val="197B46EC"/>
    <w:multiLevelType w:val="multilevel"/>
    <w:tmpl w:val="85CA2C1E"/>
    <w:styleLink w:val="RKpunktlista"/>
    <w:lvl w:ilvl="0">
      <w:start w:val="1"/>
      <w:numFmt w:val="none"/>
      <w:pStyle w:val="Brdtextefterpunktlista"/>
      <w:suff w:val="nothing"/>
      <w:lvlText w:val="%1"/>
      <w:lvlJc w:val="left"/>
      <w:pPr>
        <w:ind w:left="0" w:firstLine="0"/>
      </w:pPr>
      <w:rPr>
        <w:rFonts w:hint="default"/>
        <w:color w:val="auto"/>
      </w:rPr>
    </w:lvl>
    <w:lvl w:ilvl="1">
      <w:start w:val="1"/>
      <w:numFmt w:val="bullet"/>
      <w:pStyle w:val="Punktlista"/>
      <w:lvlText w:val=""/>
      <w:lvlJc w:val="left"/>
      <w:pPr>
        <w:ind w:left="284" w:hanging="284"/>
      </w:pPr>
      <w:rPr>
        <w:rFonts w:ascii="Symbol" w:hAnsi="Symbol" w:hint="default"/>
        <w:color w:val="auto"/>
      </w:rPr>
    </w:lvl>
    <w:lvl w:ilvl="2">
      <w:start w:val="1"/>
      <w:numFmt w:val="bullet"/>
      <w:pStyle w:val="Strecklistaipunktlista"/>
      <w:lvlText w:val="–"/>
      <w:lvlJc w:val="left"/>
      <w:pPr>
        <w:ind w:left="567" w:hanging="283"/>
      </w:pPr>
      <w:rPr>
        <w:rFonts w:ascii="Times New Roman" w:hAnsi="Times New Roman" w:cs="Times New Roman" w:hint="default"/>
        <w:color w:val="auto"/>
      </w:rPr>
    </w:lvl>
    <w:lvl w:ilvl="3">
      <w:start w:val="1"/>
      <w:numFmt w:val="none"/>
      <w:lvlRestart w:val="0"/>
      <w:lvlText w:val=""/>
      <w:lvlJc w:val="left"/>
      <w:pPr>
        <w:ind w:left="1440" w:hanging="360"/>
      </w:pPr>
      <w:rPr>
        <w:rFonts w:hint="default"/>
      </w:rPr>
    </w:lvl>
    <w:lvl w:ilvl="4">
      <w:start w:val="1"/>
      <w:numFmt w:val="none"/>
      <w:lvlRestart w:val="0"/>
      <w:lvlText w:val=""/>
      <w:lvlJc w:val="left"/>
      <w:pPr>
        <w:ind w:left="1800" w:hanging="360"/>
      </w:pPr>
      <w:rPr>
        <w:rFonts w:hint="default"/>
      </w:rPr>
    </w:lvl>
    <w:lvl w:ilvl="5">
      <w:start w:val="1"/>
      <w:numFmt w:val="none"/>
      <w:lvlRestart w:val="0"/>
      <w:lvlText w:val=""/>
      <w:lvlJc w:val="left"/>
      <w:pPr>
        <w:ind w:left="2160" w:hanging="360"/>
      </w:pPr>
      <w:rPr>
        <w:rFonts w:hint="default"/>
      </w:rPr>
    </w:lvl>
    <w:lvl w:ilvl="6">
      <w:start w:val="1"/>
      <w:numFmt w:val="none"/>
      <w:lvlRestart w:val="0"/>
      <w:lvlText w:val=""/>
      <w:lvlJc w:val="left"/>
      <w:pPr>
        <w:ind w:left="2520" w:hanging="360"/>
      </w:pPr>
      <w:rPr>
        <w:rFonts w:hint="default"/>
      </w:rPr>
    </w:lvl>
    <w:lvl w:ilvl="7">
      <w:start w:val="1"/>
      <w:numFmt w:val="none"/>
      <w:lvlRestart w:val="0"/>
      <w:lvlText w:val=""/>
      <w:lvlJc w:val="left"/>
      <w:pPr>
        <w:ind w:left="2880" w:hanging="360"/>
      </w:pPr>
      <w:rPr>
        <w:rFonts w:hint="default"/>
      </w:rPr>
    </w:lvl>
    <w:lvl w:ilvl="8">
      <w:start w:val="1"/>
      <w:numFmt w:val="none"/>
      <w:lvlRestart w:val="0"/>
      <w:lvlText w:val=""/>
      <w:lvlJc w:val="left"/>
      <w:pPr>
        <w:ind w:left="3240" w:hanging="360"/>
      </w:pPr>
      <w:rPr>
        <w:rFonts w:hint="default"/>
      </w:rPr>
    </w:lvl>
  </w:abstractNum>
  <w:abstractNum w:abstractNumId="13" w15:restartNumberingAfterBreak="0">
    <w:nsid w:val="199F21EB"/>
    <w:multiLevelType w:val="multilevel"/>
    <w:tmpl w:val="EC762F8C"/>
    <w:lvl w:ilvl="0">
      <w:start w:val="1"/>
      <w:numFmt w:val="decimal"/>
      <w:lvlText w:val="%1"/>
      <w:lvlJc w:val="left"/>
      <w:pPr>
        <w:tabs>
          <w:tab w:val="num" w:pos="907"/>
        </w:tabs>
        <w:ind w:left="907" w:hanging="907"/>
      </w:pPr>
      <w:rPr>
        <w:rFonts w:hint="default"/>
      </w:rPr>
    </w:lvl>
    <w:lvl w:ilvl="1">
      <w:start w:val="1"/>
      <w:numFmt w:val="decimal"/>
      <w:lvlText w:val="%1.%2"/>
      <w:lvlJc w:val="left"/>
      <w:pPr>
        <w:tabs>
          <w:tab w:val="num" w:pos="907"/>
        </w:tabs>
        <w:ind w:left="907" w:hanging="907"/>
      </w:pPr>
      <w:rPr>
        <w:rFonts w:hint="default"/>
      </w:rPr>
    </w:lvl>
    <w:lvl w:ilvl="2">
      <w:start w:val="1"/>
      <w:numFmt w:val="decimal"/>
      <w:lvlText w:val="%1.%2.%3"/>
      <w:lvlJc w:val="left"/>
      <w:pPr>
        <w:tabs>
          <w:tab w:val="num" w:pos="907"/>
        </w:tabs>
        <w:ind w:left="907" w:hanging="907"/>
      </w:pPr>
      <w:rPr>
        <w:rFonts w:hint="default"/>
      </w:rPr>
    </w:lvl>
    <w:lvl w:ilvl="3">
      <w:start w:val="1"/>
      <w:numFmt w:val="decimal"/>
      <w:lvlText w:val="%1.%2.%3.%4"/>
      <w:lvlJc w:val="left"/>
      <w:pPr>
        <w:ind w:left="864" w:hanging="864"/>
      </w:pPr>
      <w:rPr>
        <w:rFonts w:hint="default"/>
      </w:rPr>
    </w:lvl>
    <w:lvl w:ilvl="4">
      <w:start w:val="1"/>
      <w:numFmt w:val="decimal"/>
      <w:pStyle w:val="Rubrik5"/>
      <w:lvlText w:val="%1.%2.%3.%4.%5"/>
      <w:lvlJc w:val="left"/>
      <w:pPr>
        <w:ind w:left="1008" w:hanging="1008"/>
      </w:pPr>
      <w:rPr>
        <w:rFonts w:hint="default"/>
      </w:rPr>
    </w:lvl>
    <w:lvl w:ilvl="5">
      <w:start w:val="1"/>
      <w:numFmt w:val="decimal"/>
      <w:pStyle w:val="Rubrik6"/>
      <w:lvlText w:val="%1.%2.%3.%4.%5.%6"/>
      <w:lvlJc w:val="left"/>
      <w:pPr>
        <w:ind w:left="1152" w:hanging="1152"/>
      </w:pPr>
      <w:rPr>
        <w:rFonts w:hint="default"/>
      </w:rPr>
    </w:lvl>
    <w:lvl w:ilvl="6">
      <w:start w:val="1"/>
      <w:numFmt w:val="decimal"/>
      <w:pStyle w:val="Rubrik7"/>
      <w:lvlText w:val="%1.%2.%3.%4.%5.%6.%7"/>
      <w:lvlJc w:val="left"/>
      <w:pPr>
        <w:ind w:left="1296" w:hanging="1296"/>
      </w:pPr>
      <w:rPr>
        <w:rFonts w:hint="default"/>
      </w:rPr>
    </w:lvl>
    <w:lvl w:ilvl="7">
      <w:start w:val="1"/>
      <w:numFmt w:val="decimal"/>
      <w:pStyle w:val="Rubrik8"/>
      <w:lvlText w:val="%1.%2.%3.%4.%5.%6.%7.%8"/>
      <w:lvlJc w:val="left"/>
      <w:pPr>
        <w:ind w:left="1440" w:hanging="1440"/>
      </w:pPr>
      <w:rPr>
        <w:rFonts w:hint="default"/>
      </w:rPr>
    </w:lvl>
    <w:lvl w:ilvl="8">
      <w:start w:val="1"/>
      <w:numFmt w:val="decimal"/>
      <w:pStyle w:val="Rubrik9"/>
      <w:lvlText w:val="%1.%2.%3.%4.%5.%6.%7.%8.%9"/>
      <w:lvlJc w:val="left"/>
      <w:pPr>
        <w:ind w:left="1584" w:hanging="1584"/>
      </w:pPr>
      <w:rPr>
        <w:rFonts w:hint="default"/>
      </w:rPr>
    </w:lvl>
  </w:abstractNum>
  <w:abstractNum w:abstractNumId="14" w15:restartNumberingAfterBreak="0">
    <w:nsid w:val="1D324031"/>
    <w:multiLevelType w:val="multilevel"/>
    <w:tmpl w:val="77F4358A"/>
    <w:numStyleLink w:val="RKnumreradlistaram"/>
  </w:abstractNum>
  <w:abstractNum w:abstractNumId="15" w15:restartNumberingAfterBreak="0">
    <w:nsid w:val="1EAD06AE"/>
    <w:multiLevelType w:val="multilevel"/>
    <w:tmpl w:val="07E8A37C"/>
    <w:numStyleLink w:val="RKstrecklistaram"/>
  </w:abstractNum>
  <w:abstractNum w:abstractNumId="16" w15:restartNumberingAfterBreak="0">
    <w:nsid w:val="24993A85"/>
    <w:multiLevelType w:val="multilevel"/>
    <w:tmpl w:val="2EB89F6E"/>
    <w:styleLink w:val="RKrubrik1-4"/>
    <w:lvl w:ilvl="0">
      <w:start w:val="1"/>
      <w:numFmt w:val="decimal"/>
      <w:lvlText w:val="%1"/>
      <w:lvlJc w:val="left"/>
      <w:pPr>
        <w:tabs>
          <w:tab w:val="num" w:pos="907"/>
        </w:tabs>
        <w:ind w:left="907" w:hanging="907"/>
      </w:pPr>
      <w:rPr>
        <w:rFonts w:hint="default"/>
      </w:rPr>
    </w:lvl>
    <w:lvl w:ilvl="1">
      <w:start w:val="1"/>
      <w:numFmt w:val="decimal"/>
      <w:lvlText w:val="%1.%2"/>
      <w:lvlJc w:val="left"/>
      <w:pPr>
        <w:tabs>
          <w:tab w:val="num" w:pos="907"/>
        </w:tabs>
        <w:ind w:left="907" w:hanging="907"/>
      </w:pPr>
      <w:rPr>
        <w:rFonts w:hint="default"/>
      </w:rPr>
    </w:lvl>
    <w:lvl w:ilvl="2">
      <w:start w:val="1"/>
      <w:numFmt w:val="decimal"/>
      <w:lvlText w:val="%1.%2.%3"/>
      <w:lvlJc w:val="left"/>
      <w:pPr>
        <w:tabs>
          <w:tab w:val="num" w:pos="907"/>
        </w:tabs>
        <w:ind w:left="907" w:hanging="907"/>
      </w:pPr>
      <w:rPr>
        <w:rFonts w:hint="default"/>
      </w:rPr>
    </w:lvl>
    <w:lvl w:ilvl="3">
      <w:start w:val="1"/>
      <w:numFmt w:val="decimal"/>
      <w:lvlText w:val="%1.%2.%3.%4"/>
      <w:lvlJc w:val="left"/>
      <w:pPr>
        <w:tabs>
          <w:tab w:val="num" w:pos="907"/>
        </w:tabs>
        <w:ind w:left="907" w:hanging="907"/>
      </w:pPr>
      <w:rPr>
        <w:rFonts w:hint="default"/>
      </w:rPr>
    </w:lvl>
    <w:lvl w:ilvl="4">
      <w:start w:val="1"/>
      <w:numFmt w:val="none"/>
      <w:lvlRestart w:val="0"/>
      <w:lvlText w:val=""/>
      <w:lvlJc w:val="left"/>
      <w:pPr>
        <w:ind w:left="1800" w:hanging="360"/>
      </w:pPr>
      <w:rPr>
        <w:rFonts w:hint="default"/>
      </w:rPr>
    </w:lvl>
    <w:lvl w:ilvl="5">
      <w:start w:val="1"/>
      <w:numFmt w:val="none"/>
      <w:lvlRestart w:val="0"/>
      <w:lvlText w:val=""/>
      <w:lvlJc w:val="left"/>
      <w:pPr>
        <w:ind w:left="2160" w:hanging="360"/>
      </w:pPr>
      <w:rPr>
        <w:rFonts w:hint="default"/>
      </w:rPr>
    </w:lvl>
    <w:lvl w:ilvl="6">
      <w:start w:val="1"/>
      <w:numFmt w:val="none"/>
      <w:lvlRestart w:val="0"/>
      <w:lvlText w:val=""/>
      <w:lvlJc w:val="left"/>
      <w:pPr>
        <w:ind w:left="2520" w:hanging="360"/>
      </w:pPr>
      <w:rPr>
        <w:rFonts w:hint="default"/>
      </w:rPr>
    </w:lvl>
    <w:lvl w:ilvl="7">
      <w:start w:val="1"/>
      <w:numFmt w:val="none"/>
      <w:lvlRestart w:val="0"/>
      <w:lvlText w:val=""/>
      <w:lvlJc w:val="left"/>
      <w:pPr>
        <w:ind w:left="2880" w:hanging="360"/>
      </w:pPr>
      <w:rPr>
        <w:rFonts w:hint="default"/>
      </w:rPr>
    </w:lvl>
    <w:lvl w:ilvl="8">
      <w:start w:val="1"/>
      <w:numFmt w:val="none"/>
      <w:lvlRestart w:val="0"/>
      <w:lvlText w:val=""/>
      <w:lvlJc w:val="left"/>
      <w:pPr>
        <w:ind w:left="3240" w:hanging="360"/>
      </w:pPr>
      <w:rPr>
        <w:rFonts w:hint="default"/>
      </w:rPr>
    </w:lvl>
  </w:abstractNum>
  <w:abstractNum w:abstractNumId="17" w15:restartNumberingAfterBreak="0">
    <w:nsid w:val="24F04E30"/>
    <w:multiLevelType w:val="multilevel"/>
    <w:tmpl w:val="07E8A37C"/>
    <w:numStyleLink w:val="RKstrecklistaram"/>
  </w:abstractNum>
  <w:abstractNum w:abstractNumId="18" w15:restartNumberingAfterBreak="0">
    <w:nsid w:val="25B82ACD"/>
    <w:multiLevelType w:val="multilevel"/>
    <w:tmpl w:val="B73C09A4"/>
    <w:lvl w:ilvl="0">
      <w:start w:val="1"/>
      <w:numFmt w:val="decimal"/>
      <w:lvlRestart w:val="0"/>
      <w:lvlText w:val="%1"/>
      <w:lvlJc w:val="left"/>
      <w:pPr>
        <w:tabs>
          <w:tab w:val="num" w:pos="907"/>
        </w:tabs>
        <w:ind w:left="907" w:hanging="907"/>
      </w:pPr>
    </w:lvl>
    <w:lvl w:ilvl="1">
      <w:start w:val="1"/>
      <w:numFmt w:val="decimal"/>
      <w:lvlText w:val="%1.%2"/>
      <w:lvlJc w:val="left"/>
      <w:pPr>
        <w:tabs>
          <w:tab w:val="num" w:pos="907"/>
        </w:tabs>
        <w:ind w:left="907" w:hanging="907"/>
      </w:pPr>
    </w:lvl>
    <w:lvl w:ilvl="2">
      <w:start w:val="1"/>
      <w:numFmt w:val="decimal"/>
      <w:lvlText w:val="%1.%2.%3"/>
      <w:lvlJc w:val="left"/>
      <w:pPr>
        <w:tabs>
          <w:tab w:val="num" w:pos="907"/>
        </w:tabs>
        <w:ind w:left="907" w:hanging="907"/>
      </w:pPr>
    </w:lvl>
    <w:lvl w:ilvl="3">
      <w:start w:val="1"/>
      <w:numFmt w:val="decimal"/>
      <w:lvlText w:val="%1.%2.%3.%4"/>
      <w:lvlJc w:val="left"/>
      <w:pPr>
        <w:tabs>
          <w:tab w:val="num" w:pos="907"/>
        </w:tabs>
        <w:ind w:left="907" w:hanging="907"/>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19" w15:restartNumberingAfterBreak="0">
    <w:nsid w:val="2A1355EC"/>
    <w:multiLevelType w:val="multilevel"/>
    <w:tmpl w:val="77F4358A"/>
    <w:numStyleLink w:val="RKnumreradlistaram"/>
  </w:abstractNum>
  <w:abstractNum w:abstractNumId="20" w15:restartNumberingAfterBreak="0">
    <w:nsid w:val="2BF62863"/>
    <w:multiLevelType w:val="multilevel"/>
    <w:tmpl w:val="041D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1" w15:restartNumberingAfterBreak="0">
    <w:nsid w:val="372C411F"/>
    <w:multiLevelType w:val="multilevel"/>
    <w:tmpl w:val="5B2E566E"/>
    <w:lvl w:ilvl="0">
      <w:start w:val="1"/>
      <w:numFmt w:val="decimal"/>
      <w:lvlText w:val="%1."/>
      <w:lvlJc w:val="left"/>
      <w:pPr>
        <w:tabs>
          <w:tab w:val="num" w:pos="397"/>
        </w:tabs>
        <w:ind w:left="397" w:hanging="284"/>
      </w:pPr>
      <w:rPr>
        <w:rFonts w:ascii="Times New Roman" w:hAnsi="Times New Roman" w:hint="default"/>
        <w:sz w:val="20"/>
      </w:rPr>
    </w:lvl>
    <w:lvl w:ilvl="1">
      <w:start w:val="1"/>
      <w:numFmt w:val="lowerLetter"/>
      <w:lvlText w:val="%2."/>
      <w:lvlJc w:val="left"/>
      <w:pPr>
        <w:tabs>
          <w:tab w:val="num" w:pos="1077"/>
        </w:tabs>
        <w:ind w:left="1361" w:hanging="284"/>
      </w:pPr>
      <w:rPr>
        <w:rFonts w:hint="default"/>
      </w:rPr>
    </w:lvl>
    <w:lvl w:ilvl="2">
      <w:start w:val="1"/>
      <w:numFmt w:val="lowerRoman"/>
      <w:lvlText w:val="%3."/>
      <w:lvlJc w:val="right"/>
      <w:pPr>
        <w:tabs>
          <w:tab w:val="num" w:pos="2154"/>
        </w:tabs>
        <w:ind w:left="2438" w:hanging="284"/>
      </w:pPr>
      <w:rPr>
        <w:rFonts w:hint="default"/>
      </w:rPr>
    </w:lvl>
    <w:lvl w:ilvl="3">
      <w:start w:val="1"/>
      <w:numFmt w:val="decimal"/>
      <w:lvlText w:val="%4."/>
      <w:lvlJc w:val="left"/>
      <w:pPr>
        <w:tabs>
          <w:tab w:val="num" w:pos="3231"/>
        </w:tabs>
        <w:ind w:left="3515" w:hanging="284"/>
      </w:pPr>
      <w:rPr>
        <w:rFonts w:hint="default"/>
      </w:rPr>
    </w:lvl>
    <w:lvl w:ilvl="4">
      <w:start w:val="1"/>
      <w:numFmt w:val="lowerLetter"/>
      <w:lvlText w:val="%5."/>
      <w:lvlJc w:val="left"/>
      <w:pPr>
        <w:tabs>
          <w:tab w:val="num" w:pos="4308"/>
        </w:tabs>
        <w:ind w:left="4592" w:hanging="284"/>
      </w:pPr>
      <w:rPr>
        <w:rFonts w:hint="default"/>
      </w:rPr>
    </w:lvl>
    <w:lvl w:ilvl="5">
      <w:start w:val="1"/>
      <w:numFmt w:val="lowerRoman"/>
      <w:lvlText w:val="%6."/>
      <w:lvlJc w:val="right"/>
      <w:pPr>
        <w:tabs>
          <w:tab w:val="num" w:pos="5385"/>
        </w:tabs>
        <w:ind w:left="5669" w:hanging="284"/>
      </w:pPr>
      <w:rPr>
        <w:rFonts w:hint="default"/>
      </w:rPr>
    </w:lvl>
    <w:lvl w:ilvl="6">
      <w:start w:val="1"/>
      <w:numFmt w:val="decimal"/>
      <w:lvlText w:val="%7."/>
      <w:lvlJc w:val="left"/>
      <w:pPr>
        <w:tabs>
          <w:tab w:val="num" w:pos="6462"/>
        </w:tabs>
        <w:ind w:left="6746" w:hanging="284"/>
      </w:pPr>
      <w:rPr>
        <w:rFonts w:hint="default"/>
      </w:rPr>
    </w:lvl>
    <w:lvl w:ilvl="7">
      <w:start w:val="1"/>
      <w:numFmt w:val="lowerLetter"/>
      <w:lvlText w:val="%8."/>
      <w:lvlJc w:val="left"/>
      <w:pPr>
        <w:tabs>
          <w:tab w:val="num" w:pos="7539"/>
        </w:tabs>
        <w:ind w:left="7823" w:hanging="284"/>
      </w:pPr>
      <w:rPr>
        <w:rFonts w:hint="default"/>
      </w:rPr>
    </w:lvl>
    <w:lvl w:ilvl="8">
      <w:start w:val="1"/>
      <w:numFmt w:val="lowerRoman"/>
      <w:lvlText w:val="%9."/>
      <w:lvlJc w:val="right"/>
      <w:pPr>
        <w:tabs>
          <w:tab w:val="num" w:pos="8616"/>
        </w:tabs>
        <w:ind w:left="8900" w:hanging="284"/>
      </w:pPr>
      <w:rPr>
        <w:rFonts w:hint="default"/>
      </w:rPr>
    </w:lvl>
  </w:abstractNum>
  <w:abstractNum w:abstractNumId="22" w15:restartNumberingAfterBreak="0">
    <w:nsid w:val="39647D17"/>
    <w:multiLevelType w:val="multilevel"/>
    <w:tmpl w:val="DE44696C"/>
    <w:lvl w:ilvl="0">
      <w:start w:val="1"/>
      <w:numFmt w:val="decimal"/>
      <w:pStyle w:val="Rubrik1"/>
      <w:lvlText w:val="%1"/>
      <w:lvlJc w:val="left"/>
      <w:pPr>
        <w:tabs>
          <w:tab w:val="num" w:pos="907"/>
        </w:tabs>
        <w:ind w:left="907" w:hanging="907"/>
      </w:pPr>
      <w:rPr>
        <w:rFonts w:hint="default"/>
      </w:rPr>
    </w:lvl>
    <w:lvl w:ilvl="1">
      <w:start w:val="1"/>
      <w:numFmt w:val="decimal"/>
      <w:pStyle w:val="Rubrik2"/>
      <w:lvlText w:val="%1.%2"/>
      <w:lvlJc w:val="left"/>
      <w:pPr>
        <w:tabs>
          <w:tab w:val="num" w:pos="907"/>
        </w:tabs>
        <w:ind w:left="907" w:hanging="907"/>
      </w:pPr>
      <w:rPr>
        <w:rFonts w:hint="default"/>
      </w:rPr>
    </w:lvl>
    <w:lvl w:ilvl="2">
      <w:start w:val="1"/>
      <w:numFmt w:val="decimal"/>
      <w:pStyle w:val="Rubrik3"/>
      <w:lvlText w:val="%1.%2.%3"/>
      <w:lvlJc w:val="left"/>
      <w:pPr>
        <w:tabs>
          <w:tab w:val="num" w:pos="907"/>
        </w:tabs>
        <w:ind w:left="907" w:hanging="907"/>
      </w:pPr>
      <w:rPr>
        <w:rFonts w:hint="default"/>
      </w:rPr>
    </w:lvl>
    <w:lvl w:ilvl="3">
      <w:start w:val="1"/>
      <w:numFmt w:val="decimal"/>
      <w:pStyle w:val="Rubrik4"/>
      <w:lvlText w:val="%1.%2.%3.%4"/>
      <w:lvlJc w:val="left"/>
      <w:pPr>
        <w:tabs>
          <w:tab w:val="num" w:pos="907"/>
        </w:tabs>
        <w:ind w:left="907" w:hanging="907"/>
      </w:pPr>
      <w:rPr>
        <w:rFonts w:hint="default"/>
      </w:rPr>
    </w:lvl>
    <w:lvl w:ilvl="4">
      <w:start w:val="1"/>
      <w:numFmt w:val="none"/>
      <w:lvlRestart w:val="0"/>
      <w:lvlText w:val=""/>
      <w:lvlJc w:val="left"/>
      <w:pPr>
        <w:ind w:left="1800" w:hanging="360"/>
      </w:pPr>
      <w:rPr>
        <w:rFonts w:hint="default"/>
      </w:rPr>
    </w:lvl>
    <w:lvl w:ilvl="5">
      <w:start w:val="1"/>
      <w:numFmt w:val="none"/>
      <w:lvlRestart w:val="0"/>
      <w:lvlText w:val=""/>
      <w:lvlJc w:val="left"/>
      <w:pPr>
        <w:ind w:left="2160" w:hanging="360"/>
      </w:pPr>
      <w:rPr>
        <w:rFonts w:hint="default"/>
      </w:rPr>
    </w:lvl>
    <w:lvl w:ilvl="6">
      <w:start w:val="1"/>
      <w:numFmt w:val="none"/>
      <w:lvlRestart w:val="0"/>
      <w:lvlText w:val=""/>
      <w:lvlJc w:val="left"/>
      <w:pPr>
        <w:ind w:left="2520" w:hanging="360"/>
      </w:pPr>
      <w:rPr>
        <w:rFonts w:hint="default"/>
      </w:rPr>
    </w:lvl>
    <w:lvl w:ilvl="7">
      <w:start w:val="1"/>
      <w:numFmt w:val="none"/>
      <w:lvlRestart w:val="0"/>
      <w:lvlText w:val=""/>
      <w:lvlJc w:val="left"/>
      <w:pPr>
        <w:ind w:left="2880" w:hanging="360"/>
      </w:pPr>
      <w:rPr>
        <w:rFonts w:hint="default"/>
      </w:rPr>
    </w:lvl>
    <w:lvl w:ilvl="8">
      <w:start w:val="1"/>
      <w:numFmt w:val="none"/>
      <w:lvlRestart w:val="0"/>
      <w:lvlText w:val=""/>
      <w:lvlJc w:val="left"/>
      <w:pPr>
        <w:ind w:left="3240" w:hanging="360"/>
      </w:pPr>
      <w:rPr>
        <w:rFonts w:hint="default"/>
      </w:rPr>
    </w:lvl>
  </w:abstractNum>
  <w:abstractNum w:abstractNumId="23" w15:restartNumberingAfterBreak="0">
    <w:nsid w:val="3B3772BC"/>
    <w:multiLevelType w:val="hybridMultilevel"/>
    <w:tmpl w:val="6D944974"/>
    <w:lvl w:ilvl="0" w:tplc="7532A3CC">
      <w:start w:val="1"/>
      <w:numFmt w:val="decimal"/>
      <w:pStyle w:val="Innehll4"/>
      <w:lvlText w:val="Bilaga %1"/>
      <w:lvlJc w:val="left"/>
      <w:pPr>
        <w:ind w:left="720" w:hanging="360"/>
      </w:pPr>
      <w:rPr>
        <w:rFonts w:ascii="Times New Roman" w:hAnsi="Times New Roman" w:hint="default"/>
        <w:sz w:val="20"/>
      </w:rPr>
    </w:lvl>
    <w:lvl w:ilvl="1" w:tplc="041D0019" w:tentative="1">
      <w:start w:val="1"/>
      <w:numFmt w:val="lowerLetter"/>
      <w:lvlText w:val="%2."/>
      <w:lvlJc w:val="left"/>
      <w:pPr>
        <w:ind w:left="1440" w:hanging="360"/>
      </w:pPr>
    </w:lvl>
    <w:lvl w:ilvl="2" w:tplc="041D001B" w:tentative="1">
      <w:start w:val="1"/>
      <w:numFmt w:val="lowerRoman"/>
      <w:lvlText w:val="%3."/>
      <w:lvlJc w:val="right"/>
      <w:pPr>
        <w:ind w:left="2160" w:hanging="180"/>
      </w:pPr>
    </w:lvl>
    <w:lvl w:ilvl="3" w:tplc="041D000F" w:tentative="1">
      <w:start w:val="1"/>
      <w:numFmt w:val="decimal"/>
      <w:lvlText w:val="%4."/>
      <w:lvlJc w:val="left"/>
      <w:pPr>
        <w:ind w:left="2880" w:hanging="360"/>
      </w:pPr>
    </w:lvl>
    <w:lvl w:ilvl="4" w:tplc="041D0019" w:tentative="1">
      <w:start w:val="1"/>
      <w:numFmt w:val="lowerLetter"/>
      <w:lvlText w:val="%5."/>
      <w:lvlJc w:val="left"/>
      <w:pPr>
        <w:ind w:left="3600" w:hanging="360"/>
      </w:pPr>
    </w:lvl>
    <w:lvl w:ilvl="5" w:tplc="041D001B" w:tentative="1">
      <w:start w:val="1"/>
      <w:numFmt w:val="lowerRoman"/>
      <w:lvlText w:val="%6."/>
      <w:lvlJc w:val="right"/>
      <w:pPr>
        <w:ind w:left="4320" w:hanging="180"/>
      </w:pPr>
    </w:lvl>
    <w:lvl w:ilvl="6" w:tplc="041D000F" w:tentative="1">
      <w:start w:val="1"/>
      <w:numFmt w:val="decimal"/>
      <w:lvlText w:val="%7."/>
      <w:lvlJc w:val="left"/>
      <w:pPr>
        <w:ind w:left="5040" w:hanging="360"/>
      </w:pPr>
    </w:lvl>
    <w:lvl w:ilvl="7" w:tplc="041D0019" w:tentative="1">
      <w:start w:val="1"/>
      <w:numFmt w:val="lowerLetter"/>
      <w:lvlText w:val="%8."/>
      <w:lvlJc w:val="left"/>
      <w:pPr>
        <w:ind w:left="5760" w:hanging="360"/>
      </w:pPr>
    </w:lvl>
    <w:lvl w:ilvl="8" w:tplc="041D001B" w:tentative="1">
      <w:start w:val="1"/>
      <w:numFmt w:val="lowerRoman"/>
      <w:lvlText w:val="%9."/>
      <w:lvlJc w:val="right"/>
      <w:pPr>
        <w:ind w:left="6480" w:hanging="180"/>
      </w:pPr>
    </w:lvl>
  </w:abstractNum>
  <w:abstractNum w:abstractNumId="24" w15:restartNumberingAfterBreak="0">
    <w:nsid w:val="3FD21564"/>
    <w:multiLevelType w:val="multilevel"/>
    <w:tmpl w:val="85CA2C1E"/>
    <w:numStyleLink w:val="RKpunktlista"/>
  </w:abstractNum>
  <w:abstractNum w:abstractNumId="25" w15:restartNumberingAfterBreak="0">
    <w:nsid w:val="3FF67402"/>
    <w:multiLevelType w:val="multilevel"/>
    <w:tmpl w:val="089CCD3C"/>
    <w:styleLink w:val="RKpunktlistaram"/>
    <w:lvl w:ilvl="0">
      <w:start w:val="1"/>
      <w:numFmt w:val="none"/>
      <w:pStyle w:val="Brdtextefterpkt-listaram"/>
      <w:suff w:val="nothing"/>
      <w:lvlText w:val=""/>
      <w:lvlJc w:val="left"/>
      <w:pPr>
        <w:ind w:left="0" w:firstLine="0"/>
      </w:pPr>
      <w:rPr>
        <w:rFonts w:hint="default"/>
      </w:rPr>
    </w:lvl>
    <w:lvl w:ilvl="1">
      <w:start w:val="1"/>
      <w:numFmt w:val="bullet"/>
      <w:pStyle w:val="Punktlistaram"/>
      <w:lvlText w:val=""/>
      <w:lvlJc w:val="left"/>
      <w:pPr>
        <w:tabs>
          <w:tab w:val="num" w:pos="397"/>
        </w:tabs>
        <w:ind w:left="397" w:hanging="284"/>
      </w:pPr>
      <w:rPr>
        <w:rFonts w:ascii="Symbol" w:hAnsi="Symbol" w:hint="default"/>
        <w:color w:val="auto"/>
      </w:rPr>
    </w:lvl>
    <w:lvl w:ilvl="2">
      <w:start w:val="1"/>
      <w:numFmt w:val="none"/>
      <w:lvlRestart w:val="0"/>
      <w:lvlText w:val=""/>
      <w:lvlJc w:val="left"/>
      <w:pPr>
        <w:ind w:left="1080" w:hanging="360"/>
      </w:pPr>
      <w:rPr>
        <w:rFonts w:hint="default"/>
      </w:rPr>
    </w:lvl>
    <w:lvl w:ilvl="3">
      <w:start w:val="1"/>
      <w:numFmt w:val="none"/>
      <w:lvlRestart w:val="0"/>
      <w:lvlText w:val=""/>
      <w:lvlJc w:val="left"/>
      <w:pPr>
        <w:ind w:left="1440" w:hanging="360"/>
      </w:pPr>
      <w:rPr>
        <w:rFonts w:hint="default"/>
      </w:rPr>
    </w:lvl>
    <w:lvl w:ilvl="4">
      <w:start w:val="1"/>
      <w:numFmt w:val="none"/>
      <w:lvlRestart w:val="0"/>
      <w:lvlText w:val=""/>
      <w:lvlJc w:val="left"/>
      <w:pPr>
        <w:ind w:left="1800" w:hanging="360"/>
      </w:pPr>
      <w:rPr>
        <w:rFonts w:hint="default"/>
      </w:rPr>
    </w:lvl>
    <w:lvl w:ilvl="5">
      <w:start w:val="1"/>
      <w:numFmt w:val="none"/>
      <w:lvlRestart w:val="0"/>
      <w:lvlText w:val=""/>
      <w:lvlJc w:val="left"/>
      <w:pPr>
        <w:ind w:left="2160" w:hanging="360"/>
      </w:pPr>
      <w:rPr>
        <w:rFonts w:hint="default"/>
      </w:rPr>
    </w:lvl>
    <w:lvl w:ilvl="6">
      <w:start w:val="1"/>
      <w:numFmt w:val="none"/>
      <w:lvlRestart w:val="0"/>
      <w:lvlText w:val=""/>
      <w:lvlJc w:val="left"/>
      <w:pPr>
        <w:ind w:left="2520" w:hanging="360"/>
      </w:pPr>
      <w:rPr>
        <w:rFonts w:hint="default"/>
      </w:rPr>
    </w:lvl>
    <w:lvl w:ilvl="7">
      <w:start w:val="1"/>
      <w:numFmt w:val="none"/>
      <w:lvlRestart w:val="0"/>
      <w:lvlText w:val=""/>
      <w:lvlJc w:val="left"/>
      <w:pPr>
        <w:ind w:left="2880" w:hanging="360"/>
      </w:pPr>
      <w:rPr>
        <w:rFonts w:hint="default"/>
      </w:rPr>
    </w:lvl>
    <w:lvl w:ilvl="8">
      <w:start w:val="1"/>
      <w:numFmt w:val="none"/>
      <w:lvlRestart w:val="0"/>
      <w:lvlText w:val=""/>
      <w:lvlJc w:val="left"/>
      <w:pPr>
        <w:ind w:left="3240" w:hanging="360"/>
      </w:pPr>
      <w:rPr>
        <w:rFonts w:hint="default"/>
      </w:rPr>
    </w:lvl>
  </w:abstractNum>
  <w:abstractNum w:abstractNumId="26" w15:restartNumberingAfterBreak="0">
    <w:nsid w:val="43612E31"/>
    <w:multiLevelType w:val="multilevel"/>
    <w:tmpl w:val="089CCD3C"/>
    <w:numStyleLink w:val="RKpunktlistaram"/>
  </w:abstractNum>
  <w:abstractNum w:abstractNumId="27" w15:restartNumberingAfterBreak="0">
    <w:nsid w:val="45A626CA"/>
    <w:multiLevelType w:val="multilevel"/>
    <w:tmpl w:val="4B9E585A"/>
    <w:numStyleLink w:val="RKnummerlista"/>
  </w:abstractNum>
  <w:abstractNum w:abstractNumId="28" w15:restartNumberingAfterBreak="0">
    <w:nsid w:val="489C4783"/>
    <w:multiLevelType w:val="multilevel"/>
    <w:tmpl w:val="70D898A8"/>
    <w:numStyleLink w:val="RKstrecklista"/>
  </w:abstractNum>
  <w:abstractNum w:abstractNumId="29" w15:restartNumberingAfterBreak="0">
    <w:nsid w:val="4CD01921"/>
    <w:multiLevelType w:val="multilevel"/>
    <w:tmpl w:val="089CCD3C"/>
    <w:numStyleLink w:val="RKpunktlistaram"/>
  </w:abstractNum>
  <w:abstractNum w:abstractNumId="30" w15:restartNumberingAfterBreak="0">
    <w:nsid w:val="53191FCC"/>
    <w:multiLevelType w:val="multilevel"/>
    <w:tmpl w:val="77F4358A"/>
    <w:numStyleLink w:val="RKnumreradlistaram"/>
  </w:abstractNum>
  <w:abstractNum w:abstractNumId="31" w15:restartNumberingAfterBreak="0">
    <w:nsid w:val="58A86BDA"/>
    <w:multiLevelType w:val="multilevel"/>
    <w:tmpl w:val="77F4358A"/>
    <w:styleLink w:val="RKnumreradlistaram"/>
    <w:lvl w:ilvl="0">
      <w:start w:val="1"/>
      <w:numFmt w:val="none"/>
      <w:pStyle w:val="Brdtextefternr-listaram"/>
      <w:suff w:val="nothing"/>
      <w:lvlText w:val=""/>
      <w:lvlJc w:val="left"/>
      <w:pPr>
        <w:ind w:left="0" w:firstLine="0"/>
      </w:pPr>
      <w:rPr>
        <w:rFonts w:ascii="Times New Roman" w:hAnsi="Times New Roman" w:hint="default"/>
        <w:sz w:val="20"/>
      </w:rPr>
    </w:lvl>
    <w:lvl w:ilvl="1">
      <w:start w:val="1"/>
      <w:numFmt w:val="decimal"/>
      <w:pStyle w:val="Numreradlistaram"/>
      <w:lvlText w:val="%2."/>
      <w:lvlJc w:val="left"/>
      <w:pPr>
        <w:tabs>
          <w:tab w:val="num" w:pos="397"/>
        </w:tabs>
        <w:ind w:left="397" w:hanging="284"/>
      </w:pPr>
      <w:rPr>
        <w:rFonts w:ascii="Times New Roman" w:hAnsi="Times New Roman" w:hint="default"/>
        <w:sz w:val="20"/>
      </w:rPr>
    </w:lvl>
    <w:lvl w:ilvl="2">
      <w:start w:val="1"/>
      <w:numFmt w:val="none"/>
      <w:lvlRestart w:val="0"/>
      <w:lvlText w:val="%3"/>
      <w:lvlJc w:val="right"/>
      <w:pPr>
        <w:tabs>
          <w:tab w:val="num" w:pos="1588"/>
        </w:tabs>
        <w:ind w:left="1814" w:hanging="510"/>
      </w:pPr>
      <w:rPr>
        <w:rFonts w:hint="default"/>
      </w:rPr>
    </w:lvl>
    <w:lvl w:ilvl="3">
      <w:start w:val="1"/>
      <w:numFmt w:val="none"/>
      <w:lvlRestart w:val="0"/>
      <w:lvlText w:val="%4"/>
      <w:lvlJc w:val="left"/>
      <w:pPr>
        <w:tabs>
          <w:tab w:val="num" w:pos="2381"/>
        </w:tabs>
        <w:ind w:left="2892" w:hanging="1191"/>
      </w:pPr>
      <w:rPr>
        <w:rFonts w:hint="default"/>
      </w:rPr>
    </w:lvl>
    <w:lvl w:ilvl="4">
      <w:start w:val="1"/>
      <w:numFmt w:val="none"/>
      <w:lvlRestart w:val="0"/>
      <w:lvlText w:val="%5"/>
      <w:lvlJc w:val="left"/>
      <w:pPr>
        <w:tabs>
          <w:tab w:val="num" w:pos="3062"/>
        </w:tabs>
        <w:ind w:left="3345" w:hanging="907"/>
      </w:pPr>
      <w:rPr>
        <w:rFonts w:hint="default"/>
      </w:rPr>
    </w:lvl>
    <w:lvl w:ilvl="5">
      <w:start w:val="1"/>
      <w:numFmt w:val="none"/>
      <w:lvlRestart w:val="0"/>
      <w:lvlText w:val="%6"/>
      <w:lvlJc w:val="right"/>
      <w:pPr>
        <w:tabs>
          <w:tab w:val="num" w:pos="4026"/>
        </w:tabs>
        <w:ind w:left="4593" w:hanging="1248"/>
      </w:pPr>
      <w:rPr>
        <w:rFonts w:hint="default"/>
      </w:rPr>
    </w:lvl>
    <w:lvl w:ilvl="6">
      <w:start w:val="1"/>
      <w:numFmt w:val="none"/>
      <w:lvlRestart w:val="0"/>
      <w:lvlText w:val="%7"/>
      <w:lvlJc w:val="left"/>
      <w:pPr>
        <w:tabs>
          <w:tab w:val="num" w:pos="4423"/>
        </w:tabs>
        <w:ind w:left="4649" w:hanging="623"/>
      </w:pPr>
      <w:rPr>
        <w:rFonts w:hint="default"/>
      </w:rPr>
    </w:lvl>
    <w:lvl w:ilvl="7">
      <w:start w:val="1"/>
      <w:numFmt w:val="none"/>
      <w:lvlRestart w:val="0"/>
      <w:lvlText w:val="%8"/>
      <w:lvlJc w:val="left"/>
      <w:pPr>
        <w:tabs>
          <w:tab w:val="num" w:pos="5160"/>
        </w:tabs>
        <w:ind w:left="5500" w:hanging="2665"/>
      </w:pPr>
      <w:rPr>
        <w:rFonts w:hint="default"/>
      </w:rPr>
    </w:lvl>
    <w:lvl w:ilvl="8">
      <w:start w:val="1"/>
      <w:numFmt w:val="none"/>
      <w:lvlRestart w:val="0"/>
      <w:lvlText w:val="%9"/>
      <w:lvlJc w:val="right"/>
      <w:pPr>
        <w:tabs>
          <w:tab w:val="num" w:pos="5670"/>
        </w:tabs>
        <w:ind w:left="6294" w:hanging="2438"/>
      </w:pPr>
      <w:rPr>
        <w:rFonts w:hint="default"/>
      </w:rPr>
    </w:lvl>
  </w:abstractNum>
  <w:abstractNum w:abstractNumId="32" w15:restartNumberingAfterBreak="0">
    <w:nsid w:val="58FE4B62"/>
    <w:multiLevelType w:val="multilevel"/>
    <w:tmpl w:val="77F4358A"/>
    <w:numStyleLink w:val="RKnumreradlistaram"/>
  </w:abstractNum>
  <w:abstractNum w:abstractNumId="33" w15:restartNumberingAfterBreak="0">
    <w:nsid w:val="59A00B31"/>
    <w:multiLevelType w:val="multilevel"/>
    <w:tmpl w:val="4B9E585A"/>
    <w:numStyleLink w:val="RKnummerlista"/>
  </w:abstractNum>
  <w:abstractNum w:abstractNumId="34" w15:restartNumberingAfterBreak="0">
    <w:nsid w:val="603A5610"/>
    <w:multiLevelType w:val="multilevel"/>
    <w:tmpl w:val="85CA2C1E"/>
    <w:numStyleLink w:val="RKpunktlista"/>
  </w:abstractNum>
  <w:abstractNum w:abstractNumId="35" w15:restartNumberingAfterBreak="0">
    <w:nsid w:val="621E5655"/>
    <w:multiLevelType w:val="multilevel"/>
    <w:tmpl w:val="85CA2C1E"/>
    <w:numStyleLink w:val="RKpunktlista"/>
  </w:abstractNum>
  <w:abstractNum w:abstractNumId="36" w15:restartNumberingAfterBreak="0">
    <w:nsid w:val="62A7665E"/>
    <w:multiLevelType w:val="multilevel"/>
    <w:tmpl w:val="70D898A8"/>
    <w:numStyleLink w:val="RKstrecklista"/>
  </w:abstractNum>
  <w:abstractNum w:abstractNumId="37" w15:restartNumberingAfterBreak="0">
    <w:nsid w:val="6D1E7806"/>
    <w:multiLevelType w:val="multilevel"/>
    <w:tmpl w:val="70D898A8"/>
    <w:numStyleLink w:val="RKstrecklista"/>
  </w:abstractNum>
  <w:abstractNum w:abstractNumId="38" w15:restartNumberingAfterBreak="0">
    <w:nsid w:val="755223B5"/>
    <w:multiLevelType w:val="multilevel"/>
    <w:tmpl w:val="70D898A8"/>
    <w:numStyleLink w:val="RKstrecklista"/>
  </w:abstractNum>
  <w:num w:numId="1" w16cid:durableId="60911509">
    <w:abstractNumId w:val="13"/>
  </w:num>
  <w:num w:numId="2" w16cid:durableId="1229926071">
    <w:abstractNumId w:val="11"/>
  </w:num>
  <w:num w:numId="3" w16cid:durableId="73554473">
    <w:abstractNumId w:val="12"/>
  </w:num>
  <w:num w:numId="4" w16cid:durableId="734428684">
    <w:abstractNumId w:val="10"/>
  </w:num>
  <w:num w:numId="5" w16cid:durableId="868490676">
    <w:abstractNumId w:val="0"/>
  </w:num>
  <w:num w:numId="6" w16cid:durableId="597104048">
    <w:abstractNumId w:val="9"/>
  </w:num>
  <w:num w:numId="7" w16cid:durableId="836459267">
    <w:abstractNumId w:val="3"/>
  </w:num>
  <w:num w:numId="8" w16cid:durableId="1151796365">
    <w:abstractNumId w:val="23"/>
  </w:num>
  <w:num w:numId="9" w16cid:durableId="1274170200">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508256887">
    <w:abstractNumId w:val="31"/>
  </w:num>
  <w:num w:numId="11" w16cid:durableId="1676959670">
    <w:abstractNumId w:val="21"/>
  </w:num>
  <w:num w:numId="12" w16cid:durableId="524560718">
    <w:abstractNumId w:val="21"/>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834562801">
    <w:abstractNumId w:val="7"/>
  </w:num>
  <w:num w:numId="14" w16cid:durableId="163718040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840197462">
    <w:abstractNumId w:val="18"/>
  </w:num>
  <w:num w:numId="16" w16cid:durableId="1558323982">
    <w:abstractNumId w:val="27"/>
  </w:num>
  <w:num w:numId="17" w16cid:durableId="1309016888">
    <w:abstractNumId w:val="32"/>
  </w:num>
  <w:num w:numId="18" w16cid:durableId="1464157065">
    <w:abstractNumId w:val="8"/>
  </w:num>
  <w:num w:numId="19" w16cid:durableId="2077051901">
    <w:abstractNumId w:val="38"/>
  </w:num>
  <w:num w:numId="20" w16cid:durableId="901908029">
    <w:abstractNumId w:val="36"/>
  </w:num>
  <w:num w:numId="21" w16cid:durableId="1898121741">
    <w:abstractNumId w:val="14"/>
  </w:num>
  <w:num w:numId="22" w16cid:durableId="696854227">
    <w:abstractNumId w:val="20"/>
  </w:num>
  <w:num w:numId="23" w16cid:durableId="982778859">
    <w:abstractNumId w:val="16"/>
  </w:num>
  <w:num w:numId="24" w16cid:durableId="2102407660">
    <w:abstractNumId w:val="4"/>
  </w:num>
  <w:num w:numId="25" w16cid:durableId="556403597">
    <w:abstractNumId w:val="22"/>
  </w:num>
  <w:num w:numId="26" w16cid:durableId="847603360">
    <w:abstractNumId w:val="33"/>
  </w:num>
  <w:num w:numId="27" w16cid:durableId="1846094413">
    <w:abstractNumId w:val="1"/>
    <w:lvlOverride w:ilvl="1">
      <w:lvl w:ilvl="1">
        <w:start w:val="1"/>
        <w:numFmt w:val="decimal"/>
        <w:pStyle w:val="Numreradlista"/>
        <w:lvlText w:val="%2."/>
        <w:lvlJc w:val="left"/>
        <w:pPr>
          <w:ind w:left="284" w:hanging="284"/>
        </w:pPr>
        <w:rPr>
          <w:rFonts w:hint="default"/>
        </w:rPr>
      </w:lvl>
    </w:lvlOverride>
  </w:num>
  <w:num w:numId="28" w16cid:durableId="1269047988">
    <w:abstractNumId w:val="30"/>
  </w:num>
  <w:num w:numId="29" w16cid:durableId="1151949666">
    <w:abstractNumId w:val="19"/>
  </w:num>
  <w:num w:numId="30" w16cid:durableId="815949773">
    <w:abstractNumId w:val="24"/>
  </w:num>
  <w:num w:numId="31" w16cid:durableId="1037857484">
    <w:abstractNumId w:val="34"/>
  </w:num>
  <w:num w:numId="32" w16cid:durableId="1915698394">
    <w:abstractNumId w:val="35"/>
  </w:num>
  <w:num w:numId="33" w16cid:durableId="1593665405">
    <w:abstractNumId w:val="37"/>
  </w:num>
  <w:num w:numId="34" w16cid:durableId="178811758">
    <w:abstractNumId w:val="25"/>
  </w:num>
  <w:num w:numId="35" w16cid:durableId="316424554">
    <w:abstractNumId w:val="29"/>
  </w:num>
  <w:num w:numId="36" w16cid:durableId="1025905477">
    <w:abstractNumId w:val="26"/>
  </w:num>
  <w:num w:numId="37" w16cid:durableId="4476604">
    <w:abstractNumId w:val="6"/>
  </w:num>
  <w:num w:numId="38" w16cid:durableId="402145859">
    <w:abstractNumId w:val="5"/>
  </w:num>
  <w:num w:numId="39" w16cid:durableId="1232156023">
    <w:abstractNumId w:val="2"/>
  </w:num>
  <w:num w:numId="40" w16cid:durableId="1796826326">
    <w:abstractNumId w:val="17"/>
  </w:num>
  <w:num w:numId="41" w16cid:durableId="1454207087">
    <w:abstractNumId w:val="28"/>
  </w:num>
  <w:num w:numId="42" w16cid:durableId="2104447184">
    <w:abstractNumId w:val="15"/>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mirrorMargins/>
  <w:proofState w:spelling="clean" w:grammar="clean"/>
  <w:attachedTemplate r:id="rId1"/>
  <w:defaultTabStop w:val="1304"/>
  <w:hyphenationZone w:val="425"/>
  <w:evenAndOddHeaders/>
  <w:characterSpacingControl w:val="doNotCompress"/>
  <w:hdrShapeDefaults>
    <o:shapedefaults v:ext="edit" spidmax="2050"/>
  </w:hdrShapeDefaults>
  <w:footnotePr>
    <w:numRestart w:val="eachSect"/>
    <w:footnote w:id="-1"/>
    <w:footnote w:id="0"/>
    <w:footnote w:id="1"/>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2998"/>
    <w:rsid w:val="000023F8"/>
    <w:rsid w:val="000070E2"/>
    <w:rsid w:val="0000783D"/>
    <w:rsid w:val="00010086"/>
    <w:rsid w:val="000101CA"/>
    <w:rsid w:val="000106C3"/>
    <w:rsid w:val="000112FE"/>
    <w:rsid w:val="000127FF"/>
    <w:rsid w:val="000140A3"/>
    <w:rsid w:val="00014945"/>
    <w:rsid w:val="000163C7"/>
    <w:rsid w:val="000211BF"/>
    <w:rsid w:val="00021261"/>
    <w:rsid w:val="00025171"/>
    <w:rsid w:val="000276E3"/>
    <w:rsid w:val="00032E6D"/>
    <w:rsid w:val="00033946"/>
    <w:rsid w:val="00037DCE"/>
    <w:rsid w:val="00040A0F"/>
    <w:rsid w:val="00042605"/>
    <w:rsid w:val="00043AB1"/>
    <w:rsid w:val="00043EBE"/>
    <w:rsid w:val="00046417"/>
    <w:rsid w:val="00047664"/>
    <w:rsid w:val="00055486"/>
    <w:rsid w:val="00061989"/>
    <w:rsid w:val="000631A9"/>
    <w:rsid w:val="00066D1E"/>
    <w:rsid w:val="00067524"/>
    <w:rsid w:val="00070DFE"/>
    <w:rsid w:val="00071262"/>
    <w:rsid w:val="00072689"/>
    <w:rsid w:val="00072DB5"/>
    <w:rsid w:val="00075F2D"/>
    <w:rsid w:val="000761F8"/>
    <w:rsid w:val="0008203A"/>
    <w:rsid w:val="00082DE8"/>
    <w:rsid w:val="00085ABB"/>
    <w:rsid w:val="00085AEF"/>
    <w:rsid w:val="00085EFF"/>
    <w:rsid w:val="000879B3"/>
    <w:rsid w:val="0009544E"/>
    <w:rsid w:val="00096CFD"/>
    <w:rsid w:val="000978DE"/>
    <w:rsid w:val="000A1209"/>
    <w:rsid w:val="000A3E6B"/>
    <w:rsid w:val="000A40DD"/>
    <w:rsid w:val="000A4E46"/>
    <w:rsid w:val="000A5AC1"/>
    <w:rsid w:val="000A6489"/>
    <w:rsid w:val="000A66BE"/>
    <w:rsid w:val="000A6F2D"/>
    <w:rsid w:val="000B34C9"/>
    <w:rsid w:val="000B3DDA"/>
    <w:rsid w:val="000B7DEE"/>
    <w:rsid w:val="000C0142"/>
    <w:rsid w:val="000C0772"/>
    <w:rsid w:val="000C5CDD"/>
    <w:rsid w:val="000C7233"/>
    <w:rsid w:val="000D0077"/>
    <w:rsid w:val="000D58C9"/>
    <w:rsid w:val="000E311B"/>
    <w:rsid w:val="000E67B7"/>
    <w:rsid w:val="000E6A30"/>
    <w:rsid w:val="000E705A"/>
    <w:rsid w:val="000E7DA9"/>
    <w:rsid w:val="000F2B3C"/>
    <w:rsid w:val="000F4DD6"/>
    <w:rsid w:val="000F73EB"/>
    <w:rsid w:val="00101554"/>
    <w:rsid w:val="001028C5"/>
    <w:rsid w:val="00107129"/>
    <w:rsid w:val="00110C85"/>
    <w:rsid w:val="0011290F"/>
    <w:rsid w:val="00113CC6"/>
    <w:rsid w:val="00115516"/>
    <w:rsid w:val="00116299"/>
    <w:rsid w:val="001166EB"/>
    <w:rsid w:val="0012094D"/>
    <w:rsid w:val="00122565"/>
    <w:rsid w:val="0012360F"/>
    <w:rsid w:val="00125F18"/>
    <w:rsid w:val="00127836"/>
    <w:rsid w:val="00131972"/>
    <w:rsid w:val="0013464D"/>
    <w:rsid w:val="00135343"/>
    <w:rsid w:val="00144361"/>
    <w:rsid w:val="001456A0"/>
    <w:rsid w:val="00152749"/>
    <w:rsid w:val="00152BB9"/>
    <w:rsid w:val="001531B4"/>
    <w:rsid w:val="00155500"/>
    <w:rsid w:val="00157EF7"/>
    <w:rsid w:val="00162BB7"/>
    <w:rsid w:val="00162FBC"/>
    <w:rsid w:val="00163D57"/>
    <w:rsid w:val="00166139"/>
    <w:rsid w:val="00166A34"/>
    <w:rsid w:val="00174E46"/>
    <w:rsid w:val="00175A45"/>
    <w:rsid w:val="00175A66"/>
    <w:rsid w:val="00176E54"/>
    <w:rsid w:val="00180C16"/>
    <w:rsid w:val="00181DAB"/>
    <w:rsid w:val="00185AD6"/>
    <w:rsid w:val="00186929"/>
    <w:rsid w:val="0018702B"/>
    <w:rsid w:val="0019074D"/>
    <w:rsid w:val="00194C95"/>
    <w:rsid w:val="00195571"/>
    <w:rsid w:val="001A0FB9"/>
    <w:rsid w:val="001A465E"/>
    <w:rsid w:val="001A4767"/>
    <w:rsid w:val="001A5048"/>
    <w:rsid w:val="001A5F19"/>
    <w:rsid w:val="001A6FAB"/>
    <w:rsid w:val="001B7CDA"/>
    <w:rsid w:val="001C0D83"/>
    <w:rsid w:val="001C4647"/>
    <w:rsid w:val="001D0157"/>
    <w:rsid w:val="001D0638"/>
    <w:rsid w:val="001D1007"/>
    <w:rsid w:val="001D2B7C"/>
    <w:rsid w:val="001D3465"/>
    <w:rsid w:val="001D4287"/>
    <w:rsid w:val="001D7D3E"/>
    <w:rsid w:val="001F5A74"/>
    <w:rsid w:val="001F5CE5"/>
    <w:rsid w:val="001F782A"/>
    <w:rsid w:val="002001F8"/>
    <w:rsid w:val="00201D5B"/>
    <w:rsid w:val="00203904"/>
    <w:rsid w:val="00203FAB"/>
    <w:rsid w:val="0020543F"/>
    <w:rsid w:val="00211E15"/>
    <w:rsid w:val="002132D5"/>
    <w:rsid w:val="002147DB"/>
    <w:rsid w:val="00233E31"/>
    <w:rsid w:val="002340F4"/>
    <w:rsid w:val="00234DBA"/>
    <w:rsid w:val="00235765"/>
    <w:rsid w:val="00235B3F"/>
    <w:rsid w:val="002367E5"/>
    <w:rsid w:val="002405D8"/>
    <w:rsid w:val="00244011"/>
    <w:rsid w:val="00244906"/>
    <w:rsid w:val="002464DD"/>
    <w:rsid w:val="00252C4D"/>
    <w:rsid w:val="0025750A"/>
    <w:rsid w:val="002603EF"/>
    <w:rsid w:val="00263274"/>
    <w:rsid w:val="00263817"/>
    <w:rsid w:val="00263D1F"/>
    <w:rsid w:val="002675C4"/>
    <w:rsid w:val="002818CA"/>
    <w:rsid w:val="002859A1"/>
    <w:rsid w:val="00285A6F"/>
    <w:rsid w:val="00287045"/>
    <w:rsid w:val="0029293D"/>
    <w:rsid w:val="00292E0F"/>
    <w:rsid w:val="00294B19"/>
    <w:rsid w:val="00295225"/>
    <w:rsid w:val="00295C59"/>
    <w:rsid w:val="00297A80"/>
    <w:rsid w:val="002A1E80"/>
    <w:rsid w:val="002A2948"/>
    <w:rsid w:val="002B01BF"/>
    <w:rsid w:val="002B12FD"/>
    <w:rsid w:val="002B7EB5"/>
    <w:rsid w:val="002C14EF"/>
    <w:rsid w:val="002C1EBF"/>
    <w:rsid w:val="002C42A2"/>
    <w:rsid w:val="002C49A5"/>
    <w:rsid w:val="002D09C9"/>
    <w:rsid w:val="002D2ED8"/>
    <w:rsid w:val="002D48D9"/>
    <w:rsid w:val="002D60F4"/>
    <w:rsid w:val="002D6A16"/>
    <w:rsid w:val="002D6EBD"/>
    <w:rsid w:val="002E024E"/>
    <w:rsid w:val="002E219E"/>
    <w:rsid w:val="002E57AD"/>
    <w:rsid w:val="002E5F6A"/>
    <w:rsid w:val="002E60D4"/>
    <w:rsid w:val="002E7485"/>
    <w:rsid w:val="002F073E"/>
    <w:rsid w:val="002F434A"/>
    <w:rsid w:val="002F4A14"/>
    <w:rsid w:val="002F4DD9"/>
    <w:rsid w:val="003000C7"/>
    <w:rsid w:val="00304589"/>
    <w:rsid w:val="0031012B"/>
    <w:rsid w:val="00312E5A"/>
    <w:rsid w:val="00316BED"/>
    <w:rsid w:val="00317CC4"/>
    <w:rsid w:val="00320896"/>
    <w:rsid w:val="0032185D"/>
    <w:rsid w:val="00327E6C"/>
    <w:rsid w:val="00332455"/>
    <w:rsid w:val="00332DE2"/>
    <w:rsid w:val="003356E7"/>
    <w:rsid w:val="0034001E"/>
    <w:rsid w:val="00342D4D"/>
    <w:rsid w:val="00344E28"/>
    <w:rsid w:val="0034791C"/>
    <w:rsid w:val="00351E66"/>
    <w:rsid w:val="0035347F"/>
    <w:rsid w:val="0035356C"/>
    <w:rsid w:val="00355582"/>
    <w:rsid w:val="00356F9F"/>
    <w:rsid w:val="003605D4"/>
    <w:rsid w:val="00360677"/>
    <w:rsid w:val="00361014"/>
    <w:rsid w:val="003612EA"/>
    <w:rsid w:val="00361ABA"/>
    <w:rsid w:val="00362009"/>
    <w:rsid w:val="00362B62"/>
    <w:rsid w:val="00363351"/>
    <w:rsid w:val="00363C24"/>
    <w:rsid w:val="0037021E"/>
    <w:rsid w:val="00370EFB"/>
    <w:rsid w:val="00371D07"/>
    <w:rsid w:val="00374713"/>
    <w:rsid w:val="00376669"/>
    <w:rsid w:val="00377F56"/>
    <w:rsid w:val="00381C02"/>
    <w:rsid w:val="0038525B"/>
    <w:rsid w:val="0038525D"/>
    <w:rsid w:val="00385C7A"/>
    <w:rsid w:val="0038735C"/>
    <w:rsid w:val="00390A6D"/>
    <w:rsid w:val="00397521"/>
    <w:rsid w:val="003A1544"/>
    <w:rsid w:val="003B024C"/>
    <w:rsid w:val="003B0EF7"/>
    <w:rsid w:val="003B0FE4"/>
    <w:rsid w:val="003B1CD4"/>
    <w:rsid w:val="003B26C6"/>
    <w:rsid w:val="003B735E"/>
    <w:rsid w:val="003C0194"/>
    <w:rsid w:val="003C15E0"/>
    <w:rsid w:val="003C45AC"/>
    <w:rsid w:val="003C56E7"/>
    <w:rsid w:val="003C6CC3"/>
    <w:rsid w:val="003D02E8"/>
    <w:rsid w:val="003D0E6F"/>
    <w:rsid w:val="003D565A"/>
    <w:rsid w:val="003D6631"/>
    <w:rsid w:val="003E1270"/>
    <w:rsid w:val="003E2E9A"/>
    <w:rsid w:val="003E3D11"/>
    <w:rsid w:val="003E4276"/>
    <w:rsid w:val="003F0F7E"/>
    <w:rsid w:val="003F2744"/>
    <w:rsid w:val="003F30AD"/>
    <w:rsid w:val="003F3D8A"/>
    <w:rsid w:val="003F4295"/>
    <w:rsid w:val="003F6CBA"/>
    <w:rsid w:val="003F7D69"/>
    <w:rsid w:val="0040179B"/>
    <w:rsid w:val="00401E4C"/>
    <w:rsid w:val="00401EEC"/>
    <w:rsid w:val="00414A77"/>
    <w:rsid w:val="004158C3"/>
    <w:rsid w:val="00423EA2"/>
    <w:rsid w:val="00424F9C"/>
    <w:rsid w:val="0042549F"/>
    <w:rsid w:val="0042561B"/>
    <w:rsid w:val="0042584F"/>
    <w:rsid w:val="00427D47"/>
    <w:rsid w:val="00430C5E"/>
    <w:rsid w:val="00432371"/>
    <w:rsid w:val="0043417C"/>
    <w:rsid w:val="004457A0"/>
    <w:rsid w:val="00445801"/>
    <w:rsid w:val="00445A2D"/>
    <w:rsid w:val="00446747"/>
    <w:rsid w:val="00450482"/>
    <w:rsid w:val="004506DF"/>
    <w:rsid w:val="00451C3E"/>
    <w:rsid w:val="00452D99"/>
    <w:rsid w:val="00454D1F"/>
    <w:rsid w:val="004613A5"/>
    <w:rsid w:val="00465E66"/>
    <w:rsid w:val="004727BD"/>
    <w:rsid w:val="004734CD"/>
    <w:rsid w:val="004738C6"/>
    <w:rsid w:val="00474983"/>
    <w:rsid w:val="00477ABF"/>
    <w:rsid w:val="004847CD"/>
    <w:rsid w:val="00484FCB"/>
    <w:rsid w:val="004858E9"/>
    <w:rsid w:val="00486798"/>
    <w:rsid w:val="00487BE9"/>
    <w:rsid w:val="00490ACA"/>
    <w:rsid w:val="004917D3"/>
    <w:rsid w:val="004A4D23"/>
    <w:rsid w:val="004B2497"/>
    <w:rsid w:val="004B45DA"/>
    <w:rsid w:val="004B5C2E"/>
    <w:rsid w:val="004B6A37"/>
    <w:rsid w:val="004B771E"/>
    <w:rsid w:val="004C04AE"/>
    <w:rsid w:val="004C15B3"/>
    <w:rsid w:val="004C3AEF"/>
    <w:rsid w:val="004C6EBB"/>
    <w:rsid w:val="004C70F2"/>
    <w:rsid w:val="004D2B27"/>
    <w:rsid w:val="004D67D6"/>
    <w:rsid w:val="004D6D83"/>
    <w:rsid w:val="004D7475"/>
    <w:rsid w:val="004D7A3D"/>
    <w:rsid w:val="004E026F"/>
    <w:rsid w:val="004E0277"/>
    <w:rsid w:val="004E431F"/>
    <w:rsid w:val="004E5714"/>
    <w:rsid w:val="004E62A0"/>
    <w:rsid w:val="004E695C"/>
    <w:rsid w:val="004F013F"/>
    <w:rsid w:val="004F0C87"/>
    <w:rsid w:val="004F29B2"/>
    <w:rsid w:val="004F3823"/>
    <w:rsid w:val="004F4804"/>
    <w:rsid w:val="00500B7A"/>
    <w:rsid w:val="0050181A"/>
    <w:rsid w:val="00504ADE"/>
    <w:rsid w:val="00504FB2"/>
    <w:rsid w:val="00506A6B"/>
    <w:rsid w:val="0050742E"/>
    <w:rsid w:val="00507745"/>
    <w:rsid w:val="005101CB"/>
    <w:rsid w:val="00510DD2"/>
    <w:rsid w:val="00512F4C"/>
    <w:rsid w:val="0051351F"/>
    <w:rsid w:val="00513F14"/>
    <w:rsid w:val="00515EC7"/>
    <w:rsid w:val="0052668E"/>
    <w:rsid w:val="005311C5"/>
    <w:rsid w:val="00533460"/>
    <w:rsid w:val="0053355B"/>
    <w:rsid w:val="00535212"/>
    <w:rsid w:val="005358B1"/>
    <w:rsid w:val="00536700"/>
    <w:rsid w:val="00537022"/>
    <w:rsid w:val="00537049"/>
    <w:rsid w:val="00540DF7"/>
    <w:rsid w:val="0054196B"/>
    <w:rsid w:val="005429E7"/>
    <w:rsid w:val="00542DDB"/>
    <w:rsid w:val="00544938"/>
    <w:rsid w:val="00544D9A"/>
    <w:rsid w:val="00552E8C"/>
    <w:rsid w:val="00556424"/>
    <w:rsid w:val="00561D74"/>
    <w:rsid w:val="0056410E"/>
    <w:rsid w:val="00564D4D"/>
    <w:rsid w:val="005652A9"/>
    <w:rsid w:val="00565871"/>
    <w:rsid w:val="005722ED"/>
    <w:rsid w:val="00572600"/>
    <w:rsid w:val="00574282"/>
    <w:rsid w:val="00574F50"/>
    <w:rsid w:val="00576C23"/>
    <w:rsid w:val="00584FCD"/>
    <w:rsid w:val="005870F4"/>
    <w:rsid w:val="005926A7"/>
    <w:rsid w:val="0059461E"/>
    <w:rsid w:val="005A0098"/>
    <w:rsid w:val="005A0FB0"/>
    <w:rsid w:val="005A2C12"/>
    <w:rsid w:val="005A3B52"/>
    <w:rsid w:val="005A3B8A"/>
    <w:rsid w:val="005A72C8"/>
    <w:rsid w:val="005A7EB1"/>
    <w:rsid w:val="005B49A2"/>
    <w:rsid w:val="005B6AC4"/>
    <w:rsid w:val="005C0D64"/>
    <w:rsid w:val="005C0DDE"/>
    <w:rsid w:val="005C0FDC"/>
    <w:rsid w:val="005C11AF"/>
    <w:rsid w:val="005C2E5B"/>
    <w:rsid w:val="005C5DD2"/>
    <w:rsid w:val="005C705C"/>
    <w:rsid w:val="005D31A4"/>
    <w:rsid w:val="005D3B15"/>
    <w:rsid w:val="005D3B6F"/>
    <w:rsid w:val="005E1131"/>
    <w:rsid w:val="005E1D96"/>
    <w:rsid w:val="005E3665"/>
    <w:rsid w:val="005E3C60"/>
    <w:rsid w:val="005E3C87"/>
    <w:rsid w:val="005E42F0"/>
    <w:rsid w:val="005E5E8D"/>
    <w:rsid w:val="005E7780"/>
    <w:rsid w:val="005F089D"/>
    <w:rsid w:val="005F121F"/>
    <w:rsid w:val="005F13BA"/>
    <w:rsid w:val="005F2844"/>
    <w:rsid w:val="005F48D9"/>
    <w:rsid w:val="005F4EBB"/>
    <w:rsid w:val="005F5051"/>
    <w:rsid w:val="005F5A63"/>
    <w:rsid w:val="005F7386"/>
    <w:rsid w:val="005F77DC"/>
    <w:rsid w:val="00601BA2"/>
    <w:rsid w:val="00602FF7"/>
    <w:rsid w:val="006042E5"/>
    <w:rsid w:val="006057C5"/>
    <w:rsid w:val="0060650E"/>
    <w:rsid w:val="006115D2"/>
    <w:rsid w:val="00613168"/>
    <w:rsid w:val="00617215"/>
    <w:rsid w:val="00617944"/>
    <w:rsid w:val="00617D56"/>
    <w:rsid w:val="00623151"/>
    <w:rsid w:val="00626B7E"/>
    <w:rsid w:val="00634C6C"/>
    <w:rsid w:val="00640C08"/>
    <w:rsid w:val="00642588"/>
    <w:rsid w:val="0064389E"/>
    <w:rsid w:val="00643B16"/>
    <w:rsid w:val="006465EB"/>
    <w:rsid w:val="0064723F"/>
    <w:rsid w:val="00650A95"/>
    <w:rsid w:val="0065293C"/>
    <w:rsid w:val="00652B2E"/>
    <w:rsid w:val="006613E1"/>
    <w:rsid w:val="00664D04"/>
    <w:rsid w:val="0066511D"/>
    <w:rsid w:val="0066533B"/>
    <w:rsid w:val="00666712"/>
    <w:rsid w:val="00666E25"/>
    <w:rsid w:val="00667FC2"/>
    <w:rsid w:val="00670FDB"/>
    <w:rsid w:val="006737AA"/>
    <w:rsid w:val="00674574"/>
    <w:rsid w:val="00676699"/>
    <w:rsid w:val="00676752"/>
    <w:rsid w:val="00684F41"/>
    <w:rsid w:val="0068579B"/>
    <w:rsid w:val="006923D1"/>
    <w:rsid w:val="006949B8"/>
    <w:rsid w:val="006A0759"/>
    <w:rsid w:val="006A2EEC"/>
    <w:rsid w:val="006A6FF1"/>
    <w:rsid w:val="006B2E43"/>
    <w:rsid w:val="006B6F5C"/>
    <w:rsid w:val="006C3AFC"/>
    <w:rsid w:val="006C5133"/>
    <w:rsid w:val="006C671A"/>
    <w:rsid w:val="006D212A"/>
    <w:rsid w:val="006D232A"/>
    <w:rsid w:val="006D4A59"/>
    <w:rsid w:val="006D4AA8"/>
    <w:rsid w:val="006D4C91"/>
    <w:rsid w:val="006D6F79"/>
    <w:rsid w:val="006E0779"/>
    <w:rsid w:val="006E0B12"/>
    <w:rsid w:val="006E10E9"/>
    <w:rsid w:val="006E234F"/>
    <w:rsid w:val="006E345B"/>
    <w:rsid w:val="006E34F6"/>
    <w:rsid w:val="006E4743"/>
    <w:rsid w:val="006E5A48"/>
    <w:rsid w:val="006E5AD9"/>
    <w:rsid w:val="006E5BA0"/>
    <w:rsid w:val="006F1889"/>
    <w:rsid w:val="006F2296"/>
    <w:rsid w:val="006F4745"/>
    <w:rsid w:val="007020D6"/>
    <w:rsid w:val="007030C4"/>
    <w:rsid w:val="007064DA"/>
    <w:rsid w:val="00712EDD"/>
    <w:rsid w:val="007159FE"/>
    <w:rsid w:val="00721AE0"/>
    <w:rsid w:val="00735F7E"/>
    <w:rsid w:val="0073631B"/>
    <w:rsid w:val="007428B6"/>
    <w:rsid w:val="00743695"/>
    <w:rsid w:val="00751306"/>
    <w:rsid w:val="007524F1"/>
    <w:rsid w:val="00753EFC"/>
    <w:rsid w:val="00756E53"/>
    <w:rsid w:val="00756EAD"/>
    <w:rsid w:val="007626F6"/>
    <w:rsid w:val="00762CDA"/>
    <w:rsid w:val="00763A3D"/>
    <w:rsid w:val="007648F2"/>
    <w:rsid w:val="007705A3"/>
    <w:rsid w:val="00771307"/>
    <w:rsid w:val="00773619"/>
    <w:rsid w:val="0077500F"/>
    <w:rsid w:val="007751D7"/>
    <w:rsid w:val="007754D6"/>
    <w:rsid w:val="00777AB3"/>
    <w:rsid w:val="00781161"/>
    <w:rsid w:val="00782D59"/>
    <w:rsid w:val="00787BEC"/>
    <w:rsid w:val="00791898"/>
    <w:rsid w:val="00796389"/>
    <w:rsid w:val="007A040D"/>
    <w:rsid w:val="007A0AC8"/>
    <w:rsid w:val="007A2097"/>
    <w:rsid w:val="007A4089"/>
    <w:rsid w:val="007B0C93"/>
    <w:rsid w:val="007C12B3"/>
    <w:rsid w:val="007C1483"/>
    <w:rsid w:val="007C15BE"/>
    <w:rsid w:val="007C210B"/>
    <w:rsid w:val="007C6631"/>
    <w:rsid w:val="007C6E37"/>
    <w:rsid w:val="007D045C"/>
    <w:rsid w:val="007D0B94"/>
    <w:rsid w:val="007D25ED"/>
    <w:rsid w:val="007E44F8"/>
    <w:rsid w:val="007E70C6"/>
    <w:rsid w:val="007F393F"/>
    <w:rsid w:val="007F5652"/>
    <w:rsid w:val="008005E7"/>
    <w:rsid w:val="00801450"/>
    <w:rsid w:val="00802900"/>
    <w:rsid w:val="008054AE"/>
    <w:rsid w:val="00806287"/>
    <w:rsid w:val="00811E52"/>
    <w:rsid w:val="008141FF"/>
    <w:rsid w:val="00815CE6"/>
    <w:rsid w:val="00817693"/>
    <w:rsid w:val="0081778B"/>
    <w:rsid w:val="008212D3"/>
    <w:rsid w:val="00823968"/>
    <w:rsid w:val="00823D0F"/>
    <w:rsid w:val="00830602"/>
    <w:rsid w:val="008321F8"/>
    <w:rsid w:val="00834815"/>
    <w:rsid w:val="008449F4"/>
    <w:rsid w:val="008463D8"/>
    <w:rsid w:val="008478BB"/>
    <w:rsid w:val="008524DA"/>
    <w:rsid w:val="00853C1F"/>
    <w:rsid w:val="008568B8"/>
    <w:rsid w:val="0085711F"/>
    <w:rsid w:val="00862380"/>
    <w:rsid w:val="00863AA1"/>
    <w:rsid w:val="00863C1F"/>
    <w:rsid w:val="00863FAF"/>
    <w:rsid w:val="0086757E"/>
    <w:rsid w:val="0087173D"/>
    <w:rsid w:val="00871E2C"/>
    <w:rsid w:val="008758C5"/>
    <w:rsid w:val="0087615E"/>
    <w:rsid w:val="00876795"/>
    <w:rsid w:val="0087710A"/>
    <w:rsid w:val="00877AFA"/>
    <w:rsid w:val="00882820"/>
    <w:rsid w:val="0088288A"/>
    <w:rsid w:val="00884460"/>
    <w:rsid w:val="00884D66"/>
    <w:rsid w:val="008857B8"/>
    <w:rsid w:val="00890F70"/>
    <w:rsid w:val="008937E3"/>
    <w:rsid w:val="00897BD6"/>
    <w:rsid w:val="008A0076"/>
    <w:rsid w:val="008A1705"/>
    <w:rsid w:val="008A48C1"/>
    <w:rsid w:val="008B1C1B"/>
    <w:rsid w:val="008B2D90"/>
    <w:rsid w:val="008B48D7"/>
    <w:rsid w:val="008B5B8D"/>
    <w:rsid w:val="008B6300"/>
    <w:rsid w:val="008B6943"/>
    <w:rsid w:val="008B7AED"/>
    <w:rsid w:val="008C1C1D"/>
    <w:rsid w:val="008C6FA5"/>
    <w:rsid w:val="008C728F"/>
    <w:rsid w:val="008D238F"/>
    <w:rsid w:val="008D2B93"/>
    <w:rsid w:val="008D5418"/>
    <w:rsid w:val="008E1047"/>
    <w:rsid w:val="008E2FF1"/>
    <w:rsid w:val="008E3691"/>
    <w:rsid w:val="008E434C"/>
    <w:rsid w:val="008E54DA"/>
    <w:rsid w:val="008E643A"/>
    <w:rsid w:val="008F0389"/>
    <w:rsid w:val="008F04BC"/>
    <w:rsid w:val="008F0733"/>
    <w:rsid w:val="008F2013"/>
    <w:rsid w:val="008F550A"/>
    <w:rsid w:val="008F61C6"/>
    <w:rsid w:val="008F6391"/>
    <w:rsid w:val="008F7951"/>
    <w:rsid w:val="00900A87"/>
    <w:rsid w:val="009026BB"/>
    <w:rsid w:val="00905DA4"/>
    <w:rsid w:val="00906FC8"/>
    <w:rsid w:val="00906FDE"/>
    <w:rsid w:val="0091172E"/>
    <w:rsid w:val="00914A74"/>
    <w:rsid w:val="00915BF3"/>
    <w:rsid w:val="009161B5"/>
    <w:rsid w:val="00920097"/>
    <w:rsid w:val="009205B3"/>
    <w:rsid w:val="00922E83"/>
    <w:rsid w:val="0093096C"/>
    <w:rsid w:val="00932F55"/>
    <w:rsid w:val="00936B1B"/>
    <w:rsid w:val="00937A7B"/>
    <w:rsid w:val="009415C3"/>
    <w:rsid w:val="0094324D"/>
    <w:rsid w:val="00947731"/>
    <w:rsid w:val="00950E61"/>
    <w:rsid w:val="00951955"/>
    <w:rsid w:val="00952E1E"/>
    <w:rsid w:val="00953D04"/>
    <w:rsid w:val="00954460"/>
    <w:rsid w:val="00955249"/>
    <w:rsid w:val="00956A66"/>
    <w:rsid w:val="00960FDF"/>
    <w:rsid w:val="009668CD"/>
    <w:rsid w:val="00975EA3"/>
    <w:rsid w:val="00980016"/>
    <w:rsid w:val="00981CF6"/>
    <w:rsid w:val="009831A0"/>
    <w:rsid w:val="00985335"/>
    <w:rsid w:val="00985FDE"/>
    <w:rsid w:val="00987008"/>
    <w:rsid w:val="009A4473"/>
    <w:rsid w:val="009A46D7"/>
    <w:rsid w:val="009A4C6F"/>
    <w:rsid w:val="009A4FDE"/>
    <w:rsid w:val="009A51D0"/>
    <w:rsid w:val="009A7B86"/>
    <w:rsid w:val="009B2079"/>
    <w:rsid w:val="009B7643"/>
    <w:rsid w:val="009C0F31"/>
    <w:rsid w:val="009C2B67"/>
    <w:rsid w:val="009C38E8"/>
    <w:rsid w:val="009C4C7B"/>
    <w:rsid w:val="009C5051"/>
    <w:rsid w:val="009C52B1"/>
    <w:rsid w:val="009C61A6"/>
    <w:rsid w:val="009C6229"/>
    <w:rsid w:val="009D1AD6"/>
    <w:rsid w:val="009D1EA5"/>
    <w:rsid w:val="009D6A5E"/>
    <w:rsid w:val="009D7B25"/>
    <w:rsid w:val="009D7EF0"/>
    <w:rsid w:val="009E0B72"/>
    <w:rsid w:val="009E3974"/>
    <w:rsid w:val="009F2AC6"/>
    <w:rsid w:val="009F35A0"/>
    <w:rsid w:val="009F38FB"/>
    <w:rsid w:val="009F5134"/>
    <w:rsid w:val="009F5D0D"/>
    <w:rsid w:val="00A118D8"/>
    <w:rsid w:val="00A11C77"/>
    <w:rsid w:val="00A13A71"/>
    <w:rsid w:val="00A16183"/>
    <w:rsid w:val="00A177C7"/>
    <w:rsid w:val="00A20FD6"/>
    <w:rsid w:val="00A2108E"/>
    <w:rsid w:val="00A22920"/>
    <w:rsid w:val="00A22998"/>
    <w:rsid w:val="00A22B78"/>
    <w:rsid w:val="00A22E96"/>
    <w:rsid w:val="00A25367"/>
    <w:rsid w:val="00A2670B"/>
    <w:rsid w:val="00A27C03"/>
    <w:rsid w:val="00A30AE8"/>
    <w:rsid w:val="00A32406"/>
    <w:rsid w:val="00A32BF1"/>
    <w:rsid w:val="00A40190"/>
    <w:rsid w:val="00A401C4"/>
    <w:rsid w:val="00A4086F"/>
    <w:rsid w:val="00A41B90"/>
    <w:rsid w:val="00A46AD1"/>
    <w:rsid w:val="00A47556"/>
    <w:rsid w:val="00A476E3"/>
    <w:rsid w:val="00A51BC6"/>
    <w:rsid w:val="00A538A3"/>
    <w:rsid w:val="00A6296F"/>
    <w:rsid w:val="00A640C6"/>
    <w:rsid w:val="00A643CF"/>
    <w:rsid w:val="00A6738E"/>
    <w:rsid w:val="00A70823"/>
    <w:rsid w:val="00A7165A"/>
    <w:rsid w:val="00A738F0"/>
    <w:rsid w:val="00A73F94"/>
    <w:rsid w:val="00A73FCD"/>
    <w:rsid w:val="00A76360"/>
    <w:rsid w:val="00A77512"/>
    <w:rsid w:val="00A80877"/>
    <w:rsid w:val="00A810BA"/>
    <w:rsid w:val="00A82617"/>
    <w:rsid w:val="00A83655"/>
    <w:rsid w:val="00A851EA"/>
    <w:rsid w:val="00A8548C"/>
    <w:rsid w:val="00A856B5"/>
    <w:rsid w:val="00A858C5"/>
    <w:rsid w:val="00A8707F"/>
    <w:rsid w:val="00A92329"/>
    <w:rsid w:val="00A93215"/>
    <w:rsid w:val="00A932B0"/>
    <w:rsid w:val="00A937DF"/>
    <w:rsid w:val="00A94369"/>
    <w:rsid w:val="00A950D5"/>
    <w:rsid w:val="00A96DEC"/>
    <w:rsid w:val="00A9703F"/>
    <w:rsid w:val="00AA00A4"/>
    <w:rsid w:val="00AA1AF4"/>
    <w:rsid w:val="00AA2A75"/>
    <w:rsid w:val="00AA5DA5"/>
    <w:rsid w:val="00AB35DF"/>
    <w:rsid w:val="00AB4188"/>
    <w:rsid w:val="00AB67EF"/>
    <w:rsid w:val="00AC0393"/>
    <w:rsid w:val="00AC259F"/>
    <w:rsid w:val="00AC2F31"/>
    <w:rsid w:val="00AC3E3B"/>
    <w:rsid w:val="00AC484C"/>
    <w:rsid w:val="00AC516A"/>
    <w:rsid w:val="00AC64FC"/>
    <w:rsid w:val="00AD2FB6"/>
    <w:rsid w:val="00AD6662"/>
    <w:rsid w:val="00AD6A0D"/>
    <w:rsid w:val="00AE0D2D"/>
    <w:rsid w:val="00AE121A"/>
    <w:rsid w:val="00AE3DAD"/>
    <w:rsid w:val="00AE41F9"/>
    <w:rsid w:val="00AE553C"/>
    <w:rsid w:val="00AF1194"/>
    <w:rsid w:val="00AF283E"/>
    <w:rsid w:val="00AF2C80"/>
    <w:rsid w:val="00AF4655"/>
    <w:rsid w:val="00AF509E"/>
    <w:rsid w:val="00AF7BE2"/>
    <w:rsid w:val="00B0067F"/>
    <w:rsid w:val="00B0103B"/>
    <w:rsid w:val="00B0163B"/>
    <w:rsid w:val="00B0371A"/>
    <w:rsid w:val="00B04196"/>
    <w:rsid w:val="00B04D10"/>
    <w:rsid w:val="00B07126"/>
    <w:rsid w:val="00B07A32"/>
    <w:rsid w:val="00B1397E"/>
    <w:rsid w:val="00B16024"/>
    <w:rsid w:val="00B21971"/>
    <w:rsid w:val="00B21F89"/>
    <w:rsid w:val="00B22069"/>
    <w:rsid w:val="00B24470"/>
    <w:rsid w:val="00B32167"/>
    <w:rsid w:val="00B32C46"/>
    <w:rsid w:val="00B33853"/>
    <w:rsid w:val="00B35231"/>
    <w:rsid w:val="00B36F45"/>
    <w:rsid w:val="00B40CA5"/>
    <w:rsid w:val="00B425C2"/>
    <w:rsid w:val="00B42712"/>
    <w:rsid w:val="00B439B9"/>
    <w:rsid w:val="00B43E6A"/>
    <w:rsid w:val="00B444D4"/>
    <w:rsid w:val="00B50A9C"/>
    <w:rsid w:val="00B50C12"/>
    <w:rsid w:val="00B50DBD"/>
    <w:rsid w:val="00B5400F"/>
    <w:rsid w:val="00B61F4F"/>
    <w:rsid w:val="00B6470E"/>
    <w:rsid w:val="00B66357"/>
    <w:rsid w:val="00B669F3"/>
    <w:rsid w:val="00B711B7"/>
    <w:rsid w:val="00B7154D"/>
    <w:rsid w:val="00B7164B"/>
    <w:rsid w:val="00B72B1A"/>
    <w:rsid w:val="00B76245"/>
    <w:rsid w:val="00B7625D"/>
    <w:rsid w:val="00B82B71"/>
    <w:rsid w:val="00B849B0"/>
    <w:rsid w:val="00B87498"/>
    <w:rsid w:val="00B92D32"/>
    <w:rsid w:val="00B937F4"/>
    <w:rsid w:val="00B9461D"/>
    <w:rsid w:val="00BA07AB"/>
    <w:rsid w:val="00BA4BAA"/>
    <w:rsid w:val="00BA6701"/>
    <w:rsid w:val="00BA6B9D"/>
    <w:rsid w:val="00BA6DA2"/>
    <w:rsid w:val="00BA760C"/>
    <w:rsid w:val="00BA79AD"/>
    <w:rsid w:val="00BB083E"/>
    <w:rsid w:val="00BB3A19"/>
    <w:rsid w:val="00BB3F51"/>
    <w:rsid w:val="00BB4010"/>
    <w:rsid w:val="00BC0372"/>
    <w:rsid w:val="00BC0510"/>
    <w:rsid w:val="00BC06AC"/>
    <w:rsid w:val="00BC0F67"/>
    <w:rsid w:val="00BC2840"/>
    <w:rsid w:val="00BC4B2B"/>
    <w:rsid w:val="00BC4EBF"/>
    <w:rsid w:val="00BD0274"/>
    <w:rsid w:val="00BD0368"/>
    <w:rsid w:val="00BD1624"/>
    <w:rsid w:val="00BD3326"/>
    <w:rsid w:val="00BD6947"/>
    <w:rsid w:val="00BD7642"/>
    <w:rsid w:val="00BD794E"/>
    <w:rsid w:val="00BE673F"/>
    <w:rsid w:val="00BE67A7"/>
    <w:rsid w:val="00BE790D"/>
    <w:rsid w:val="00BF40F4"/>
    <w:rsid w:val="00BF449B"/>
    <w:rsid w:val="00BF4809"/>
    <w:rsid w:val="00BF5EF9"/>
    <w:rsid w:val="00BF5F66"/>
    <w:rsid w:val="00C015F7"/>
    <w:rsid w:val="00C024CA"/>
    <w:rsid w:val="00C026B4"/>
    <w:rsid w:val="00C0514A"/>
    <w:rsid w:val="00C05B93"/>
    <w:rsid w:val="00C06FD5"/>
    <w:rsid w:val="00C13B63"/>
    <w:rsid w:val="00C17119"/>
    <w:rsid w:val="00C22958"/>
    <w:rsid w:val="00C24976"/>
    <w:rsid w:val="00C24C3D"/>
    <w:rsid w:val="00C250F3"/>
    <w:rsid w:val="00C3241F"/>
    <w:rsid w:val="00C32FA6"/>
    <w:rsid w:val="00C3691B"/>
    <w:rsid w:val="00C36CCB"/>
    <w:rsid w:val="00C47A8A"/>
    <w:rsid w:val="00C511B9"/>
    <w:rsid w:val="00C544DB"/>
    <w:rsid w:val="00C54F93"/>
    <w:rsid w:val="00C5716A"/>
    <w:rsid w:val="00C57856"/>
    <w:rsid w:val="00C57E30"/>
    <w:rsid w:val="00C60629"/>
    <w:rsid w:val="00C6365E"/>
    <w:rsid w:val="00C67150"/>
    <w:rsid w:val="00C6771F"/>
    <w:rsid w:val="00C70289"/>
    <w:rsid w:val="00C71644"/>
    <w:rsid w:val="00C716D6"/>
    <w:rsid w:val="00C746D2"/>
    <w:rsid w:val="00C75B2E"/>
    <w:rsid w:val="00C75DA8"/>
    <w:rsid w:val="00C76D9C"/>
    <w:rsid w:val="00C76EC8"/>
    <w:rsid w:val="00C779B1"/>
    <w:rsid w:val="00C77C20"/>
    <w:rsid w:val="00C825E4"/>
    <w:rsid w:val="00C8425B"/>
    <w:rsid w:val="00C844B2"/>
    <w:rsid w:val="00C92EDF"/>
    <w:rsid w:val="00C95AD1"/>
    <w:rsid w:val="00C97F02"/>
    <w:rsid w:val="00CA161B"/>
    <w:rsid w:val="00CA172B"/>
    <w:rsid w:val="00CA1B36"/>
    <w:rsid w:val="00CA3F83"/>
    <w:rsid w:val="00CA644F"/>
    <w:rsid w:val="00CA71C5"/>
    <w:rsid w:val="00CB599C"/>
    <w:rsid w:val="00CB67B4"/>
    <w:rsid w:val="00CC3895"/>
    <w:rsid w:val="00CC7E2B"/>
    <w:rsid w:val="00CD3194"/>
    <w:rsid w:val="00CD368D"/>
    <w:rsid w:val="00CD3D16"/>
    <w:rsid w:val="00CD41FA"/>
    <w:rsid w:val="00CD4996"/>
    <w:rsid w:val="00CE0113"/>
    <w:rsid w:val="00CE501F"/>
    <w:rsid w:val="00CE5186"/>
    <w:rsid w:val="00CE5F1A"/>
    <w:rsid w:val="00CF0598"/>
    <w:rsid w:val="00CF1CB5"/>
    <w:rsid w:val="00CF2B9C"/>
    <w:rsid w:val="00CF3744"/>
    <w:rsid w:val="00CF4290"/>
    <w:rsid w:val="00CF6AA9"/>
    <w:rsid w:val="00D04A06"/>
    <w:rsid w:val="00D04A47"/>
    <w:rsid w:val="00D04EC3"/>
    <w:rsid w:val="00D143D5"/>
    <w:rsid w:val="00D16E1A"/>
    <w:rsid w:val="00D172D5"/>
    <w:rsid w:val="00D20FBA"/>
    <w:rsid w:val="00D22505"/>
    <w:rsid w:val="00D26B60"/>
    <w:rsid w:val="00D27480"/>
    <w:rsid w:val="00D332B5"/>
    <w:rsid w:val="00D42F0C"/>
    <w:rsid w:val="00D45DEE"/>
    <w:rsid w:val="00D465BF"/>
    <w:rsid w:val="00D46D9C"/>
    <w:rsid w:val="00D477A5"/>
    <w:rsid w:val="00D50784"/>
    <w:rsid w:val="00D51C77"/>
    <w:rsid w:val="00D51E13"/>
    <w:rsid w:val="00D53197"/>
    <w:rsid w:val="00D561D4"/>
    <w:rsid w:val="00D61D97"/>
    <w:rsid w:val="00D62C32"/>
    <w:rsid w:val="00D65010"/>
    <w:rsid w:val="00D7104C"/>
    <w:rsid w:val="00D748E7"/>
    <w:rsid w:val="00D75981"/>
    <w:rsid w:val="00D76584"/>
    <w:rsid w:val="00D77097"/>
    <w:rsid w:val="00D7779B"/>
    <w:rsid w:val="00D854D1"/>
    <w:rsid w:val="00D86872"/>
    <w:rsid w:val="00D90A26"/>
    <w:rsid w:val="00D9256D"/>
    <w:rsid w:val="00D92C98"/>
    <w:rsid w:val="00D93FB8"/>
    <w:rsid w:val="00D9410D"/>
    <w:rsid w:val="00D947BA"/>
    <w:rsid w:val="00DA524D"/>
    <w:rsid w:val="00DA5FAA"/>
    <w:rsid w:val="00DA612D"/>
    <w:rsid w:val="00DB3C2B"/>
    <w:rsid w:val="00DB5937"/>
    <w:rsid w:val="00DB62B9"/>
    <w:rsid w:val="00DC2740"/>
    <w:rsid w:val="00DC4200"/>
    <w:rsid w:val="00DC55EB"/>
    <w:rsid w:val="00DD1584"/>
    <w:rsid w:val="00DD26CE"/>
    <w:rsid w:val="00DD706C"/>
    <w:rsid w:val="00DD7177"/>
    <w:rsid w:val="00DE4A8A"/>
    <w:rsid w:val="00DE581C"/>
    <w:rsid w:val="00DE62BC"/>
    <w:rsid w:val="00DE6481"/>
    <w:rsid w:val="00DF5E55"/>
    <w:rsid w:val="00DF6251"/>
    <w:rsid w:val="00E01018"/>
    <w:rsid w:val="00E05B09"/>
    <w:rsid w:val="00E0791F"/>
    <w:rsid w:val="00E07DD1"/>
    <w:rsid w:val="00E169B3"/>
    <w:rsid w:val="00E22AC9"/>
    <w:rsid w:val="00E2484E"/>
    <w:rsid w:val="00E24CE3"/>
    <w:rsid w:val="00E24F4E"/>
    <w:rsid w:val="00E2570A"/>
    <w:rsid w:val="00E257CC"/>
    <w:rsid w:val="00E25954"/>
    <w:rsid w:val="00E2734F"/>
    <w:rsid w:val="00E33BDA"/>
    <w:rsid w:val="00E35D19"/>
    <w:rsid w:val="00E371B7"/>
    <w:rsid w:val="00E42053"/>
    <w:rsid w:val="00E427BA"/>
    <w:rsid w:val="00E444C3"/>
    <w:rsid w:val="00E46004"/>
    <w:rsid w:val="00E465F6"/>
    <w:rsid w:val="00E52261"/>
    <w:rsid w:val="00E52278"/>
    <w:rsid w:val="00E57C43"/>
    <w:rsid w:val="00E672A6"/>
    <w:rsid w:val="00E678BE"/>
    <w:rsid w:val="00E72942"/>
    <w:rsid w:val="00E752E2"/>
    <w:rsid w:val="00E77951"/>
    <w:rsid w:val="00E77BE5"/>
    <w:rsid w:val="00E80DA0"/>
    <w:rsid w:val="00E81F6B"/>
    <w:rsid w:val="00E823D2"/>
    <w:rsid w:val="00E859C6"/>
    <w:rsid w:val="00E90753"/>
    <w:rsid w:val="00E93706"/>
    <w:rsid w:val="00EA1F6C"/>
    <w:rsid w:val="00EA4366"/>
    <w:rsid w:val="00EA5937"/>
    <w:rsid w:val="00EA7762"/>
    <w:rsid w:val="00EB2528"/>
    <w:rsid w:val="00EB4BB2"/>
    <w:rsid w:val="00EB50B3"/>
    <w:rsid w:val="00EB791A"/>
    <w:rsid w:val="00EB7F9A"/>
    <w:rsid w:val="00EC3063"/>
    <w:rsid w:val="00EC442C"/>
    <w:rsid w:val="00EC648C"/>
    <w:rsid w:val="00ED5748"/>
    <w:rsid w:val="00ED633C"/>
    <w:rsid w:val="00EE1584"/>
    <w:rsid w:val="00EE5DA5"/>
    <w:rsid w:val="00EF090B"/>
    <w:rsid w:val="00EF194A"/>
    <w:rsid w:val="00EF1B45"/>
    <w:rsid w:val="00EF34A0"/>
    <w:rsid w:val="00EF37DD"/>
    <w:rsid w:val="00EF4F11"/>
    <w:rsid w:val="00EF62A3"/>
    <w:rsid w:val="00EF74DE"/>
    <w:rsid w:val="00F007F3"/>
    <w:rsid w:val="00F00B9E"/>
    <w:rsid w:val="00F00C64"/>
    <w:rsid w:val="00F01205"/>
    <w:rsid w:val="00F039B2"/>
    <w:rsid w:val="00F05B4E"/>
    <w:rsid w:val="00F06F3A"/>
    <w:rsid w:val="00F07128"/>
    <w:rsid w:val="00F10357"/>
    <w:rsid w:val="00F11470"/>
    <w:rsid w:val="00F11605"/>
    <w:rsid w:val="00F1254B"/>
    <w:rsid w:val="00F12A03"/>
    <w:rsid w:val="00F13B4D"/>
    <w:rsid w:val="00F15CC0"/>
    <w:rsid w:val="00F16419"/>
    <w:rsid w:val="00F16A9C"/>
    <w:rsid w:val="00F214E2"/>
    <w:rsid w:val="00F2564E"/>
    <w:rsid w:val="00F261C1"/>
    <w:rsid w:val="00F301F8"/>
    <w:rsid w:val="00F31501"/>
    <w:rsid w:val="00F31C85"/>
    <w:rsid w:val="00F323C1"/>
    <w:rsid w:val="00F3699D"/>
    <w:rsid w:val="00F377E9"/>
    <w:rsid w:val="00F40A94"/>
    <w:rsid w:val="00F44DC6"/>
    <w:rsid w:val="00F47845"/>
    <w:rsid w:val="00F50DDC"/>
    <w:rsid w:val="00F53099"/>
    <w:rsid w:val="00F615FB"/>
    <w:rsid w:val="00F62799"/>
    <w:rsid w:val="00F65D5F"/>
    <w:rsid w:val="00F665C7"/>
    <w:rsid w:val="00F66903"/>
    <w:rsid w:val="00F67AA9"/>
    <w:rsid w:val="00F71EC2"/>
    <w:rsid w:val="00F7204B"/>
    <w:rsid w:val="00F72DEB"/>
    <w:rsid w:val="00F8009C"/>
    <w:rsid w:val="00F8033E"/>
    <w:rsid w:val="00F83776"/>
    <w:rsid w:val="00F84622"/>
    <w:rsid w:val="00F85211"/>
    <w:rsid w:val="00F862EE"/>
    <w:rsid w:val="00F874C2"/>
    <w:rsid w:val="00F925FA"/>
    <w:rsid w:val="00F93877"/>
    <w:rsid w:val="00F965F7"/>
    <w:rsid w:val="00F9798D"/>
    <w:rsid w:val="00FA1E93"/>
    <w:rsid w:val="00FA2081"/>
    <w:rsid w:val="00FA60BB"/>
    <w:rsid w:val="00FA63CA"/>
    <w:rsid w:val="00FB02CC"/>
    <w:rsid w:val="00FB049F"/>
    <w:rsid w:val="00FB0984"/>
    <w:rsid w:val="00FB2317"/>
    <w:rsid w:val="00FB2D6C"/>
    <w:rsid w:val="00FB78A1"/>
    <w:rsid w:val="00FC006E"/>
    <w:rsid w:val="00FC0765"/>
    <w:rsid w:val="00FC2CFD"/>
    <w:rsid w:val="00FC6786"/>
    <w:rsid w:val="00FC67BC"/>
    <w:rsid w:val="00FC6F89"/>
    <w:rsid w:val="00FC7680"/>
    <w:rsid w:val="00FD4DAD"/>
    <w:rsid w:val="00FD5004"/>
    <w:rsid w:val="00FD695E"/>
    <w:rsid w:val="00FE09D4"/>
    <w:rsid w:val="00FE0AB2"/>
    <w:rsid w:val="00FE0C4D"/>
    <w:rsid w:val="00FE104B"/>
    <w:rsid w:val="00FE2333"/>
    <w:rsid w:val="00FE41DC"/>
    <w:rsid w:val="00FE6268"/>
    <w:rsid w:val="00FF1A17"/>
    <w:rsid w:val="00FF3248"/>
    <w:rsid w:val="00FF7693"/>
  </w:rsids>
  <m:mathPr>
    <m:mathFont m:val="Cambria Math"/>
    <m:brkBin m:val="before"/>
    <m:brkBinSub m:val="--"/>
    <m:smallFrac m:val="0"/>
    <m:dispDef/>
    <m:lMargin m:val="0"/>
    <m:rMargin m:val="0"/>
    <m:defJc m:val="centerGroup"/>
    <m:wrapIndent m:val="1440"/>
    <m:intLim m:val="subSup"/>
    <m:naryLim m:val="undOvr"/>
  </m:mathPr>
  <w:themeFontLang w:val="sv-S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B7D1494"/>
  <w15:docId w15:val="{F098DC72-D4C2-45DC-A491-33D4D21D15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sv-SE" w:eastAsia="en-US" w:bidi="ar-SA"/>
      </w:rPr>
    </w:rPrDefault>
    <w:pPrDefault>
      <w:pPr>
        <w:spacing w:after="200" w:line="2" w:lineRule="auto"/>
      </w:pPr>
    </w:pPrDefault>
  </w:docDefaults>
  <w:latentStyles w:defLockedState="0" w:defUIPriority="99" w:defSemiHidden="0" w:defUnhideWhenUsed="0" w:defQFormat="0" w:count="376">
    <w:lsdException w:name="Normal" w:semiHidden="1" w:uiPriority="0"/>
    <w:lsdException w:name="heading 1" w:semiHidden="1" w:uiPriority="0" w:qFormat="1"/>
    <w:lsdException w:name="heading 2" w:semiHidden="1" w:uiPriority="0" w:qFormat="1"/>
    <w:lsdException w:name="heading 3" w:semiHidden="1" w:uiPriority="0" w:qFormat="1"/>
    <w:lsdException w:name="heading 4" w:semiHidden="1" w:uiPriority="0" w:qFormat="1"/>
    <w:lsdException w:name="heading 5" w:semiHidden="1" w:uiPriority="0" w:qFormat="1"/>
    <w:lsdException w:name="heading 6" w:semiHidden="1" w:uiPriority="0" w:qFormat="1"/>
    <w:lsdException w:name="heading 7" w:semiHidden="1" w:uiPriority="0" w:qFormat="1"/>
    <w:lsdException w:name="heading 8" w:semiHidden="1" w:uiPriority="0" w:qFormat="1"/>
    <w:lsdException w:name="heading 9" w:semiHidden="1" w:uiPriority="0"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uiPriority="39"/>
    <w:lsdException w:name="toc 2" w:semiHidden="1" w:uiPriority="39"/>
    <w:lsdException w:name="toc 3" w:semiHidden="1" w:uiPriority="39"/>
    <w:lsdException w:name="toc 4" w:semiHidden="1" w:uiPriority="39"/>
    <w:lsdException w:name="toc 5" w:semiHidden="1" w:uiPriority="39"/>
    <w:lsdException w:name="toc 6" w:semiHidden="1" w:uiPriority="39"/>
    <w:lsdException w:name="toc 7" w:semiHidden="1" w:uiPriority="39"/>
    <w:lsdException w:name="toc 8" w:semiHidden="1" w:uiPriority="39"/>
    <w:lsdException w:name="toc 9" w:semiHidden="1" w:uiPriority="39"/>
    <w:lsdException w:name="Normal Indent" w:semiHidden="1"/>
    <w:lsdException w:name="footnote text" w:semiHidden="1" w:uiPriority="0"/>
    <w:lsdException w:name="annotation text" w:semiHidden="1"/>
    <w:lsdException w:name="header" w:semiHidden="1" w:uiPriority="0"/>
    <w:lsdException w:name="footer" w:semiHidden="1" w:uiPriority="0"/>
    <w:lsdException w:name="index heading" w:semiHidden="1"/>
    <w:lsdException w:name="caption" w:semiHidden="1" w:uiPriority="35" w:qFormat="1"/>
    <w:lsdException w:name="table of figures" w:semiHidden="1"/>
    <w:lsdException w:name="envelope address" w:semiHidden="1"/>
    <w:lsdException w:name="envelope return" w:semiHidden="1"/>
    <w:lsdException w:name="footnote reference" w:semiHidden="1" w:uiPriority="0"/>
    <w:lsdException w:name="annotation reference" w:semiHidden="1"/>
    <w:lsdException w:name="line number" w:semiHidden="1"/>
    <w:lsdException w:name="page number" w:semiHidden="1"/>
    <w:lsdException w:name="endnote reference" w:semiHidden="1"/>
    <w:lsdException w:name="endnote text" w:semiHidden="1"/>
    <w:lsdException w:name="table of authorities" w:semiHidden="1"/>
    <w:lsdException w:name="macro" w:semiHidden="1"/>
    <w:lsdException w:name="toa heading" w:semiHidden="1"/>
    <w:lsdException w:name="List" w:semiHidden="1"/>
    <w:lsdException w:name="List Bullet" w:semiHidden="1" w:uiPriority="98" w:qFormat="1"/>
    <w:lsdException w:name="List Number" w:semiHidden="1" w:uiPriority="4" w:qFormat="1"/>
    <w:lsdException w:name="List 2" w:semiHidden="1"/>
    <w:lsdException w:name="List 3" w:semiHidden="1"/>
    <w:lsdException w:name="List 4" w:semiHidden="1"/>
    <w:lsdException w:name="List 5" w:semiHidden="1"/>
    <w:lsdException w:name="List Bullet 2" w:semiHidden="1"/>
    <w:lsdException w:name="List Bullet 3" w:semiHidden="1"/>
    <w:lsdException w:name="List Bullet 4" w:semiHidden="1"/>
    <w:lsdException w:name="List Bullet 5" w:semiHidden="1"/>
    <w:lsdException w:name="List Number 2" w:semiHidden="1"/>
    <w:lsdException w:name="List Number 3" w:semiHidden="1"/>
    <w:lsdException w:name="List Number 4" w:semiHidden="1"/>
    <w:lsdException w:name="List Number 5" w:semiHidden="1"/>
    <w:lsdException w:name="Title" w:semiHidden="1" w:uiPriority="10" w:qFormat="1"/>
    <w:lsdException w:name="Closing" w:semiHidden="1"/>
    <w:lsdException w:name="Signature" w:semiHidden="1"/>
    <w:lsdException w:name="Default Paragraph Font" w:semiHidden="1" w:uiPriority="1"/>
    <w:lsdException w:name="Body Text" w:semiHidden="1" w:uiPriority="0" w:qFormat="1"/>
    <w:lsdException w:name="Body Text Indent" w:semiHidden="1" w:uiPriority="0" w:qFormat="1"/>
    <w:lsdException w:name="List Continue" w:semiHidden="1"/>
    <w:lsdException w:name="List Continue 2" w:semiHidden="1"/>
    <w:lsdException w:name="List Continue 3" w:semiHidden="1"/>
    <w:lsdException w:name="List Continue 4" w:semiHidden="1"/>
    <w:lsdException w:name="List Continue 5" w:semiHidden="1"/>
    <w:lsdException w:name="Message Header" w:semiHidden="1"/>
    <w:lsdException w:name="Subtitle" w:semiHidden="1" w:uiPriority="11" w:qFormat="1"/>
    <w:lsdException w:name="Salutation" w:semiHidden="1"/>
    <w:lsdException w:name="Date" w:semiHidden="1"/>
    <w:lsdException w:name="Body Text First Indent" w:semiHidden="1"/>
    <w:lsdException w:name="Body Text First Indent 2" w:semiHidden="1"/>
    <w:lsdException w:name="Note Heading" w:semiHidden="1"/>
    <w:lsdException w:name="Body Text 2" w:semiHidden="1"/>
    <w:lsdException w:name="Body Text 3" w:semiHidden="1"/>
    <w:lsdException w:name="Body Text Indent 2" w:semiHidden="1"/>
    <w:lsdException w:name="Body Text Indent 3" w:semiHidden="1"/>
    <w:lsdException w:name="Block Text" w:semiHidden="1"/>
    <w:lsdException w:name="Hyperlink" w:semiHidden="1"/>
    <w:lsdException w:name="FollowedHyperlink" w:semiHidden="1"/>
    <w:lsdException w:name="Strong" w:semiHidden="1" w:uiPriority="22" w:qFormat="1"/>
    <w:lsdException w:name="Emphasis" w:semiHidden="1" w:uiPriority="20" w:qFormat="1"/>
    <w:lsdException w:name="Document Map" w:semiHidden="1"/>
    <w:lsdException w:name="Plain Text" w:semiHidden="1"/>
    <w:lsdException w:name="E-mail Signature" w:semiHidden="1"/>
    <w:lsdException w:name="HTML Top of Form" w:semiHidden="1"/>
    <w:lsdException w:name="HTML Bottom of Form" w:semiHidden="1"/>
    <w:lsdException w:name="Normal (Web)" w:semiHidden="1"/>
    <w:lsdException w:name="HTML Acronym" w:semiHidden="1"/>
    <w:lsdException w:name="HTML Address" w:semiHidden="1"/>
    <w:lsdException w:name="HTML Cite" w:semiHidden="1"/>
    <w:lsdException w:name="HTML Code" w:semiHidden="1"/>
    <w:lsdException w:name="HTML Definition" w:semiHidden="1"/>
    <w:lsdException w:name="HTML Keyboard" w:semiHidden="1"/>
    <w:lsdException w:name="HTML Preformatted" w:semiHidden="1"/>
    <w:lsdException w:name="HTML Sample" w:semiHidden="1"/>
    <w:lsdException w:name="HTML Typewriter" w:semiHidden="1"/>
    <w:lsdException w:name="HTML Variable" w:semiHidden="1"/>
    <w:lsdException w:name="Normal Table" w:semiHidden="1" w:unhideWhenUsed="1"/>
    <w:lsdException w:name="annotation subject" w:semiHidden="1"/>
    <w:lsdException w:name="No List" w:semiHidden="1"/>
    <w:lsdException w:name="Outline List 1" w:semiHidden="1"/>
    <w:lsdException w:name="Outline List 2" w:semiHidden="1"/>
    <w:lsdException w:name="Outline List 3" w:semiHidden="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lsdException w:name="Table Grid" w:uiPriority="59"/>
    <w:lsdException w:name="Table Theme" w:semiHidden="1" w:unhideWhenUsed="1"/>
    <w:lsdException w:name="Placeholder Text" w:semiHidden="1"/>
    <w:lsdException w:name="No Spacing" w:semiHidden="1" w:uiPriority="9"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lsdException w:name="TOC Heading" w:semiHidden="1" w:uiPriority="39"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lsdException w:name="Smart Hyperlink" w:semiHidden="1"/>
    <w:lsdException w:name="Hashtag" w:semiHidden="1"/>
    <w:lsdException w:name="Unresolved Mention" w:semiHidden="1"/>
    <w:lsdException w:name="Smart Link" w:semiHidden="1"/>
  </w:latentStyles>
  <w:style w:type="paragraph" w:default="1" w:styleId="Normal">
    <w:name w:val="Normal"/>
    <w:uiPriority w:val="4"/>
    <w:semiHidden/>
    <w:rsid w:val="00DC2740"/>
    <w:pPr>
      <w:spacing w:line="180" w:lineRule="exact"/>
    </w:pPr>
    <w:rPr>
      <w:rFonts w:eastAsia="Times New Roman" w:cs="Times New Roman"/>
      <w:szCs w:val="20"/>
    </w:rPr>
  </w:style>
  <w:style w:type="paragraph" w:styleId="Rubrik1">
    <w:name w:val="heading 1"/>
    <w:basedOn w:val="RKbas"/>
    <w:next w:val="Brdtext"/>
    <w:link w:val="Rubrik1Char"/>
    <w:qFormat/>
    <w:rsid w:val="00B669F3"/>
    <w:pPr>
      <w:keepNext/>
      <w:numPr>
        <w:numId w:val="25"/>
      </w:numPr>
      <w:spacing w:before="720" w:after="240"/>
      <w:outlineLvl w:val="0"/>
    </w:pPr>
    <w:rPr>
      <w:kern w:val="28"/>
      <w:sz w:val="30"/>
    </w:rPr>
  </w:style>
  <w:style w:type="paragraph" w:styleId="Rubrik2">
    <w:name w:val="heading 2"/>
    <w:basedOn w:val="RKbas"/>
    <w:next w:val="Brdtext"/>
    <w:link w:val="Rubrik2Char"/>
    <w:qFormat/>
    <w:rsid w:val="00B669F3"/>
    <w:pPr>
      <w:keepNext/>
      <w:numPr>
        <w:ilvl w:val="1"/>
        <w:numId w:val="25"/>
      </w:numPr>
      <w:spacing w:before="480" w:after="160"/>
      <w:outlineLvl w:val="1"/>
    </w:pPr>
    <w:rPr>
      <w:sz w:val="26"/>
    </w:rPr>
  </w:style>
  <w:style w:type="paragraph" w:styleId="Rubrik3">
    <w:name w:val="heading 3"/>
    <w:basedOn w:val="RKbas"/>
    <w:next w:val="Brdtext"/>
    <w:link w:val="Rubrik3Char"/>
    <w:qFormat/>
    <w:rsid w:val="00B669F3"/>
    <w:pPr>
      <w:keepNext/>
      <w:numPr>
        <w:ilvl w:val="2"/>
        <w:numId w:val="25"/>
      </w:numPr>
      <w:spacing w:before="400" w:after="120"/>
      <w:outlineLvl w:val="2"/>
    </w:pPr>
    <w:rPr>
      <w:b/>
      <w:sz w:val="23"/>
    </w:rPr>
  </w:style>
  <w:style w:type="paragraph" w:styleId="Rubrik4">
    <w:name w:val="heading 4"/>
    <w:basedOn w:val="RKbas"/>
    <w:next w:val="Brdtext"/>
    <w:link w:val="Rubrik4Char"/>
    <w:semiHidden/>
    <w:qFormat/>
    <w:rsid w:val="00A937DF"/>
    <w:pPr>
      <w:keepNext/>
      <w:numPr>
        <w:ilvl w:val="3"/>
        <w:numId w:val="25"/>
      </w:numPr>
      <w:tabs>
        <w:tab w:val="clear" w:pos="907"/>
        <w:tab w:val="num" w:pos="360"/>
      </w:tabs>
      <w:spacing w:before="320" w:after="80" w:line="210" w:lineRule="exact"/>
      <w:ind w:left="0" w:firstLine="0"/>
      <w:outlineLvl w:val="3"/>
    </w:pPr>
    <w:rPr>
      <w:rFonts w:eastAsiaTheme="majorEastAsia" w:cstheme="majorBidi"/>
      <w:b/>
      <w:bCs/>
      <w:iCs/>
      <w:sz w:val="20"/>
    </w:rPr>
  </w:style>
  <w:style w:type="paragraph" w:styleId="Rubrik5">
    <w:name w:val="heading 5"/>
    <w:basedOn w:val="Normal"/>
    <w:next w:val="Normal"/>
    <w:link w:val="Rubrik5Char"/>
    <w:semiHidden/>
    <w:qFormat/>
    <w:rsid w:val="00712EDD"/>
    <w:pPr>
      <w:keepNext/>
      <w:keepLines/>
      <w:numPr>
        <w:ilvl w:val="4"/>
        <w:numId w:val="1"/>
      </w:numPr>
      <w:spacing w:before="200"/>
      <w:outlineLvl w:val="4"/>
    </w:pPr>
    <w:rPr>
      <w:rFonts w:asciiTheme="majorHAnsi" w:eastAsiaTheme="majorEastAsia" w:hAnsiTheme="majorHAnsi" w:cstheme="majorBidi"/>
      <w:color w:val="243F60" w:themeColor="accent1" w:themeShade="7F"/>
    </w:rPr>
  </w:style>
  <w:style w:type="paragraph" w:styleId="Rubrik6">
    <w:name w:val="heading 6"/>
    <w:basedOn w:val="Normal"/>
    <w:next w:val="Normal"/>
    <w:link w:val="Rubrik6Char"/>
    <w:semiHidden/>
    <w:qFormat/>
    <w:rsid w:val="00712EDD"/>
    <w:pPr>
      <w:keepNext/>
      <w:keepLines/>
      <w:numPr>
        <w:ilvl w:val="5"/>
        <w:numId w:val="1"/>
      </w:numPr>
      <w:spacing w:before="200"/>
      <w:outlineLvl w:val="5"/>
    </w:pPr>
    <w:rPr>
      <w:rFonts w:asciiTheme="majorHAnsi" w:eastAsiaTheme="majorEastAsia" w:hAnsiTheme="majorHAnsi" w:cstheme="majorBidi"/>
      <w:i/>
      <w:iCs/>
      <w:color w:val="243F60" w:themeColor="accent1" w:themeShade="7F"/>
    </w:rPr>
  </w:style>
  <w:style w:type="paragraph" w:styleId="Rubrik7">
    <w:name w:val="heading 7"/>
    <w:basedOn w:val="Normal"/>
    <w:next w:val="Normal"/>
    <w:link w:val="Rubrik7Char"/>
    <w:semiHidden/>
    <w:qFormat/>
    <w:rsid w:val="00712EDD"/>
    <w:pPr>
      <w:keepNext/>
      <w:keepLines/>
      <w:numPr>
        <w:ilvl w:val="6"/>
        <w:numId w:val="1"/>
      </w:numPr>
      <w:spacing w:before="200"/>
      <w:outlineLvl w:val="6"/>
    </w:pPr>
    <w:rPr>
      <w:rFonts w:asciiTheme="majorHAnsi" w:eastAsiaTheme="majorEastAsia" w:hAnsiTheme="majorHAnsi" w:cstheme="majorBidi"/>
      <w:i/>
      <w:iCs/>
      <w:color w:val="404040" w:themeColor="text1" w:themeTint="BF"/>
    </w:rPr>
  </w:style>
  <w:style w:type="paragraph" w:styleId="Rubrik8">
    <w:name w:val="heading 8"/>
    <w:basedOn w:val="Normal"/>
    <w:next w:val="Normal"/>
    <w:link w:val="Rubrik8Char"/>
    <w:semiHidden/>
    <w:qFormat/>
    <w:rsid w:val="00712EDD"/>
    <w:pPr>
      <w:keepNext/>
      <w:keepLines/>
      <w:numPr>
        <w:ilvl w:val="7"/>
        <w:numId w:val="1"/>
      </w:numPr>
      <w:spacing w:before="200"/>
      <w:outlineLvl w:val="7"/>
    </w:pPr>
    <w:rPr>
      <w:rFonts w:asciiTheme="majorHAnsi" w:eastAsiaTheme="majorEastAsia" w:hAnsiTheme="majorHAnsi" w:cstheme="majorBidi"/>
      <w:color w:val="404040" w:themeColor="text1" w:themeTint="BF"/>
      <w:sz w:val="20"/>
    </w:rPr>
  </w:style>
  <w:style w:type="paragraph" w:styleId="Rubrik9">
    <w:name w:val="heading 9"/>
    <w:basedOn w:val="Normal"/>
    <w:next w:val="Normal"/>
    <w:link w:val="Rubrik9Char"/>
    <w:semiHidden/>
    <w:qFormat/>
    <w:rsid w:val="00712EDD"/>
    <w:pPr>
      <w:keepNext/>
      <w:keepLines/>
      <w:numPr>
        <w:ilvl w:val="8"/>
        <w:numId w:val="1"/>
      </w:numPr>
      <w:spacing w:before="200"/>
      <w:outlineLvl w:val="8"/>
    </w:pPr>
    <w:rPr>
      <w:rFonts w:asciiTheme="majorHAnsi" w:eastAsiaTheme="majorEastAsia" w:hAnsiTheme="majorHAnsi" w:cstheme="majorBidi"/>
      <w:i/>
      <w:iCs/>
      <w:color w:val="404040" w:themeColor="text1" w:themeTint="BF"/>
      <w:sz w:val="20"/>
    </w:rPr>
  </w:style>
  <w:style w:type="character" w:default="1" w:styleId="Standardstycketeckensnitt">
    <w:name w:val="Default Paragraph Font"/>
    <w:uiPriority w:val="1"/>
    <w:semiHidden/>
    <w:unhideWhenUsed/>
  </w:style>
  <w:style w:type="table" w:default="1" w:styleId="Normaltabell">
    <w:name w:val="Normal Table"/>
    <w:uiPriority w:val="99"/>
    <w:semiHidden/>
    <w:unhideWhenUsed/>
    <w:tblPr>
      <w:tblInd w:w="0" w:type="dxa"/>
      <w:tblCellMar>
        <w:top w:w="0" w:type="dxa"/>
        <w:left w:w="108" w:type="dxa"/>
        <w:bottom w:w="0" w:type="dxa"/>
        <w:right w:w="108" w:type="dxa"/>
      </w:tblCellMar>
    </w:tblPr>
  </w:style>
  <w:style w:type="numbering" w:default="1" w:styleId="Ingenlista">
    <w:name w:val="No List"/>
    <w:uiPriority w:val="99"/>
    <w:semiHidden/>
    <w:unhideWhenUsed/>
  </w:style>
  <w:style w:type="paragraph" w:customStyle="1" w:styleId="RKbas">
    <w:name w:val="RKbas"/>
    <w:link w:val="RKbasChar"/>
    <w:uiPriority w:val="14"/>
    <w:semiHidden/>
    <w:rsid w:val="00181DAB"/>
    <w:pPr>
      <w:spacing w:after="0" w:line="240" w:lineRule="auto"/>
    </w:pPr>
    <w:rPr>
      <w:rFonts w:ascii="Times New Roman" w:hAnsi="Times New Roman"/>
      <w:sz w:val="18"/>
    </w:rPr>
  </w:style>
  <w:style w:type="paragraph" w:styleId="Brdtext">
    <w:name w:val="Body Text"/>
    <w:basedOn w:val="RKbas"/>
    <w:next w:val="Brdtextmedindrag"/>
    <w:link w:val="BrdtextChar"/>
    <w:qFormat/>
    <w:rsid w:val="006E0779"/>
    <w:pPr>
      <w:tabs>
        <w:tab w:val="left" w:pos="2268"/>
      </w:tabs>
      <w:overflowPunct w:val="0"/>
      <w:autoSpaceDE w:val="0"/>
      <w:autoSpaceDN w:val="0"/>
      <w:adjustRightInd w:val="0"/>
      <w:jc w:val="both"/>
      <w:textAlignment w:val="baseline"/>
    </w:pPr>
    <w:rPr>
      <w:rFonts w:eastAsia="Times New Roman" w:cs="Times New Roman"/>
      <w:sz w:val="20"/>
      <w:szCs w:val="20"/>
    </w:rPr>
  </w:style>
  <w:style w:type="character" w:customStyle="1" w:styleId="BrdtextChar">
    <w:name w:val="Brödtext Char"/>
    <w:basedOn w:val="Standardstycketeckensnitt"/>
    <w:link w:val="Brdtext"/>
    <w:rsid w:val="000B3DDA"/>
    <w:rPr>
      <w:rFonts w:ascii="Times New Roman" w:eastAsia="Times New Roman" w:hAnsi="Times New Roman" w:cs="Times New Roman"/>
      <w:sz w:val="20"/>
      <w:szCs w:val="20"/>
    </w:rPr>
  </w:style>
  <w:style w:type="paragraph" w:styleId="Brdtextmedindrag">
    <w:name w:val="Body Text Indent"/>
    <w:basedOn w:val="Brdtext"/>
    <w:link w:val="BrdtextmedindragChar"/>
    <w:qFormat/>
    <w:rsid w:val="006E0779"/>
    <w:pPr>
      <w:ind w:firstLine="170"/>
    </w:pPr>
  </w:style>
  <w:style w:type="character" w:customStyle="1" w:styleId="BrdtextmedindragChar">
    <w:name w:val="Brödtext med indrag Char"/>
    <w:basedOn w:val="Standardstycketeckensnitt"/>
    <w:link w:val="Brdtextmedindrag"/>
    <w:rsid w:val="000B3DDA"/>
    <w:rPr>
      <w:rFonts w:ascii="Times New Roman" w:eastAsia="Times New Roman" w:hAnsi="Times New Roman" w:cs="Times New Roman"/>
      <w:sz w:val="20"/>
      <w:szCs w:val="20"/>
    </w:rPr>
  </w:style>
  <w:style w:type="character" w:customStyle="1" w:styleId="Rubrik1Char">
    <w:name w:val="Rubrik 1 Char"/>
    <w:basedOn w:val="Standardstycketeckensnitt"/>
    <w:link w:val="Rubrik1"/>
    <w:rsid w:val="00B0103B"/>
    <w:rPr>
      <w:rFonts w:ascii="Times New Roman" w:hAnsi="Times New Roman"/>
      <w:kern w:val="28"/>
      <w:sz w:val="30"/>
    </w:rPr>
  </w:style>
  <w:style w:type="character" w:customStyle="1" w:styleId="Rubrik2Char">
    <w:name w:val="Rubrik 2 Char"/>
    <w:basedOn w:val="Standardstycketeckensnitt"/>
    <w:link w:val="Rubrik2"/>
    <w:rsid w:val="00B0103B"/>
    <w:rPr>
      <w:rFonts w:ascii="Times New Roman" w:hAnsi="Times New Roman"/>
      <w:sz w:val="26"/>
    </w:rPr>
  </w:style>
  <w:style w:type="character" w:customStyle="1" w:styleId="Rubrik3Char">
    <w:name w:val="Rubrik 3 Char"/>
    <w:basedOn w:val="Standardstycketeckensnitt"/>
    <w:link w:val="Rubrik3"/>
    <w:uiPriority w:val="14"/>
    <w:rsid w:val="00B0103B"/>
    <w:rPr>
      <w:rFonts w:ascii="Times New Roman" w:hAnsi="Times New Roman"/>
      <w:b/>
      <w:sz w:val="23"/>
    </w:rPr>
  </w:style>
  <w:style w:type="character" w:customStyle="1" w:styleId="Rubrik4Char">
    <w:name w:val="Rubrik 4 Char"/>
    <w:basedOn w:val="Standardstycketeckensnitt"/>
    <w:link w:val="Rubrik4"/>
    <w:uiPriority w:val="8"/>
    <w:semiHidden/>
    <w:rsid w:val="00914A74"/>
    <w:rPr>
      <w:rFonts w:ascii="Times New Roman" w:eastAsiaTheme="majorEastAsia" w:hAnsi="Times New Roman" w:cstheme="majorBidi"/>
      <w:b/>
      <w:bCs/>
      <w:iCs/>
      <w:sz w:val="20"/>
    </w:rPr>
  </w:style>
  <w:style w:type="character" w:customStyle="1" w:styleId="Rubrik5Char">
    <w:name w:val="Rubrik 5 Char"/>
    <w:basedOn w:val="Standardstycketeckensnitt"/>
    <w:link w:val="Rubrik5"/>
    <w:uiPriority w:val="8"/>
    <w:semiHidden/>
    <w:rsid w:val="00914A74"/>
    <w:rPr>
      <w:rFonts w:asciiTheme="majorHAnsi" w:eastAsiaTheme="majorEastAsia" w:hAnsiTheme="majorHAnsi" w:cstheme="majorBidi"/>
      <w:color w:val="243F60" w:themeColor="accent1" w:themeShade="7F"/>
      <w:szCs w:val="20"/>
    </w:rPr>
  </w:style>
  <w:style w:type="character" w:customStyle="1" w:styleId="Rubrik6Char">
    <w:name w:val="Rubrik 6 Char"/>
    <w:basedOn w:val="Standardstycketeckensnitt"/>
    <w:link w:val="Rubrik6"/>
    <w:uiPriority w:val="8"/>
    <w:semiHidden/>
    <w:rsid w:val="00914A74"/>
    <w:rPr>
      <w:rFonts w:asciiTheme="majorHAnsi" w:eastAsiaTheme="majorEastAsia" w:hAnsiTheme="majorHAnsi" w:cstheme="majorBidi"/>
      <w:i/>
      <w:iCs/>
      <w:color w:val="243F60" w:themeColor="accent1" w:themeShade="7F"/>
      <w:szCs w:val="20"/>
    </w:rPr>
  </w:style>
  <w:style w:type="character" w:customStyle="1" w:styleId="Rubrik7Char">
    <w:name w:val="Rubrik 7 Char"/>
    <w:basedOn w:val="Standardstycketeckensnitt"/>
    <w:link w:val="Rubrik7"/>
    <w:uiPriority w:val="8"/>
    <w:semiHidden/>
    <w:rsid w:val="00914A74"/>
    <w:rPr>
      <w:rFonts w:asciiTheme="majorHAnsi" w:eastAsiaTheme="majorEastAsia" w:hAnsiTheme="majorHAnsi" w:cstheme="majorBidi"/>
      <w:i/>
      <w:iCs/>
      <w:color w:val="404040" w:themeColor="text1" w:themeTint="BF"/>
      <w:szCs w:val="20"/>
    </w:rPr>
  </w:style>
  <w:style w:type="character" w:customStyle="1" w:styleId="Rubrik8Char">
    <w:name w:val="Rubrik 8 Char"/>
    <w:basedOn w:val="Standardstycketeckensnitt"/>
    <w:link w:val="Rubrik8"/>
    <w:uiPriority w:val="8"/>
    <w:semiHidden/>
    <w:rsid w:val="00914A74"/>
    <w:rPr>
      <w:rFonts w:asciiTheme="majorHAnsi" w:eastAsiaTheme="majorEastAsia" w:hAnsiTheme="majorHAnsi" w:cstheme="majorBidi"/>
      <w:color w:val="404040" w:themeColor="text1" w:themeTint="BF"/>
      <w:sz w:val="20"/>
      <w:szCs w:val="20"/>
    </w:rPr>
  </w:style>
  <w:style w:type="character" w:customStyle="1" w:styleId="Rubrik9Char">
    <w:name w:val="Rubrik 9 Char"/>
    <w:basedOn w:val="Standardstycketeckensnitt"/>
    <w:link w:val="Rubrik9"/>
    <w:uiPriority w:val="8"/>
    <w:semiHidden/>
    <w:rsid w:val="00914A74"/>
    <w:rPr>
      <w:rFonts w:asciiTheme="majorHAnsi" w:eastAsiaTheme="majorEastAsia" w:hAnsiTheme="majorHAnsi" w:cstheme="majorBidi"/>
      <w:i/>
      <w:iCs/>
      <w:color w:val="404040" w:themeColor="text1" w:themeTint="BF"/>
      <w:sz w:val="20"/>
      <w:szCs w:val="20"/>
    </w:rPr>
  </w:style>
  <w:style w:type="paragraph" w:customStyle="1" w:styleId="Rubrik1utannumrering">
    <w:name w:val="Rubrik 1 utan numrering"/>
    <w:basedOn w:val="RKbas"/>
    <w:next w:val="Brdtext"/>
    <w:link w:val="Rubrik1utannumreringChar"/>
    <w:uiPriority w:val="14"/>
    <w:qFormat/>
    <w:rsid w:val="001166EB"/>
    <w:pPr>
      <w:keepNext/>
      <w:tabs>
        <w:tab w:val="left" w:pos="907"/>
      </w:tabs>
      <w:spacing w:before="720" w:after="240"/>
      <w:outlineLvl w:val="0"/>
    </w:pPr>
    <w:rPr>
      <w:sz w:val="30"/>
    </w:rPr>
  </w:style>
  <w:style w:type="character" w:customStyle="1" w:styleId="RKbasChar">
    <w:name w:val="RKbas Char"/>
    <w:basedOn w:val="Standardstycketeckensnitt"/>
    <w:link w:val="RKbas"/>
    <w:uiPriority w:val="14"/>
    <w:semiHidden/>
    <w:rsid w:val="000A6F2D"/>
    <w:rPr>
      <w:rFonts w:ascii="Times New Roman" w:hAnsi="Times New Roman"/>
      <w:sz w:val="18"/>
    </w:rPr>
  </w:style>
  <w:style w:type="character" w:customStyle="1" w:styleId="Rubrik1utannumreringChar">
    <w:name w:val="Rubrik 1 utan numrering Char"/>
    <w:basedOn w:val="RKbasChar"/>
    <w:link w:val="Rubrik1utannumrering"/>
    <w:uiPriority w:val="14"/>
    <w:rsid w:val="001166EB"/>
    <w:rPr>
      <w:rFonts w:ascii="Times New Roman" w:hAnsi="Times New Roman"/>
      <w:sz w:val="30"/>
    </w:rPr>
  </w:style>
  <w:style w:type="paragraph" w:customStyle="1" w:styleId="Rubrik2utannumrering">
    <w:name w:val="Rubrik 2 utan numrering"/>
    <w:basedOn w:val="RKbas"/>
    <w:next w:val="Brdtext"/>
    <w:link w:val="Rubrik2utannumreringChar"/>
    <w:uiPriority w:val="14"/>
    <w:qFormat/>
    <w:rsid w:val="001166EB"/>
    <w:pPr>
      <w:keepNext/>
      <w:tabs>
        <w:tab w:val="left" w:pos="907"/>
      </w:tabs>
      <w:spacing w:before="480" w:after="160"/>
      <w:outlineLvl w:val="1"/>
    </w:pPr>
    <w:rPr>
      <w:sz w:val="26"/>
    </w:rPr>
  </w:style>
  <w:style w:type="character" w:customStyle="1" w:styleId="Rubrik2utannumreringChar">
    <w:name w:val="Rubrik 2 utan numrering Char"/>
    <w:basedOn w:val="RKbasChar"/>
    <w:link w:val="Rubrik2utannumrering"/>
    <w:uiPriority w:val="14"/>
    <w:rsid w:val="001166EB"/>
    <w:rPr>
      <w:rFonts w:ascii="Times New Roman" w:hAnsi="Times New Roman"/>
      <w:sz w:val="26"/>
    </w:rPr>
  </w:style>
  <w:style w:type="paragraph" w:customStyle="1" w:styleId="Rubrik3utannumrering">
    <w:name w:val="Rubrik 3 utan numrering"/>
    <w:basedOn w:val="RKbas"/>
    <w:next w:val="Brdtext"/>
    <w:link w:val="Rubrik3utannumreringChar"/>
    <w:uiPriority w:val="14"/>
    <w:qFormat/>
    <w:rsid w:val="001166EB"/>
    <w:pPr>
      <w:keepNext/>
      <w:tabs>
        <w:tab w:val="left" w:pos="907"/>
      </w:tabs>
      <w:spacing w:before="400" w:after="120"/>
      <w:outlineLvl w:val="2"/>
    </w:pPr>
    <w:rPr>
      <w:b/>
      <w:sz w:val="23"/>
    </w:rPr>
  </w:style>
  <w:style w:type="character" w:customStyle="1" w:styleId="Rubrik3utannumreringChar">
    <w:name w:val="Rubrik 3 utan numrering Char"/>
    <w:basedOn w:val="RKbasChar"/>
    <w:link w:val="Rubrik3utannumrering"/>
    <w:uiPriority w:val="14"/>
    <w:rsid w:val="001166EB"/>
    <w:rPr>
      <w:rFonts w:ascii="Times New Roman" w:hAnsi="Times New Roman"/>
      <w:b/>
      <w:sz w:val="23"/>
    </w:rPr>
  </w:style>
  <w:style w:type="paragraph" w:customStyle="1" w:styleId="Rubrik4utannumrering">
    <w:name w:val="Rubrik 4 utan numrering"/>
    <w:basedOn w:val="RKbas"/>
    <w:next w:val="Brdtext"/>
    <w:link w:val="Rubrik4utannumreringChar"/>
    <w:uiPriority w:val="14"/>
    <w:qFormat/>
    <w:rsid w:val="001166EB"/>
    <w:pPr>
      <w:keepNext/>
      <w:tabs>
        <w:tab w:val="left" w:pos="907"/>
      </w:tabs>
      <w:spacing w:before="320" w:after="80" w:line="210" w:lineRule="exact"/>
      <w:outlineLvl w:val="3"/>
    </w:pPr>
    <w:rPr>
      <w:b/>
      <w:sz w:val="20"/>
    </w:rPr>
  </w:style>
  <w:style w:type="character" w:customStyle="1" w:styleId="Rubrik4utannumreringChar">
    <w:name w:val="Rubrik 4 utan numrering Char"/>
    <w:basedOn w:val="RKbasChar"/>
    <w:link w:val="Rubrik4utannumrering"/>
    <w:uiPriority w:val="14"/>
    <w:rsid w:val="001166EB"/>
    <w:rPr>
      <w:rFonts w:ascii="Times New Roman" w:hAnsi="Times New Roman"/>
      <w:b/>
      <w:sz w:val="20"/>
    </w:rPr>
  </w:style>
  <w:style w:type="paragraph" w:customStyle="1" w:styleId="Rubrik5utannumrering">
    <w:name w:val="Rubrik 5 utan numrering"/>
    <w:basedOn w:val="RKbas"/>
    <w:next w:val="Brdtext"/>
    <w:link w:val="Rubrik5utannumreringChar"/>
    <w:uiPriority w:val="14"/>
    <w:qFormat/>
    <w:rsid w:val="001166EB"/>
    <w:pPr>
      <w:keepNext/>
      <w:tabs>
        <w:tab w:val="left" w:pos="907"/>
      </w:tabs>
      <w:spacing w:before="240" w:after="80" w:line="210" w:lineRule="exact"/>
      <w:outlineLvl w:val="4"/>
    </w:pPr>
    <w:rPr>
      <w:i/>
      <w:sz w:val="20"/>
    </w:rPr>
  </w:style>
  <w:style w:type="character" w:customStyle="1" w:styleId="Rubrik5utannumreringChar">
    <w:name w:val="Rubrik 5 utan numrering Char"/>
    <w:basedOn w:val="RKbasChar"/>
    <w:link w:val="Rubrik5utannumrering"/>
    <w:uiPriority w:val="14"/>
    <w:rsid w:val="001166EB"/>
    <w:rPr>
      <w:rFonts w:ascii="Times New Roman" w:hAnsi="Times New Roman"/>
      <w:i/>
      <w:sz w:val="20"/>
    </w:rPr>
  </w:style>
  <w:style w:type="paragraph" w:customStyle="1" w:styleId="FigurRubrik">
    <w:name w:val="Figur Rubrik"/>
    <w:basedOn w:val="RKbas"/>
    <w:next w:val="FigurUnderrubrik"/>
    <w:link w:val="FigurRubrikChar"/>
    <w:rsid w:val="00E81F6B"/>
    <w:pPr>
      <w:keepNext/>
      <w:keepLines/>
      <w:tabs>
        <w:tab w:val="left" w:pos="1134"/>
      </w:tabs>
      <w:overflowPunct w:val="0"/>
      <w:autoSpaceDE w:val="0"/>
      <w:autoSpaceDN w:val="0"/>
      <w:adjustRightInd w:val="0"/>
      <w:spacing w:before="260" w:after="80"/>
      <w:ind w:left="1134" w:hanging="1134"/>
      <w:textAlignment w:val="baseline"/>
    </w:pPr>
    <w:rPr>
      <w:rFonts w:ascii="TradeGothic" w:eastAsia="Times New Roman" w:hAnsi="TradeGothic" w:cs="Times New Roman"/>
      <w:b/>
      <w:szCs w:val="20"/>
    </w:rPr>
  </w:style>
  <w:style w:type="character" w:customStyle="1" w:styleId="FigurRubrikChar">
    <w:name w:val="Figur Rubrik Char"/>
    <w:basedOn w:val="RKbasChar"/>
    <w:link w:val="FigurRubrik"/>
    <w:rsid w:val="00E81F6B"/>
    <w:rPr>
      <w:rFonts w:ascii="TradeGothic" w:eastAsia="Times New Roman" w:hAnsi="TradeGothic" w:cs="Times New Roman"/>
      <w:b/>
      <w:sz w:val="18"/>
      <w:szCs w:val="20"/>
    </w:rPr>
  </w:style>
  <w:style w:type="paragraph" w:customStyle="1" w:styleId="FigurUnderrubrik">
    <w:name w:val="Figur Underrubrik"/>
    <w:basedOn w:val="RKbas"/>
    <w:link w:val="FigurUnderrubrikChar"/>
    <w:rsid w:val="00E81F6B"/>
    <w:pPr>
      <w:keepNext/>
      <w:keepLines/>
      <w:tabs>
        <w:tab w:val="right" w:pos="5897"/>
      </w:tabs>
      <w:overflowPunct w:val="0"/>
      <w:autoSpaceDE w:val="0"/>
      <w:autoSpaceDN w:val="0"/>
      <w:adjustRightInd w:val="0"/>
      <w:spacing w:after="100" w:line="200" w:lineRule="exact"/>
      <w:ind w:left="1134"/>
      <w:textAlignment w:val="baseline"/>
    </w:pPr>
    <w:rPr>
      <w:rFonts w:ascii="TradeGothic" w:eastAsia="Times New Roman" w:hAnsi="TradeGothic" w:cs="Times New Roman"/>
      <w:sz w:val="17"/>
      <w:szCs w:val="20"/>
    </w:rPr>
  </w:style>
  <w:style w:type="character" w:customStyle="1" w:styleId="FigurUnderrubrikChar">
    <w:name w:val="Figur Underrubrik Char"/>
    <w:basedOn w:val="RKbasChar"/>
    <w:link w:val="FigurUnderrubrik"/>
    <w:rsid w:val="00E81F6B"/>
    <w:rPr>
      <w:rFonts w:ascii="TradeGothic" w:eastAsia="Times New Roman" w:hAnsi="TradeGothic" w:cs="Times New Roman"/>
      <w:sz w:val="17"/>
      <w:szCs w:val="20"/>
    </w:rPr>
  </w:style>
  <w:style w:type="paragraph" w:styleId="Fotnotstext">
    <w:name w:val="footnote text"/>
    <w:basedOn w:val="RKbas"/>
    <w:link w:val="FotnotstextChar"/>
    <w:uiPriority w:val="4"/>
    <w:rsid w:val="00113CC6"/>
    <w:pPr>
      <w:overflowPunct w:val="0"/>
      <w:autoSpaceDE w:val="0"/>
      <w:autoSpaceDN w:val="0"/>
      <w:adjustRightInd w:val="0"/>
      <w:textAlignment w:val="baseline"/>
    </w:pPr>
    <w:rPr>
      <w:rFonts w:eastAsia="Times New Roman" w:cs="Times New Roman"/>
      <w:sz w:val="16"/>
      <w:szCs w:val="20"/>
    </w:rPr>
  </w:style>
  <w:style w:type="character" w:customStyle="1" w:styleId="FotnotstextChar">
    <w:name w:val="Fotnotstext Char"/>
    <w:basedOn w:val="Standardstycketeckensnitt"/>
    <w:link w:val="Fotnotstext"/>
    <w:uiPriority w:val="4"/>
    <w:rsid w:val="00914A74"/>
    <w:rPr>
      <w:rFonts w:ascii="Times New Roman" w:eastAsia="Times New Roman" w:hAnsi="Times New Roman" w:cs="Times New Roman"/>
      <w:sz w:val="16"/>
      <w:szCs w:val="20"/>
    </w:rPr>
  </w:style>
  <w:style w:type="character" w:styleId="Fotnotsreferens">
    <w:name w:val="footnote reference"/>
    <w:basedOn w:val="Standardstycketeckensnitt"/>
    <w:uiPriority w:val="4"/>
    <w:semiHidden/>
    <w:rsid w:val="00113CC6"/>
    <w:rPr>
      <w:vertAlign w:val="superscript"/>
    </w:rPr>
  </w:style>
  <w:style w:type="paragraph" w:customStyle="1" w:styleId="Bilagarubrik">
    <w:name w:val="Bilaga rubrik"/>
    <w:basedOn w:val="Proprubrik"/>
    <w:next w:val="Brdtext"/>
    <w:link w:val="BilagarubrikChar"/>
    <w:rsid w:val="001166EB"/>
    <w:pPr>
      <w:spacing w:after="240"/>
    </w:pPr>
  </w:style>
  <w:style w:type="character" w:customStyle="1" w:styleId="BilagarubrikChar">
    <w:name w:val="Bilaga rubrik Char"/>
    <w:basedOn w:val="RKbasChar"/>
    <w:link w:val="Bilagarubrik"/>
    <w:rsid w:val="001166EB"/>
    <w:rPr>
      <w:rFonts w:ascii="Times New Roman" w:eastAsia="Times New Roman" w:hAnsi="Times New Roman" w:cs="Times New Roman"/>
      <w:sz w:val="30"/>
      <w:szCs w:val="20"/>
    </w:rPr>
  </w:style>
  <w:style w:type="paragraph" w:customStyle="1" w:styleId="Proprubrik">
    <w:name w:val="Prop. rubrik"/>
    <w:basedOn w:val="Brdtext"/>
    <w:next w:val="Brdtext"/>
    <w:link w:val="ProprubrikChar"/>
    <w:semiHidden/>
    <w:rsid w:val="001166EB"/>
    <w:pPr>
      <w:jc w:val="left"/>
      <w:outlineLvl w:val="0"/>
    </w:pPr>
    <w:rPr>
      <w:sz w:val="30"/>
    </w:rPr>
  </w:style>
  <w:style w:type="character" w:customStyle="1" w:styleId="ProprubrikChar">
    <w:name w:val="Prop. rubrik Char"/>
    <w:basedOn w:val="BrdtextChar"/>
    <w:link w:val="Proprubrik"/>
    <w:semiHidden/>
    <w:rsid w:val="001166EB"/>
    <w:rPr>
      <w:rFonts w:ascii="Times New Roman" w:eastAsia="Times New Roman" w:hAnsi="Times New Roman" w:cs="Times New Roman"/>
      <w:sz w:val="30"/>
      <w:szCs w:val="20"/>
    </w:rPr>
  </w:style>
  <w:style w:type="paragraph" w:customStyle="1" w:styleId="TabellFotnot">
    <w:name w:val="Tabell Fotnot"/>
    <w:basedOn w:val="RKbas"/>
    <w:link w:val="TabellFotnotChar"/>
    <w:uiPriority w:val="1"/>
    <w:rsid w:val="00574F50"/>
    <w:pPr>
      <w:keepLines/>
      <w:overflowPunct w:val="0"/>
      <w:autoSpaceDE w:val="0"/>
      <w:autoSpaceDN w:val="0"/>
      <w:adjustRightInd w:val="0"/>
      <w:spacing w:before="40" w:line="160" w:lineRule="exact"/>
      <w:textAlignment w:val="baseline"/>
    </w:pPr>
    <w:rPr>
      <w:rFonts w:ascii="TradeGothic CondEighteen" w:eastAsia="Times New Roman" w:hAnsi="TradeGothic CondEighteen" w:cs="Times New Roman"/>
      <w:spacing w:val="4"/>
      <w:sz w:val="14"/>
      <w:szCs w:val="20"/>
    </w:rPr>
  </w:style>
  <w:style w:type="character" w:customStyle="1" w:styleId="TabellFotnotChar">
    <w:name w:val="Tabell Fotnot Char"/>
    <w:basedOn w:val="RKbasChar"/>
    <w:link w:val="TabellFotnot"/>
    <w:uiPriority w:val="1"/>
    <w:rsid w:val="00574F50"/>
    <w:rPr>
      <w:rFonts w:ascii="TradeGothic CondEighteen" w:eastAsia="Times New Roman" w:hAnsi="TradeGothic CondEighteen" w:cs="Times New Roman"/>
      <w:spacing w:val="4"/>
      <w:sz w:val="14"/>
      <w:szCs w:val="20"/>
    </w:rPr>
  </w:style>
  <w:style w:type="paragraph" w:customStyle="1" w:styleId="TabellHuvud">
    <w:name w:val="Tabell Huvud"/>
    <w:basedOn w:val="RKbas"/>
    <w:link w:val="TabellHuvudChar"/>
    <w:qFormat/>
    <w:rsid w:val="00474983"/>
    <w:pPr>
      <w:keepNext/>
      <w:keepLines/>
      <w:overflowPunct w:val="0"/>
      <w:autoSpaceDE w:val="0"/>
      <w:autoSpaceDN w:val="0"/>
      <w:adjustRightInd w:val="0"/>
      <w:spacing w:before="20" w:after="20" w:line="220" w:lineRule="exact"/>
      <w:jc w:val="right"/>
      <w:textAlignment w:val="baseline"/>
    </w:pPr>
    <w:rPr>
      <w:rFonts w:ascii="TradeGothic CondEighteen" w:eastAsia="Times New Roman" w:hAnsi="TradeGothic CondEighteen" w:cs="Times New Roman"/>
      <w:b/>
      <w:spacing w:val="4"/>
      <w:szCs w:val="20"/>
    </w:rPr>
  </w:style>
  <w:style w:type="character" w:customStyle="1" w:styleId="TabellHuvudChar">
    <w:name w:val="Tabell Huvud Char"/>
    <w:basedOn w:val="RKbasChar"/>
    <w:link w:val="TabellHuvud"/>
    <w:rsid w:val="00474983"/>
    <w:rPr>
      <w:rFonts w:ascii="TradeGothic CondEighteen" w:eastAsia="Times New Roman" w:hAnsi="TradeGothic CondEighteen" w:cs="Times New Roman"/>
      <w:b/>
      <w:spacing w:val="4"/>
      <w:sz w:val="18"/>
      <w:szCs w:val="20"/>
    </w:rPr>
  </w:style>
  <w:style w:type="paragraph" w:customStyle="1" w:styleId="TabellRader">
    <w:name w:val="Tabell Rader"/>
    <w:basedOn w:val="RKbas"/>
    <w:link w:val="TabellRaderChar"/>
    <w:qFormat/>
    <w:rsid w:val="00652B2E"/>
    <w:pPr>
      <w:keepLines/>
      <w:overflowPunct w:val="0"/>
      <w:autoSpaceDE w:val="0"/>
      <w:autoSpaceDN w:val="0"/>
      <w:adjustRightInd w:val="0"/>
      <w:spacing w:before="20" w:after="20" w:line="220" w:lineRule="exact"/>
      <w:jc w:val="right"/>
      <w:textAlignment w:val="baseline"/>
    </w:pPr>
    <w:rPr>
      <w:rFonts w:ascii="TradeGothic CondEighteen" w:eastAsia="Times New Roman" w:hAnsi="TradeGothic CondEighteen" w:cs="Times New Roman"/>
      <w:spacing w:val="4"/>
      <w:szCs w:val="20"/>
    </w:rPr>
  </w:style>
  <w:style w:type="character" w:customStyle="1" w:styleId="TabellRaderChar">
    <w:name w:val="Tabell Rader Char"/>
    <w:basedOn w:val="RKbasChar"/>
    <w:link w:val="TabellRader"/>
    <w:rsid w:val="00652B2E"/>
    <w:rPr>
      <w:rFonts w:ascii="TradeGothic CondEighteen" w:eastAsia="Times New Roman" w:hAnsi="TradeGothic CondEighteen" w:cs="Times New Roman"/>
      <w:spacing w:val="4"/>
      <w:sz w:val="18"/>
      <w:szCs w:val="20"/>
    </w:rPr>
  </w:style>
  <w:style w:type="paragraph" w:customStyle="1" w:styleId="TabellRubrik">
    <w:name w:val="Tabell Rubrik"/>
    <w:basedOn w:val="RKbas"/>
    <w:next w:val="FigurUnderrubrik"/>
    <w:link w:val="TabellRubrikChar"/>
    <w:qFormat/>
    <w:rsid w:val="00285A6F"/>
    <w:pPr>
      <w:keepNext/>
      <w:keepLines/>
      <w:tabs>
        <w:tab w:val="left" w:pos="1134"/>
      </w:tabs>
      <w:overflowPunct w:val="0"/>
      <w:autoSpaceDE w:val="0"/>
      <w:autoSpaceDN w:val="0"/>
      <w:adjustRightInd w:val="0"/>
      <w:spacing w:before="260" w:after="80"/>
      <w:ind w:left="1134" w:hanging="1134"/>
      <w:textAlignment w:val="baseline"/>
    </w:pPr>
    <w:rPr>
      <w:rFonts w:ascii="TradeGothic" w:eastAsia="Times New Roman" w:hAnsi="TradeGothic" w:cs="Times New Roman"/>
      <w:b/>
      <w:szCs w:val="20"/>
    </w:rPr>
  </w:style>
  <w:style w:type="character" w:customStyle="1" w:styleId="TabellRubrikChar">
    <w:name w:val="Tabell Rubrik Char"/>
    <w:basedOn w:val="RKbasChar"/>
    <w:link w:val="TabellRubrik"/>
    <w:rsid w:val="00285A6F"/>
    <w:rPr>
      <w:rFonts w:ascii="TradeGothic" w:eastAsia="Times New Roman" w:hAnsi="TradeGothic" w:cs="Times New Roman"/>
      <w:b/>
      <w:sz w:val="18"/>
      <w:szCs w:val="20"/>
    </w:rPr>
  </w:style>
  <w:style w:type="paragraph" w:customStyle="1" w:styleId="TabellSlutsumma">
    <w:name w:val="Tabell Slutsumma"/>
    <w:basedOn w:val="TabellRader"/>
    <w:link w:val="TabellSlutsummaChar"/>
    <w:qFormat/>
    <w:rsid w:val="005F2844"/>
    <w:pPr>
      <w:keepNext/>
    </w:pPr>
    <w:rPr>
      <w:b/>
    </w:rPr>
  </w:style>
  <w:style w:type="character" w:customStyle="1" w:styleId="TabellSlutsummaChar">
    <w:name w:val="Tabell Slutsumma Char"/>
    <w:basedOn w:val="TabellRaderChar"/>
    <w:link w:val="TabellSlutsumma"/>
    <w:rsid w:val="005F2844"/>
    <w:rPr>
      <w:rFonts w:ascii="TradeGothic CondEighteen" w:eastAsia="Times New Roman" w:hAnsi="TradeGothic CondEighteen" w:cs="Times New Roman"/>
      <w:b/>
      <w:spacing w:val="4"/>
      <w:sz w:val="18"/>
      <w:szCs w:val="20"/>
    </w:rPr>
  </w:style>
  <w:style w:type="paragraph" w:customStyle="1" w:styleId="TabellUnderrubrik">
    <w:name w:val="Tabell Underrubrik"/>
    <w:basedOn w:val="TabellRubrik"/>
    <w:next w:val="Brdtext"/>
    <w:link w:val="TabellUnderrubrikChar"/>
    <w:qFormat/>
    <w:rsid w:val="00285A6F"/>
    <w:pPr>
      <w:tabs>
        <w:tab w:val="clear" w:pos="1134"/>
      </w:tabs>
      <w:spacing w:before="0" w:after="100" w:line="200" w:lineRule="exact"/>
      <w:ind w:firstLine="0"/>
    </w:pPr>
    <w:rPr>
      <w:b w:val="0"/>
      <w:sz w:val="17"/>
    </w:rPr>
  </w:style>
  <w:style w:type="character" w:customStyle="1" w:styleId="TabellUnderrubrikChar">
    <w:name w:val="Tabell Underrubrik Char"/>
    <w:basedOn w:val="TabellRubrikChar"/>
    <w:link w:val="TabellUnderrubrik"/>
    <w:rsid w:val="00285A6F"/>
    <w:rPr>
      <w:rFonts w:ascii="TradeGothic" w:eastAsia="Times New Roman" w:hAnsi="TradeGothic" w:cs="Times New Roman"/>
      <w:b w:val="0"/>
      <w:sz w:val="17"/>
      <w:szCs w:val="20"/>
    </w:rPr>
  </w:style>
  <w:style w:type="paragraph" w:styleId="Sidhuvud">
    <w:name w:val="header"/>
    <w:basedOn w:val="Normal"/>
    <w:link w:val="SidhuvudChar"/>
    <w:semiHidden/>
    <w:rsid w:val="00F8009C"/>
    <w:pPr>
      <w:tabs>
        <w:tab w:val="center" w:pos="4536"/>
        <w:tab w:val="right" w:pos="9072"/>
      </w:tabs>
    </w:pPr>
  </w:style>
  <w:style w:type="character" w:customStyle="1" w:styleId="SidhuvudChar">
    <w:name w:val="Sidhuvud Char"/>
    <w:basedOn w:val="Standardstycketeckensnitt"/>
    <w:link w:val="Sidhuvud"/>
    <w:semiHidden/>
    <w:rsid w:val="000A6F2D"/>
    <w:rPr>
      <w:rFonts w:eastAsia="Times New Roman" w:cs="Times New Roman"/>
      <w:szCs w:val="20"/>
    </w:rPr>
  </w:style>
  <w:style w:type="paragraph" w:styleId="Sidfot">
    <w:name w:val="footer"/>
    <w:basedOn w:val="Normal"/>
    <w:link w:val="SidfotChar"/>
    <w:semiHidden/>
    <w:rsid w:val="00F8009C"/>
    <w:pPr>
      <w:tabs>
        <w:tab w:val="center" w:pos="4536"/>
        <w:tab w:val="right" w:pos="9072"/>
      </w:tabs>
    </w:pPr>
  </w:style>
  <w:style w:type="character" w:customStyle="1" w:styleId="SidfotChar">
    <w:name w:val="Sidfot Char"/>
    <w:basedOn w:val="Standardstycketeckensnitt"/>
    <w:link w:val="Sidfot"/>
    <w:semiHidden/>
    <w:rsid w:val="000A6F2D"/>
    <w:rPr>
      <w:rFonts w:eastAsia="Times New Roman" w:cs="Times New Roman"/>
      <w:szCs w:val="20"/>
    </w:rPr>
  </w:style>
  <w:style w:type="paragraph" w:customStyle="1" w:styleId="Prophuvudrubrik">
    <w:name w:val="Prop. huvudrubrik"/>
    <w:basedOn w:val="RKbas"/>
    <w:link w:val="ProphuvudrubrikChar"/>
    <w:semiHidden/>
    <w:rsid w:val="001166EB"/>
    <w:pPr>
      <w:overflowPunct w:val="0"/>
      <w:autoSpaceDE w:val="0"/>
      <w:autoSpaceDN w:val="0"/>
      <w:adjustRightInd w:val="0"/>
      <w:textAlignment w:val="baseline"/>
      <w:outlineLvl w:val="0"/>
    </w:pPr>
    <w:rPr>
      <w:rFonts w:eastAsia="Times New Roman" w:cs="Times New Roman"/>
      <w:sz w:val="38"/>
      <w:szCs w:val="20"/>
    </w:rPr>
  </w:style>
  <w:style w:type="character" w:customStyle="1" w:styleId="ProphuvudrubrikChar">
    <w:name w:val="Prop. huvudrubrik Char"/>
    <w:basedOn w:val="RKbasChar"/>
    <w:link w:val="Prophuvudrubrik"/>
    <w:semiHidden/>
    <w:rsid w:val="001166EB"/>
    <w:rPr>
      <w:rFonts w:ascii="Times New Roman" w:eastAsia="Times New Roman" w:hAnsi="Times New Roman" w:cs="Times New Roman"/>
      <w:sz w:val="38"/>
      <w:szCs w:val="20"/>
    </w:rPr>
  </w:style>
  <w:style w:type="paragraph" w:customStyle="1" w:styleId="Propnamnunderskrift1">
    <w:name w:val="Prop. namnunderskrift 1"/>
    <w:basedOn w:val="RKbas"/>
    <w:link w:val="Propnamnunderskrift1Char"/>
    <w:semiHidden/>
    <w:rsid w:val="0068579B"/>
    <w:pPr>
      <w:tabs>
        <w:tab w:val="left" w:pos="2693"/>
      </w:tabs>
      <w:overflowPunct w:val="0"/>
      <w:autoSpaceDE w:val="0"/>
      <w:autoSpaceDN w:val="0"/>
      <w:adjustRightInd w:val="0"/>
      <w:spacing w:before="240" w:after="290"/>
      <w:textAlignment w:val="baseline"/>
    </w:pPr>
    <w:rPr>
      <w:rFonts w:eastAsia="Times New Roman" w:cs="Times New Roman"/>
      <w:i/>
      <w:iCs/>
      <w:sz w:val="20"/>
      <w:szCs w:val="20"/>
    </w:rPr>
  </w:style>
  <w:style w:type="character" w:customStyle="1" w:styleId="Propnamnunderskrift1Char">
    <w:name w:val="Prop. namnunderskrift 1 Char"/>
    <w:basedOn w:val="RKbasChar"/>
    <w:link w:val="Propnamnunderskrift1"/>
    <w:semiHidden/>
    <w:rsid w:val="007648F2"/>
    <w:rPr>
      <w:rFonts w:ascii="Times New Roman" w:eastAsia="Times New Roman" w:hAnsi="Times New Roman" w:cs="Times New Roman"/>
      <w:i/>
      <w:iCs/>
      <w:sz w:val="20"/>
      <w:szCs w:val="20"/>
    </w:rPr>
  </w:style>
  <w:style w:type="paragraph" w:customStyle="1" w:styleId="Propnamnunderskrift2">
    <w:name w:val="Prop. namnunderskrift 2"/>
    <w:basedOn w:val="RKbas"/>
    <w:link w:val="Propnamnunderskrift2Char"/>
    <w:semiHidden/>
    <w:rsid w:val="00FE2333"/>
    <w:pPr>
      <w:tabs>
        <w:tab w:val="left" w:pos="2693"/>
        <w:tab w:val="left" w:pos="7474"/>
      </w:tabs>
      <w:overflowPunct w:val="0"/>
      <w:autoSpaceDE w:val="0"/>
      <w:autoSpaceDN w:val="0"/>
      <w:adjustRightInd w:val="0"/>
      <w:ind w:right="-2268"/>
      <w:textAlignment w:val="baseline"/>
    </w:pPr>
    <w:rPr>
      <w:rFonts w:eastAsia="Times New Roman" w:cs="Times New Roman"/>
      <w:i/>
      <w:iCs/>
      <w:sz w:val="20"/>
      <w:szCs w:val="20"/>
    </w:rPr>
  </w:style>
  <w:style w:type="character" w:customStyle="1" w:styleId="Propnamnunderskrift2Char">
    <w:name w:val="Prop. namnunderskrift 2 Char"/>
    <w:basedOn w:val="RKbasChar"/>
    <w:link w:val="Propnamnunderskrift2"/>
    <w:semiHidden/>
    <w:rsid w:val="007648F2"/>
    <w:rPr>
      <w:rFonts w:ascii="Times New Roman" w:eastAsia="Times New Roman" w:hAnsi="Times New Roman" w:cs="Times New Roman"/>
      <w:i/>
      <w:iCs/>
      <w:sz w:val="20"/>
      <w:szCs w:val="20"/>
    </w:rPr>
  </w:style>
  <w:style w:type="paragraph" w:customStyle="1" w:styleId="Proprdatablad">
    <w:name w:val="Prop. rdatablad"/>
    <w:basedOn w:val="Proprubrik"/>
    <w:next w:val="Brdtext"/>
    <w:link w:val="ProprdatabladChar"/>
    <w:semiHidden/>
    <w:rsid w:val="0081778B"/>
    <w:pPr>
      <w:spacing w:after="80"/>
    </w:pPr>
  </w:style>
  <w:style w:type="character" w:customStyle="1" w:styleId="ProprdatabladChar">
    <w:name w:val="Prop. rdatablad Char"/>
    <w:basedOn w:val="ProprubrikChar"/>
    <w:link w:val="Proprdatablad"/>
    <w:semiHidden/>
    <w:rsid w:val="007648F2"/>
    <w:rPr>
      <w:rFonts w:ascii="Times New Roman" w:eastAsia="Times New Roman" w:hAnsi="Times New Roman" w:cs="Times New Roman"/>
      <w:sz w:val="30"/>
      <w:szCs w:val="20"/>
    </w:rPr>
  </w:style>
  <w:style w:type="paragraph" w:customStyle="1" w:styleId="Proputdrag">
    <w:name w:val="Prop. utdrag"/>
    <w:basedOn w:val="Brdtext"/>
    <w:next w:val="Brdtext"/>
    <w:link w:val="ProputdragChar"/>
    <w:semiHidden/>
    <w:rsid w:val="0081778B"/>
  </w:style>
  <w:style w:type="character" w:customStyle="1" w:styleId="ProputdragChar">
    <w:name w:val="Prop. utdrag Char"/>
    <w:basedOn w:val="BrdtextChar"/>
    <w:link w:val="Proputdrag"/>
    <w:semiHidden/>
    <w:rsid w:val="007648F2"/>
    <w:rPr>
      <w:rFonts w:ascii="Times New Roman" w:eastAsia="Times New Roman" w:hAnsi="Times New Roman" w:cs="Times New Roman"/>
      <w:sz w:val="20"/>
      <w:szCs w:val="20"/>
    </w:rPr>
  </w:style>
  <w:style w:type="paragraph" w:styleId="Innehll1">
    <w:name w:val="toc 1"/>
    <w:basedOn w:val="RKbas"/>
    <w:next w:val="Brdtext"/>
    <w:link w:val="Innehll1Char"/>
    <w:uiPriority w:val="39"/>
    <w:rsid w:val="00B07A32"/>
    <w:pPr>
      <w:tabs>
        <w:tab w:val="right" w:leader="dot" w:pos="5880"/>
      </w:tabs>
      <w:spacing w:before="100"/>
      <w:ind w:left="397" w:right="510" w:hanging="397"/>
    </w:pPr>
    <w:rPr>
      <w:noProof/>
      <w:sz w:val="20"/>
    </w:rPr>
  </w:style>
  <w:style w:type="character" w:customStyle="1" w:styleId="Innehll1Char">
    <w:name w:val="Innehåll 1 Char"/>
    <w:basedOn w:val="RKbasChar"/>
    <w:link w:val="Innehll1"/>
    <w:uiPriority w:val="39"/>
    <w:semiHidden/>
    <w:rsid w:val="00BD3326"/>
    <w:rPr>
      <w:rFonts w:ascii="Times New Roman" w:hAnsi="Times New Roman"/>
      <w:noProof/>
      <w:sz w:val="20"/>
    </w:rPr>
  </w:style>
  <w:style w:type="paragraph" w:styleId="Innehll2">
    <w:name w:val="toc 2"/>
    <w:basedOn w:val="RKbas"/>
    <w:next w:val="Brdtext"/>
    <w:link w:val="Innehll2Char"/>
    <w:uiPriority w:val="39"/>
    <w:rsid w:val="00B07A32"/>
    <w:pPr>
      <w:tabs>
        <w:tab w:val="right" w:leader="dot" w:pos="5880"/>
      </w:tabs>
      <w:overflowPunct w:val="0"/>
      <w:autoSpaceDE w:val="0"/>
      <w:autoSpaceDN w:val="0"/>
      <w:adjustRightInd w:val="0"/>
      <w:ind w:left="1134" w:right="510" w:hanging="737"/>
      <w:textAlignment w:val="baseline"/>
    </w:pPr>
    <w:rPr>
      <w:rFonts w:eastAsia="Times New Roman" w:cs="Times New Roman"/>
      <w:noProof/>
      <w:sz w:val="20"/>
      <w:szCs w:val="20"/>
    </w:rPr>
  </w:style>
  <w:style w:type="character" w:customStyle="1" w:styleId="Innehll2Char">
    <w:name w:val="Innehåll 2 Char"/>
    <w:basedOn w:val="RKbasChar"/>
    <w:link w:val="Innehll2"/>
    <w:uiPriority w:val="39"/>
    <w:semiHidden/>
    <w:rsid w:val="00B07A32"/>
    <w:rPr>
      <w:rFonts w:ascii="Times New Roman" w:eastAsia="Times New Roman" w:hAnsi="Times New Roman" w:cs="Times New Roman"/>
      <w:noProof/>
      <w:sz w:val="20"/>
      <w:szCs w:val="20"/>
    </w:rPr>
  </w:style>
  <w:style w:type="paragraph" w:styleId="Innehll3">
    <w:name w:val="toc 3"/>
    <w:basedOn w:val="RKbas"/>
    <w:next w:val="Brdtext"/>
    <w:link w:val="Innehll3Char"/>
    <w:uiPriority w:val="39"/>
    <w:semiHidden/>
    <w:rsid w:val="00B07A32"/>
    <w:pPr>
      <w:tabs>
        <w:tab w:val="right" w:leader="dot" w:pos="5880"/>
      </w:tabs>
      <w:overflowPunct w:val="0"/>
      <w:autoSpaceDE w:val="0"/>
      <w:autoSpaceDN w:val="0"/>
      <w:adjustRightInd w:val="0"/>
      <w:ind w:left="1985" w:right="510" w:hanging="851"/>
      <w:textAlignment w:val="baseline"/>
    </w:pPr>
    <w:rPr>
      <w:rFonts w:eastAsia="Times New Roman" w:cs="Times New Roman"/>
      <w:noProof/>
      <w:sz w:val="20"/>
      <w:szCs w:val="20"/>
    </w:rPr>
  </w:style>
  <w:style w:type="character" w:customStyle="1" w:styleId="Innehll3Char">
    <w:name w:val="Innehåll 3 Char"/>
    <w:basedOn w:val="RKbasChar"/>
    <w:link w:val="Innehll3"/>
    <w:uiPriority w:val="39"/>
    <w:semiHidden/>
    <w:rsid w:val="00B07A32"/>
    <w:rPr>
      <w:rFonts w:ascii="Times New Roman" w:eastAsia="Times New Roman" w:hAnsi="Times New Roman" w:cs="Times New Roman"/>
      <w:noProof/>
      <w:sz w:val="20"/>
      <w:szCs w:val="20"/>
    </w:rPr>
  </w:style>
  <w:style w:type="paragraph" w:customStyle="1" w:styleId="Innehllsfrteckning">
    <w:name w:val="Innehållsförteckning"/>
    <w:basedOn w:val="RKbas"/>
    <w:next w:val="Brdtext"/>
    <w:link w:val="InnehllsfrteckningChar"/>
    <w:semiHidden/>
    <w:rsid w:val="00FC67BC"/>
    <w:pPr>
      <w:overflowPunct w:val="0"/>
      <w:autoSpaceDE w:val="0"/>
      <w:autoSpaceDN w:val="0"/>
      <w:adjustRightInd w:val="0"/>
      <w:spacing w:before="520" w:after="280"/>
      <w:textAlignment w:val="baseline"/>
    </w:pPr>
    <w:rPr>
      <w:rFonts w:eastAsia="Times New Roman" w:cs="Times New Roman"/>
      <w:sz w:val="27"/>
      <w:szCs w:val="20"/>
    </w:rPr>
  </w:style>
  <w:style w:type="character" w:customStyle="1" w:styleId="InnehllsfrteckningChar">
    <w:name w:val="Innehållsförteckning Char"/>
    <w:basedOn w:val="RKbasChar"/>
    <w:link w:val="Innehllsfrteckning"/>
    <w:semiHidden/>
    <w:rsid w:val="00FC67BC"/>
    <w:rPr>
      <w:rFonts w:ascii="Times New Roman" w:eastAsia="Times New Roman" w:hAnsi="Times New Roman" w:cs="Times New Roman"/>
      <w:sz w:val="27"/>
      <w:szCs w:val="20"/>
    </w:rPr>
  </w:style>
  <w:style w:type="character" w:styleId="Platshllartext">
    <w:name w:val="Placeholder Text"/>
    <w:basedOn w:val="Standardstycketeckensnitt"/>
    <w:uiPriority w:val="99"/>
    <w:semiHidden/>
    <w:rsid w:val="00876795"/>
    <w:rPr>
      <w:color w:val="808080"/>
    </w:rPr>
  </w:style>
  <w:style w:type="paragraph" w:styleId="Innehll4">
    <w:name w:val="toc 4"/>
    <w:basedOn w:val="RKbas"/>
    <w:next w:val="Brdtext"/>
    <w:link w:val="Innehll4Char"/>
    <w:uiPriority w:val="39"/>
    <w:rsid w:val="00AF2C80"/>
    <w:pPr>
      <w:numPr>
        <w:numId w:val="8"/>
      </w:numPr>
      <w:tabs>
        <w:tab w:val="left" w:pos="1134"/>
        <w:tab w:val="right" w:leader="dot" w:pos="5880"/>
      </w:tabs>
      <w:spacing w:before="100"/>
      <w:ind w:left="1134" w:right="510" w:hanging="1134"/>
    </w:pPr>
    <w:rPr>
      <w:sz w:val="20"/>
    </w:rPr>
  </w:style>
  <w:style w:type="character" w:customStyle="1" w:styleId="Innehll4Char">
    <w:name w:val="Innehåll 4 Char"/>
    <w:basedOn w:val="RKbasChar"/>
    <w:link w:val="Innehll4"/>
    <w:uiPriority w:val="39"/>
    <w:semiHidden/>
    <w:rsid w:val="00203904"/>
    <w:rPr>
      <w:rFonts w:ascii="Times New Roman" w:hAnsi="Times New Roman"/>
      <w:sz w:val="20"/>
    </w:rPr>
  </w:style>
  <w:style w:type="paragraph" w:styleId="Innehll5">
    <w:name w:val="toc 5"/>
    <w:basedOn w:val="RKbas"/>
    <w:next w:val="Brdtext"/>
    <w:link w:val="Innehll5Char"/>
    <w:uiPriority w:val="39"/>
    <w:rsid w:val="00465E66"/>
    <w:pPr>
      <w:tabs>
        <w:tab w:val="left" w:pos="510"/>
        <w:tab w:val="right" w:leader="dot" w:pos="5880"/>
      </w:tabs>
      <w:spacing w:before="100"/>
      <w:ind w:left="851" w:right="510" w:hanging="851"/>
    </w:pPr>
    <w:rPr>
      <w:sz w:val="20"/>
    </w:rPr>
  </w:style>
  <w:style w:type="character" w:customStyle="1" w:styleId="Innehll5Char">
    <w:name w:val="Innehåll 5 Char"/>
    <w:basedOn w:val="RKbasChar"/>
    <w:link w:val="Innehll5"/>
    <w:uiPriority w:val="39"/>
    <w:semiHidden/>
    <w:rsid w:val="007064DA"/>
    <w:rPr>
      <w:rFonts w:ascii="Times New Roman" w:hAnsi="Times New Roman"/>
      <w:sz w:val="20"/>
    </w:rPr>
  </w:style>
  <w:style w:type="paragraph" w:styleId="Innehll6">
    <w:name w:val="toc 6"/>
    <w:basedOn w:val="RKbas"/>
    <w:next w:val="Brdtext"/>
    <w:link w:val="Innehll6Char"/>
    <w:uiPriority w:val="39"/>
    <w:semiHidden/>
    <w:rsid w:val="00465E66"/>
    <w:pPr>
      <w:tabs>
        <w:tab w:val="left" w:pos="510"/>
        <w:tab w:val="right" w:leader="dot" w:pos="5880"/>
      </w:tabs>
      <w:spacing w:before="100"/>
      <w:ind w:left="851" w:right="510" w:hanging="851"/>
    </w:pPr>
    <w:rPr>
      <w:sz w:val="20"/>
    </w:rPr>
  </w:style>
  <w:style w:type="character" w:customStyle="1" w:styleId="Innehll6Char">
    <w:name w:val="Innehåll 6 Char"/>
    <w:basedOn w:val="RKbasChar"/>
    <w:link w:val="Innehll6"/>
    <w:uiPriority w:val="39"/>
    <w:semiHidden/>
    <w:rsid w:val="007064DA"/>
    <w:rPr>
      <w:rFonts w:ascii="Times New Roman" w:hAnsi="Times New Roman"/>
      <w:sz w:val="20"/>
    </w:rPr>
  </w:style>
  <w:style w:type="paragraph" w:styleId="Ballongtext">
    <w:name w:val="Balloon Text"/>
    <w:basedOn w:val="Normal"/>
    <w:link w:val="BallongtextChar"/>
    <w:uiPriority w:val="99"/>
    <w:semiHidden/>
    <w:unhideWhenUsed/>
    <w:rsid w:val="009D1AD6"/>
    <w:rPr>
      <w:rFonts w:ascii="Tahoma" w:hAnsi="Tahoma" w:cs="Tahoma"/>
      <w:sz w:val="16"/>
      <w:szCs w:val="16"/>
    </w:rPr>
  </w:style>
  <w:style w:type="character" w:customStyle="1" w:styleId="BallongtextChar">
    <w:name w:val="Ballongtext Char"/>
    <w:basedOn w:val="Standardstycketeckensnitt"/>
    <w:link w:val="Ballongtext"/>
    <w:uiPriority w:val="99"/>
    <w:semiHidden/>
    <w:rsid w:val="009D1AD6"/>
    <w:rPr>
      <w:rFonts w:ascii="Tahoma" w:eastAsia="Times New Roman" w:hAnsi="Tahoma" w:cs="Tahoma"/>
      <w:sz w:val="16"/>
      <w:szCs w:val="16"/>
    </w:rPr>
  </w:style>
  <w:style w:type="numbering" w:customStyle="1" w:styleId="RKnummerlista">
    <w:name w:val="RK nummerlista"/>
    <w:uiPriority w:val="99"/>
    <w:semiHidden/>
    <w:rsid w:val="005F4EBB"/>
    <w:pPr>
      <w:numPr>
        <w:numId w:val="2"/>
      </w:numPr>
    </w:pPr>
  </w:style>
  <w:style w:type="numbering" w:customStyle="1" w:styleId="RKpunktlista">
    <w:name w:val="RK punktlista"/>
    <w:uiPriority w:val="99"/>
    <w:semiHidden/>
    <w:rsid w:val="00884D66"/>
    <w:pPr>
      <w:numPr>
        <w:numId w:val="3"/>
      </w:numPr>
    </w:pPr>
  </w:style>
  <w:style w:type="numbering" w:customStyle="1" w:styleId="RKstrecklista">
    <w:name w:val="RK strecklista"/>
    <w:uiPriority w:val="99"/>
    <w:semiHidden/>
    <w:rsid w:val="008B5B8D"/>
    <w:pPr>
      <w:numPr>
        <w:numId w:val="4"/>
      </w:numPr>
    </w:pPr>
  </w:style>
  <w:style w:type="paragraph" w:styleId="Punktlista">
    <w:name w:val="List Bullet"/>
    <w:basedOn w:val="Brdtext"/>
    <w:link w:val="PunktlistaChar"/>
    <w:uiPriority w:val="11"/>
    <w:qFormat/>
    <w:rsid w:val="00884D66"/>
    <w:pPr>
      <w:numPr>
        <w:ilvl w:val="1"/>
        <w:numId w:val="32"/>
      </w:numPr>
      <w:contextualSpacing/>
    </w:pPr>
  </w:style>
  <w:style w:type="character" w:customStyle="1" w:styleId="PunktlistaChar">
    <w:name w:val="Punktlista Char"/>
    <w:basedOn w:val="BrdtextChar"/>
    <w:link w:val="Punktlista"/>
    <w:uiPriority w:val="11"/>
    <w:rsid w:val="00CE501F"/>
    <w:rPr>
      <w:rFonts w:ascii="Times New Roman" w:eastAsia="Times New Roman" w:hAnsi="Times New Roman" w:cs="Times New Roman"/>
      <w:sz w:val="20"/>
      <w:szCs w:val="20"/>
    </w:rPr>
  </w:style>
  <w:style w:type="paragraph" w:customStyle="1" w:styleId="Strecklista">
    <w:name w:val="Strecklista"/>
    <w:basedOn w:val="Punktlista"/>
    <w:link w:val="StrecklistaChar"/>
    <w:uiPriority w:val="17"/>
    <w:qFormat/>
    <w:rsid w:val="008B5B8D"/>
    <w:pPr>
      <w:numPr>
        <w:numId w:val="41"/>
      </w:numPr>
    </w:pPr>
  </w:style>
  <w:style w:type="character" w:customStyle="1" w:styleId="StrecklistaChar">
    <w:name w:val="Strecklista Char"/>
    <w:basedOn w:val="PunktlistaChar"/>
    <w:link w:val="Strecklista"/>
    <w:uiPriority w:val="17"/>
    <w:rsid w:val="00DC2740"/>
    <w:rPr>
      <w:rFonts w:ascii="Times New Roman" w:eastAsia="Times New Roman" w:hAnsi="Times New Roman" w:cs="Times New Roman"/>
      <w:sz w:val="20"/>
      <w:szCs w:val="20"/>
    </w:rPr>
  </w:style>
  <w:style w:type="paragraph" w:styleId="Numreradlista">
    <w:name w:val="List Number"/>
    <w:basedOn w:val="Brdtext"/>
    <w:link w:val="NumreradlistaChar"/>
    <w:uiPriority w:val="4"/>
    <w:qFormat/>
    <w:rsid w:val="005F4EBB"/>
    <w:pPr>
      <w:numPr>
        <w:ilvl w:val="1"/>
        <w:numId w:val="27"/>
      </w:numPr>
      <w:contextualSpacing/>
    </w:pPr>
  </w:style>
  <w:style w:type="character" w:customStyle="1" w:styleId="NumreradlistaChar">
    <w:name w:val="Numrerad lista Char"/>
    <w:basedOn w:val="BrdtextChar"/>
    <w:link w:val="Numreradlista"/>
    <w:uiPriority w:val="4"/>
    <w:rsid w:val="00914A74"/>
    <w:rPr>
      <w:rFonts w:ascii="Times New Roman" w:eastAsia="Times New Roman" w:hAnsi="Times New Roman" w:cs="Times New Roman"/>
      <w:sz w:val="20"/>
      <w:szCs w:val="20"/>
    </w:rPr>
  </w:style>
  <w:style w:type="paragraph" w:customStyle="1" w:styleId="Brdtextram">
    <w:name w:val="Brödtext ram"/>
    <w:basedOn w:val="Brdtext"/>
    <w:next w:val="Brdtextmedindragram"/>
    <w:link w:val="BrdtextramChar"/>
    <w:qFormat/>
    <w:rsid w:val="00FA1E93"/>
    <w:pPr>
      <w:pBdr>
        <w:top w:val="single" w:sz="4" w:space="2" w:color="auto"/>
        <w:left w:val="single" w:sz="4" w:space="4" w:color="auto"/>
        <w:bottom w:val="single" w:sz="4" w:space="3" w:color="auto"/>
        <w:right w:val="single" w:sz="4" w:space="4" w:color="auto"/>
      </w:pBdr>
      <w:ind w:left="113" w:right="113"/>
    </w:pPr>
  </w:style>
  <w:style w:type="paragraph" w:customStyle="1" w:styleId="Brdtextmedindragram">
    <w:name w:val="Brödtext med indrag ram"/>
    <w:basedOn w:val="Brdtextmedindrag"/>
    <w:link w:val="BrdtextmedindragramChar"/>
    <w:qFormat/>
    <w:rsid w:val="00FA1E93"/>
    <w:pPr>
      <w:pBdr>
        <w:top w:val="single" w:sz="4" w:space="2" w:color="auto"/>
        <w:left w:val="single" w:sz="4" w:space="4" w:color="auto"/>
        <w:bottom w:val="single" w:sz="4" w:space="3" w:color="auto"/>
        <w:right w:val="single" w:sz="4" w:space="4" w:color="auto"/>
      </w:pBdr>
      <w:ind w:left="113" w:right="113"/>
    </w:pPr>
  </w:style>
  <w:style w:type="character" w:customStyle="1" w:styleId="BrdtextramChar">
    <w:name w:val="Brödtext ram Char"/>
    <w:basedOn w:val="BrdtextChar"/>
    <w:link w:val="Brdtextram"/>
    <w:rsid w:val="00CE501F"/>
    <w:rPr>
      <w:rFonts w:ascii="Times New Roman" w:eastAsia="Times New Roman" w:hAnsi="Times New Roman" w:cs="Times New Roman"/>
      <w:sz w:val="20"/>
      <w:szCs w:val="20"/>
    </w:rPr>
  </w:style>
  <w:style w:type="paragraph" w:customStyle="1" w:styleId="Numreradlistaram">
    <w:name w:val="Numrerad lista ram"/>
    <w:basedOn w:val="Numreradlista"/>
    <w:link w:val="NumreradlistaramChar"/>
    <w:uiPriority w:val="6"/>
    <w:qFormat/>
    <w:rsid w:val="00490ACA"/>
    <w:pPr>
      <w:numPr>
        <w:numId w:val="29"/>
      </w:numPr>
      <w:pBdr>
        <w:top w:val="single" w:sz="4" w:space="2" w:color="auto"/>
        <w:left w:val="single" w:sz="4" w:space="4" w:color="auto"/>
        <w:bottom w:val="single" w:sz="4" w:space="3" w:color="auto"/>
        <w:right w:val="single" w:sz="4" w:space="4" w:color="auto"/>
      </w:pBdr>
      <w:ind w:right="113"/>
    </w:pPr>
  </w:style>
  <w:style w:type="character" w:customStyle="1" w:styleId="BrdtextmedindragramChar">
    <w:name w:val="Brödtext med indrag ram Char"/>
    <w:basedOn w:val="BrdtextmedindragChar"/>
    <w:link w:val="Brdtextmedindragram"/>
    <w:rsid w:val="00CE501F"/>
    <w:rPr>
      <w:rFonts w:ascii="Times New Roman" w:eastAsia="Times New Roman" w:hAnsi="Times New Roman" w:cs="Times New Roman"/>
      <w:sz w:val="20"/>
      <w:szCs w:val="20"/>
    </w:rPr>
  </w:style>
  <w:style w:type="paragraph" w:customStyle="1" w:styleId="Strecklistaram">
    <w:name w:val="Strecklista ram"/>
    <w:basedOn w:val="Strecklista"/>
    <w:link w:val="StrecklistaramChar"/>
    <w:uiPriority w:val="19"/>
    <w:qFormat/>
    <w:rsid w:val="00FB2D6C"/>
    <w:pPr>
      <w:numPr>
        <w:numId w:val="42"/>
      </w:numPr>
      <w:pBdr>
        <w:top w:val="single" w:sz="4" w:space="2" w:color="auto"/>
        <w:left w:val="single" w:sz="4" w:space="4" w:color="auto"/>
        <w:bottom w:val="single" w:sz="4" w:space="3" w:color="auto"/>
        <w:right w:val="single" w:sz="4" w:space="4" w:color="auto"/>
      </w:pBdr>
      <w:ind w:right="113"/>
    </w:pPr>
  </w:style>
  <w:style w:type="character" w:customStyle="1" w:styleId="NumreradlistaramChar">
    <w:name w:val="Numrerad lista ram Char"/>
    <w:basedOn w:val="NumreradlistaChar"/>
    <w:link w:val="Numreradlistaram"/>
    <w:uiPriority w:val="6"/>
    <w:rsid w:val="00914A74"/>
    <w:rPr>
      <w:rFonts w:ascii="Times New Roman" w:eastAsia="Times New Roman" w:hAnsi="Times New Roman" w:cs="Times New Roman"/>
      <w:sz w:val="20"/>
      <w:szCs w:val="20"/>
    </w:rPr>
  </w:style>
  <w:style w:type="paragraph" w:customStyle="1" w:styleId="Punktlistaram">
    <w:name w:val="Punktlista ram"/>
    <w:basedOn w:val="Punktlista"/>
    <w:link w:val="PunktlistaramChar"/>
    <w:uiPriority w:val="12"/>
    <w:qFormat/>
    <w:rsid w:val="00A32406"/>
    <w:pPr>
      <w:numPr>
        <w:numId w:val="39"/>
      </w:numPr>
      <w:pBdr>
        <w:top w:val="single" w:sz="4" w:space="2" w:color="auto"/>
        <w:left w:val="single" w:sz="4" w:space="4" w:color="auto"/>
        <w:bottom w:val="single" w:sz="4" w:space="3" w:color="auto"/>
        <w:right w:val="single" w:sz="4" w:space="4" w:color="auto"/>
      </w:pBdr>
      <w:ind w:right="113"/>
    </w:pPr>
  </w:style>
  <w:style w:type="character" w:customStyle="1" w:styleId="StrecklistaramChar">
    <w:name w:val="Strecklista ram Char"/>
    <w:basedOn w:val="StrecklistaChar"/>
    <w:link w:val="Strecklistaram"/>
    <w:uiPriority w:val="19"/>
    <w:rsid w:val="00DC2740"/>
    <w:rPr>
      <w:rFonts w:ascii="Times New Roman" w:eastAsia="Times New Roman" w:hAnsi="Times New Roman" w:cs="Times New Roman"/>
      <w:sz w:val="20"/>
      <w:szCs w:val="20"/>
    </w:rPr>
  </w:style>
  <w:style w:type="character" w:customStyle="1" w:styleId="PunktlistaramChar">
    <w:name w:val="Punktlista ram Char"/>
    <w:basedOn w:val="PunktlistaChar"/>
    <w:link w:val="Punktlistaram"/>
    <w:uiPriority w:val="12"/>
    <w:rsid w:val="00823968"/>
    <w:rPr>
      <w:rFonts w:ascii="Times New Roman" w:eastAsia="Times New Roman" w:hAnsi="Times New Roman" w:cs="Times New Roman"/>
      <w:sz w:val="20"/>
      <w:szCs w:val="20"/>
    </w:rPr>
  </w:style>
  <w:style w:type="paragraph" w:customStyle="1" w:styleId="Slutstreck">
    <w:name w:val="Slutstreck"/>
    <w:basedOn w:val="Brdtext"/>
    <w:next w:val="Brdtextmedindrag"/>
    <w:link w:val="SlutstreckChar"/>
    <w:semiHidden/>
    <w:qFormat/>
    <w:rsid w:val="003B0EF7"/>
    <w:pPr>
      <w:spacing w:after="240"/>
    </w:pPr>
    <w:rPr>
      <w:spacing w:val="34"/>
      <w:u w:val="single"/>
    </w:rPr>
  </w:style>
  <w:style w:type="character" w:customStyle="1" w:styleId="SlutstreckChar">
    <w:name w:val="Slutstreck Char"/>
    <w:basedOn w:val="BrdtextChar"/>
    <w:link w:val="Slutstreck"/>
    <w:semiHidden/>
    <w:rsid w:val="00F214E2"/>
    <w:rPr>
      <w:rFonts w:ascii="Times New Roman" w:eastAsia="Times New Roman" w:hAnsi="Times New Roman" w:cs="Times New Roman"/>
      <w:spacing w:val="34"/>
      <w:sz w:val="20"/>
      <w:szCs w:val="20"/>
      <w:u w:val="single"/>
    </w:rPr>
  </w:style>
  <w:style w:type="paragraph" w:styleId="Citat">
    <w:name w:val="Quote"/>
    <w:basedOn w:val="Brdtext"/>
    <w:next w:val="Brdtext"/>
    <w:link w:val="CitatChar"/>
    <w:uiPriority w:val="4"/>
    <w:qFormat/>
    <w:rsid w:val="00244011"/>
    <w:pPr>
      <w:spacing w:before="120" w:after="240"/>
      <w:ind w:left="454"/>
    </w:pPr>
    <w:rPr>
      <w:iCs/>
      <w:sz w:val="19"/>
    </w:rPr>
  </w:style>
  <w:style w:type="character" w:customStyle="1" w:styleId="CitatChar">
    <w:name w:val="Citat Char"/>
    <w:basedOn w:val="Standardstycketeckensnitt"/>
    <w:link w:val="Citat"/>
    <w:uiPriority w:val="4"/>
    <w:rsid w:val="00CE501F"/>
    <w:rPr>
      <w:rFonts w:ascii="Times New Roman" w:eastAsia="Times New Roman" w:hAnsi="Times New Roman" w:cs="Times New Roman"/>
      <w:iCs/>
      <w:sz w:val="19"/>
      <w:szCs w:val="20"/>
    </w:rPr>
  </w:style>
  <w:style w:type="numbering" w:customStyle="1" w:styleId="RKnumreradlistaram">
    <w:name w:val="RK numrerad lista ram"/>
    <w:basedOn w:val="Ingenlista"/>
    <w:uiPriority w:val="99"/>
    <w:semiHidden/>
    <w:rsid w:val="00490ACA"/>
    <w:pPr>
      <w:numPr>
        <w:numId w:val="10"/>
      </w:numPr>
    </w:pPr>
  </w:style>
  <w:style w:type="paragraph" w:customStyle="1" w:styleId="FigurFotnot">
    <w:name w:val="Figur Fotnot"/>
    <w:basedOn w:val="Brdtext"/>
    <w:next w:val="Brdtext"/>
    <w:link w:val="FigurFotnotChar"/>
    <w:rsid w:val="00FF7693"/>
    <w:pPr>
      <w:keepLines/>
      <w:spacing w:before="40"/>
      <w:jc w:val="left"/>
    </w:pPr>
    <w:rPr>
      <w:rFonts w:ascii="TradeGothic CondEighteen" w:hAnsi="TradeGothic CondEighteen"/>
      <w:spacing w:val="4"/>
      <w:sz w:val="14"/>
    </w:rPr>
  </w:style>
  <w:style w:type="character" w:customStyle="1" w:styleId="FigurFotnotChar">
    <w:name w:val="Figur Fotnot Char"/>
    <w:basedOn w:val="BrdtextChar"/>
    <w:link w:val="FigurFotnot"/>
    <w:rsid w:val="00FF7693"/>
    <w:rPr>
      <w:rFonts w:ascii="TradeGothic CondEighteen" w:eastAsia="Times New Roman" w:hAnsi="TradeGothic CondEighteen" w:cs="Times New Roman"/>
      <w:spacing w:val="4"/>
      <w:sz w:val="14"/>
      <w:szCs w:val="20"/>
    </w:rPr>
  </w:style>
  <w:style w:type="numbering" w:customStyle="1" w:styleId="RKrubrik1-4">
    <w:name w:val="RK rubrik 1-4"/>
    <w:uiPriority w:val="99"/>
    <w:semiHidden/>
    <w:rsid w:val="00B669F3"/>
    <w:pPr>
      <w:numPr>
        <w:numId w:val="23"/>
      </w:numPr>
    </w:pPr>
  </w:style>
  <w:style w:type="paragraph" w:customStyle="1" w:styleId="Brdtextefternumreradlista">
    <w:name w:val="Brödtext efter numrerad lista"/>
    <w:basedOn w:val="Brdtext"/>
    <w:next w:val="Brdtextmedindrag"/>
    <w:link w:val="BrdtextefternumreradlistaChar"/>
    <w:uiPriority w:val="5"/>
    <w:rsid w:val="00E72942"/>
    <w:pPr>
      <w:numPr>
        <w:numId w:val="27"/>
      </w:numPr>
      <w:spacing w:before="230"/>
    </w:pPr>
  </w:style>
  <w:style w:type="character" w:customStyle="1" w:styleId="BrdtextefternumreradlistaChar">
    <w:name w:val="Brödtext efter numrerad lista Char"/>
    <w:basedOn w:val="BrdtextChar"/>
    <w:link w:val="Brdtextefternumreradlista"/>
    <w:uiPriority w:val="5"/>
    <w:rsid w:val="00E72942"/>
    <w:rPr>
      <w:rFonts w:ascii="Times New Roman" w:eastAsia="Times New Roman" w:hAnsi="Times New Roman" w:cs="Times New Roman"/>
      <w:sz w:val="20"/>
      <w:szCs w:val="20"/>
    </w:rPr>
  </w:style>
  <w:style w:type="paragraph" w:customStyle="1" w:styleId="Strecklistainumreradlista">
    <w:name w:val="Strecklista i numrerad lista"/>
    <w:basedOn w:val="Strecklista"/>
    <w:link w:val="StrecklistainumreradlistaChar"/>
    <w:uiPriority w:val="8"/>
    <w:semiHidden/>
    <w:rsid w:val="005F4EBB"/>
    <w:pPr>
      <w:numPr>
        <w:ilvl w:val="2"/>
        <w:numId w:val="27"/>
      </w:numPr>
    </w:pPr>
  </w:style>
  <w:style w:type="character" w:customStyle="1" w:styleId="StrecklistainumreradlistaChar">
    <w:name w:val="Strecklista i numrerad lista Char"/>
    <w:basedOn w:val="StrecklistaChar"/>
    <w:link w:val="Strecklistainumreradlista"/>
    <w:uiPriority w:val="8"/>
    <w:semiHidden/>
    <w:rsid w:val="00914A74"/>
    <w:rPr>
      <w:rFonts w:ascii="Times New Roman" w:eastAsia="Times New Roman" w:hAnsi="Times New Roman" w:cs="Times New Roman"/>
      <w:sz w:val="20"/>
      <w:szCs w:val="20"/>
    </w:rPr>
  </w:style>
  <w:style w:type="paragraph" w:customStyle="1" w:styleId="Brdtextefternr-listaram">
    <w:name w:val="Brödtext efter nr-lista ram"/>
    <w:basedOn w:val="Brdtext"/>
    <w:next w:val="Brdtextmedindrag"/>
    <w:link w:val="Brdtextefternr-listaramChar"/>
    <w:uiPriority w:val="7"/>
    <w:rsid w:val="00AD6662"/>
    <w:pPr>
      <w:numPr>
        <w:numId w:val="29"/>
      </w:numPr>
      <w:spacing w:before="90"/>
    </w:pPr>
  </w:style>
  <w:style w:type="character" w:customStyle="1" w:styleId="Brdtextefternr-listaramChar">
    <w:name w:val="Brödtext efter nr-lista ram Char"/>
    <w:basedOn w:val="BrdtextChar"/>
    <w:link w:val="Brdtextefternr-listaram"/>
    <w:uiPriority w:val="7"/>
    <w:rsid w:val="00914A74"/>
    <w:rPr>
      <w:rFonts w:ascii="Times New Roman" w:eastAsia="Times New Roman" w:hAnsi="Times New Roman" w:cs="Times New Roman"/>
      <w:sz w:val="20"/>
      <w:szCs w:val="20"/>
    </w:rPr>
  </w:style>
  <w:style w:type="paragraph" w:customStyle="1" w:styleId="Strecklistaipunktlista">
    <w:name w:val="Strecklista i punktlista"/>
    <w:basedOn w:val="Strecklistainumreradlista"/>
    <w:link w:val="StrecklistaipunktlistaChar"/>
    <w:uiPriority w:val="8"/>
    <w:semiHidden/>
    <w:rsid w:val="00884D66"/>
    <w:pPr>
      <w:numPr>
        <w:numId w:val="32"/>
      </w:numPr>
    </w:pPr>
  </w:style>
  <w:style w:type="paragraph" w:customStyle="1" w:styleId="Brdtextefterpunktlista">
    <w:name w:val="Brödtext efter punktlista"/>
    <w:basedOn w:val="Brdtext"/>
    <w:next w:val="Brdtextmedindrag"/>
    <w:link w:val="BrdtextefterpunktlistaChar"/>
    <w:uiPriority w:val="12"/>
    <w:rsid w:val="00E72942"/>
    <w:pPr>
      <w:numPr>
        <w:numId w:val="32"/>
      </w:numPr>
      <w:spacing w:before="230"/>
    </w:pPr>
  </w:style>
  <w:style w:type="character" w:customStyle="1" w:styleId="StrecklistaipunktlistaChar">
    <w:name w:val="Strecklista i punktlista Char"/>
    <w:basedOn w:val="StrecklistainumreradlistaChar"/>
    <w:link w:val="Strecklistaipunktlista"/>
    <w:uiPriority w:val="8"/>
    <w:semiHidden/>
    <w:rsid w:val="00914A74"/>
    <w:rPr>
      <w:rFonts w:ascii="Times New Roman" w:eastAsia="Times New Roman" w:hAnsi="Times New Roman" w:cs="Times New Roman"/>
      <w:sz w:val="20"/>
      <w:szCs w:val="20"/>
    </w:rPr>
  </w:style>
  <w:style w:type="character" w:customStyle="1" w:styleId="BrdtextefterpunktlistaChar">
    <w:name w:val="Brödtext efter punktlista Char"/>
    <w:basedOn w:val="BrdtextChar"/>
    <w:link w:val="Brdtextefterpunktlista"/>
    <w:uiPriority w:val="12"/>
    <w:rsid w:val="00CE501F"/>
    <w:rPr>
      <w:rFonts w:ascii="Times New Roman" w:eastAsia="Times New Roman" w:hAnsi="Times New Roman" w:cs="Times New Roman"/>
      <w:sz w:val="20"/>
      <w:szCs w:val="20"/>
    </w:rPr>
  </w:style>
  <w:style w:type="paragraph" w:customStyle="1" w:styleId="Brdtextefterstrecklista">
    <w:name w:val="Brödtext efter strecklista"/>
    <w:basedOn w:val="Brdtext"/>
    <w:next w:val="Brdtextmedindrag"/>
    <w:link w:val="BrdtextefterstrecklistaChar"/>
    <w:uiPriority w:val="18"/>
    <w:rsid w:val="00E72942"/>
    <w:pPr>
      <w:numPr>
        <w:numId w:val="41"/>
      </w:numPr>
      <w:spacing w:before="230"/>
    </w:pPr>
  </w:style>
  <w:style w:type="character" w:customStyle="1" w:styleId="BrdtextefterstrecklistaChar">
    <w:name w:val="Brödtext efter strecklista Char"/>
    <w:basedOn w:val="BrdtextChar"/>
    <w:link w:val="Brdtextefterstrecklista"/>
    <w:uiPriority w:val="18"/>
    <w:rsid w:val="00DC2740"/>
    <w:rPr>
      <w:rFonts w:ascii="Times New Roman" w:eastAsia="Times New Roman" w:hAnsi="Times New Roman" w:cs="Times New Roman"/>
      <w:sz w:val="20"/>
      <w:szCs w:val="20"/>
    </w:rPr>
  </w:style>
  <w:style w:type="numbering" w:customStyle="1" w:styleId="RKpunktlistaram">
    <w:name w:val="RK punktlista ram"/>
    <w:uiPriority w:val="99"/>
    <w:semiHidden/>
    <w:rsid w:val="00A32406"/>
    <w:pPr>
      <w:numPr>
        <w:numId w:val="34"/>
      </w:numPr>
    </w:pPr>
  </w:style>
  <w:style w:type="paragraph" w:customStyle="1" w:styleId="Brdtextefterpkt-listaram">
    <w:name w:val="Brödtext efter pkt-lista ram"/>
    <w:basedOn w:val="Brdtext"/>
    <w:next w:val="Brdtextmedindrag"/>
    <w:link w:val="Brdtextefterpkt-listaramChar"/>
    <w:uiPriority w:val="13"/>
    <w:rsid w:val="00AD6662"/>
    <w:pPr>
      <w:numPr>
        <w:numId w:val="39"/>
      </w:numPr>
      <w:spacing w:before="90"/>
    </w:pPr>
  </w:style>
  <w:style w:type="character" w:customStyle="1" w:styleId="Brdtextefterpkt-listaramChar">
    <w:name w:val="Brödtext efter pkt-lista ram Char"/>
    <w:basedOn w:val="BrdtextChar"/>
    <w:link w:val="Brdtextefterpkt-listaram"/>
    <w:uiPriority w:val="13"/>
    <w:rsid w:val="00823968"/>
    <w:rPr>
      <w:rFonts w:ascii="Times New Roman" w:eastAsia="Times New Roman" w:hAnsi="Times New Roman" w:cs="Times New Roman"/>
      <w:sz w:val="20"/>
      <w:szCs w:val="20"/>
    </w:rPr>
  </w:style>
  <w:style w:type="numbering" w:customStyle="1" w:styleId="RKstrecklistaram">
    <w:name w:val="RK strecklista ram"/>
    <w:uiPriority w:val="99"/>
    <w:semiHidden/>
    <w:rsid w:val="00FB2D6C"/>
    <w:pPr>
      <w:numPr>
        <w:numId w:val="38"/>
      </w:numPr>
    </w:pPr>
  </w:style>
  <w:style w:type="paragraph" w:customStyle="1" w:styleId="Brdtextefterstrlistaram">
    <w:name w:val="Brödtext efter str.lista ram"/>
    <w:basedOn w:val="Brdtext"/>
    <w:next w:val="Brdtextmedindrag"/>
    <w:link w:val="BrdtextefterstrlistaramChar"/>
    <w:uiPriority w:val="20"/>
    <w:rsid w:val="00AD6662"/>
    <w:pPr>
      <w:numPr>
        <w:numId w:val="42"/>
      </w:numPr>
      <w:spacing w:before="90"/>
    </w:pPr>
  </w:style>
  <w:style w:type="character" w:customStyle="1" w:styleId="BrdtextefterstrlistaramChar">
    <w:name w:val="Brödtext efter str.lista ram Char"/>
    <w:basedOn w:val="BrdtextChar"/>
    <w:link w:val="Brdtextefterstrlistaram"/>
    <w:uiPriority w:val="20"/>
    <w:rsid w:val="00DC2740"/>
    <w:rPr>
      <w:rFonts w:ascii="Times New Roman" w:eastAsia="Times New Roman" w:hAnsi="Times New Roman" w:cs="Times New Roman"/>
      <w:sz w:val="20"/>
      <w:szCs w:val="20"/>
    </w:rPr>
  </w:style>
  <w:style w:type="character" w:styleId="Hyperlnk">
    <w:name w:val="Hyperlink"/>
    <w:basedOn w:val="Standardstycketeckensnitt"/>
    <w:uiPriority w:val="99"/>
    <w:rsid w:val="00CC7E2B"/>
    <w:rPr>
      <w:color w:val="0000FF" w:themeColor="hyperlink"/>
      <w:u w:val="single"/>
    </w:rPr>
  </w:style>
  <w:style w:type="paragraph" w:styleId="Rubrik">
    <w:name w:val="Title"/>
    <w:basedOn w:val="Normal"/>
    <w:next w:val="Normal"/>
    <w:link w:val="RubrikChar"/>
    <w:uiPriority w:val="10"/>
    <w:semiHidden/>
    <w:qFormat/>
    <w:rsid w:val="001166EB"/>
    <w:pPr>
      <w:spacing w:after="0" w:line="240" w:lineRule="auto"/>
      <w:contextualSpacing/>
      <w:outlineLvl w:val="0"/>
    </w:pPr>
    <w:rPr>
      <w:rFonts w:asciiTheme="majorHAnsi" w:eastAsiaTheme="majorEastAsia" w:hAnsiTheme="majorHAnsi" w:cstheme="majorBidi"/>
      <w:spacing w:val="-10"/>
      <w:kern w:val="28"/>
      <w:sz w:val="56"/>
      <w:szCs w:val="56"/>
    </w:rPr>
  </w:style>
  <w:style w:type="character" w:customStyle="1" w:styleId="RubrikChar">
    <w:name w:val="Rubrik Char"/>
    <w:basedOn w:val="Standardstycketeckensnitt"/>
    <w:link w:val="Rubrik"/>
    <w:uiPriority w:val="10"/>
    <w:semiHidden/>
    <w:rsid w:val="001166EB"/>
    <w:rPr>
      <w:rFonts w:asciiTheme="majorHAnsi" w:eastAsiaTheme="majorEastAsia" w:hAnsiTheme="majorHAnsi" w:cstheme="majorBidi"/>
      <w:spacing w:val="-10"/>
      <w:kern w:val="28"/>
      <w:sz w:val="56"/>
      <w:szCs w:val="56"/>
    </w:rPr>
  </w:style>
  <w:style w:type="paragraph" w:customStyle="1" w:styleId="Propnamnunderskrift2medplatsefter">
    <w:name w:val="Prop. namnunderskrift 2 med plats efter"/>
    <w:basedOn w:val="Propnamnunderskrift2"/>
    <w:next w:val="Brdtext"/>
    <w:semiHidden/>
    <w:rsid w:val="00F925FA"/>
    <w:pPr>
      <w:tabs>
        <w:tab w:val="left" w:pos="2126"/>
      </w:tabs>
      <w:spacing w:after="760"/>
    </w:pPr>
  </w:style>
  <w:style w:type="paragraph" w:customStyle="1" w:styleId="Rubrik4ram">
    <w:name w:val="Rubrik 4 ram"/>
    <w:basedOn w:val="Rubrik4utannumrering"/>
    <w:next w:val="Brdtextram"/>
    <w:uiPriority w:val="15"/>
    <w:rsid w:val="00E752E2"/>
    <w:pPr>
      <w:pBdr>
        <w:top w:val="single" w:sz="4" w:space="2" w:color="auto"/>
        <w:left w:val="single" w:sz="4" w:space="4" w:color="auto"/>
        <w:bottom w:val="single" w:sz="4" w:space="3" w:color="auto"/>
        <w:right w:val="single" w:sz="4" w:space="4" w:color="auto"/>
      </w:pBdr>
      <w:ind w:left="113" w:right="113"/>
    </w:pPr>
  </w:style>
  <w:style w:type="paragraph" w:customStyle="1" w:styleId="Rubrik4efterram">
    <w:name w:val="Rubrik 4 efter ram"/>
    <w:basedOn w:val="Rubrik4utannumrering"/>
    <w:next w:val="Brdtext"/>
    <w:uiPriority w:val="16"/>
    <w:rsid w:val="00E752E2"/>
  </w:style>
  <w:style w:type="paragraph" w:customStyle="1" w:styleId="Rubrik5efterram">
    <w:name w:val="Rubrik 5 efter ram"/>
    <w:basedOn w:val="Rubrik5utannumrering"/>
    <w:next w:val="Brdtext"/>
    <w:uiPriority w:val="16"/>
    <w:rsid w:val="00E752E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13" Type="http://schemas.openxmlformats.org/officeDocument/2006/relationships/endnotes" Target="endnotes.xml"/><Relationship Id="rId18" Type="http://schemas.openxmlformats.org/officeDocument/2006/relationships/footer" Target="footer2.xml"/><Relationship Id="rId26" Type="http://schemas.openxmlformats.org/officeDocument/2006/relationships/header" Target="header6.xml"/><Relationship Id="rId39" Type="http://schemas.openxmlformats.org/officeDocument/2006/relationships/header" Target="header13.xml"/><Relationship Id="rId3" Type="http://schemas.openxmlformats.org/officeDocument/2006/relationships/customXml" Target="../customXml/item3.xml"/><Relationship Id="rId21" Type="http://schemas.openxmlformats.org/officeDocument/2006/relationships/header" Target="header4.xml"/><Relationship Id="rId34" Type="http://schemas.openxmlformats.org/officeDocument/2006/relationships/footer" Target="footer10.xml"/><Relationship Id="rId42" Type="http://schemas.openxmlformats.org/officeDocument/2006/relationships/header" Target="header14.xml"/><Relationship Id="rId47" Type="http://schemas.openxmlformats.org/officeDocument/2006/relationships/footer" Target="footer17.xml"/><Relationship Id="rId50" Type="http://schemas.openxmlformats.org/officeDocument/2006/relationships/fontTable" Target="fontTable.xml"/><Relationship Id="rId7" Type="http://schemas.openxmlformats.org/officeDocument/2006/relationships/customXml" Target="../customXml/item7.xml"/><Relationship Id="rId12" Type="http://schemas.openxmlformats.org/officeDocument/2006/relationships/footnotes" Target="footnotes.xml"/><Relationship Id="rId17" Type="http://schemas.openxmlformats.org/officeDocument/2006/relationships/footer" Target="footer1.xml"/><Relationship Id="rId25" Type="http://schemas.openxmlformats.org/officeDocument/2006/relationships/footer" Target="footer6.xml"/><Relationship Id="rId33" Type="http://schemas.openxmlformats.org/officeDocument/2006/relationships/header" Target="header10.xml"/><Relationship Id="rId38" Type="http://schemas.openxmlformats.org/officeDocument/2006/relationships/header" Target="header12.xml"/><Relationship Id="rId46" Type="http://schemas.openxmlformats.org/officeDocument/2006/relationships/footer" Target="footer16.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oter" Target="footer3.xml"/><Relationship Id="rId29" Type="http://schemas.openxmlformats.org/officeDocument/2006/relationships/footer" Target="footer8.xml"/><Relationship Id="rId41" Type="http://schemas.openxmlformats.org/officeDocument/2006/relationships/footer" Target="footer14.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24" Type="http://schemas.openxmlformats.org/officeDocument/2006/relationships/footer" Target="footer5.xml"/><Relationship Id="rId32" Type="http://schemas.openxmlformats.org/officeDocument/2006/relationships/header" Target="header9.xml"/><Relationship Id="rId37" Type="http://schemas.openxmlformats.org/officeDocument/2006/relationships/footer" Target="footer12.xml"/><Relationship Id="rId40" Type="http://schemas.openxmlformats.org/officeDocument/2006/relationships/footer" Target="footer13.xml"/><Relationship Id="rId45" Type="http://schemas.openxmlformats.org/officeDocument/2006/relationships/header" Target="header16.xml"/><Relationship Id="rId5" Type="http://schemas.openxmlformats.org/officeDocument/2006/relationships/customXml" Target="../customXml/item5.xml"/><Relationship Id="rId15" Type="http://schemas.openxmlformats.org/officeDocument/2006/relationships/header" Target="header1.xml"/><Relationship Id="rId23" Type="http://schemas.openxmlformats.org/officeDocument/2006/relationships/footer" Target="footer4.xml"/><Relationship Id="rId28" Type="http://schemas.openxmlformats.org/officeDocument/2006/relationships/footer" Target="footer7.xml"/><Relationship Id="rId36" Type="http://schemas.openxmlformats.org/officeDocument/2006/relationships/header" Target="header11.xml"/><Relationship Id="rId49" Type="http://schemas.openxmlformats.org/officeDocument/2006/relationships/footer" Target="footer18.xml"/><Relationship Id="rId10" Type="http://schemas.openxmlformats.org/officeDocument/2006/relationships/settings" Target="settings.xml"/><Relationship Id="rId19" Type="http://schemas.openxmlformats.org/officeDocument/2006/relationships/header" Target="header3.xml"/><Relationship Id="rId31" Type="http://schemas.openxmlformats.org/officeDocument/2006/relationships/footer" Target="footer9.xml"/><Relationship Id="rId44" Type="http://schemas.openxmlformats.org/officeDocument/2006/relationships/header" Target="header15.xml"/><Relationship Id="rId4" Type="http://schemas.openxmlformats.org/officeDocument/2006/relationships/customXml" Target="../customXml/item4.xml"/><Relationship Id="rId9" Type="http://schemas.openxmlformats.org/officeDocument/2006/relationships/styles" Target="styles.xml"/><Relationship Id="rId14" Type="http://schemas.openxmlformats.org/officeDocument/2006/relationships/image" Target="media/image1.emf"/><Relationship Id="rId22" Type="http://schemas.openxmlformats.org/officeDocument/2006/relationships/header" Target="header5.xml"/><Relationship Id="rId27" Type="http://schemas.openxmlformats.org/officeDocument/2006/relationships/header" Target="header7.xml"/><Relationship Id="rId30" Type="http://schemas.openxmlformats.org/officeDocument/2006/relationships/header" Target="header8.xml"/><Relationship Id="rId35" Type="http://schemas.openxmlformats.org/officeDocument/2006/relationships/footer" Target="footer11.xml"/><Relationship Id="rId43" Type="http://schemas.openxmlformats.org/officeDocument/2006/relationships/footer" Target="footer15.xml"/><Relationship Id="rId48" Type="http://schemas.openxmlformats.org/officeDocument/2006/relationships/header" Target="header17.xml"/><Relationship Id="rId8" Type="http://schemas.openxmlformats.org/officeDocument/2006/relationships/numbering" Target="numbering.xml"/><Relationship Id="rId51"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https://dhs.sp.regeringskansliet.se/yta/ju-L6/projekt/lagradet/Proposition/Forms/Prop-samling/Prop-samling.dotx" TargetMode="External"/></Relationships>
</file>

<file path=word/theme/theme1.xml><?xml version="1.0" encoding="utf-8"?>
<a:theme xmlns:a="http://schemas.openxmlformats.org/drawingml/2006/main" name="Office-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mso-contentType ?>
<customXsn xmlns="http://schemas.microsoft.com/office/2006/metadata/customXsn">
  <xsnLocation/>
  <cached>True</cached>
  <openByDefault>False</openByDefault>
  <xsnScope/>
</customXsn>
</file>

<file path=customXml/item3.xml><?xml version="1.0" encoding="utf-8"?>
<?mso-contentType ?>
<SharedContentType xmlns="Microsoft.SharePoint.Taxonomy.ContentTypeSync" SourceId="d07acfae-4dfa-4949-99a8-259efd31a6ae" ContentTypeId="0x010100BBA312BF02777149882D207184EC35C032" PreviousValue="true"/>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ct:contentTypeSchema xmlns:ct="http://schemas.microsoft.com/office/2006/metadata/contentType" xmlns:ma="http://schemas.microsoft.com/office/2006/metadata/properties/metaAttributes" ct:_="" ma:_="" ma:contentTypeName="RK Word" ma:contentTypeID="0x010100BBA312BF02777149882D207184EC35C03200809FFC4ADB9B6B46A924C31E5E6E4CF0" ma:contentTypeVersion="68" ma:contentTypeDescription="Skapa nytt dokument med möjlighet att välja RK-mall" ma:contentTypeScope="" ma:versionID="29246cabaa8bd43907ad0e8fd929d67d">
  <xsd:schema xmlns:xsd="http://www.w3.org/2001/XMLSchema" xmlns:xs="http://www.w3.org/2001/XMLSchema" xmlns:p="http://schemas.microsoft.com/office/2006/metadata/properties" xmlns:ns2="4e9c2f0c-7bf8-49af-8356-cbf363fc78a7" xmlns:ns3="cc625d36-bb37-4650-91b9-0c96159295ba" xmlns:ns4="18f3d968-6251-40b0-9f11-012b293496c2" xmlns:ns6="9c9941df-7074-4a92-bf99-225d24d78d61" xmlns:ns7="4f5ca95d-8798-43a8-9b50-3b2f8b9416bf" targetNamespace="http://schemas.microsoft.com/office/2006/metadata/properties" ma:root="true" ma:fieldsID="25a2d7ecf3459494749ff2e1e69a504e" ns2:_="" ns3:_="" ns4:_="" ns6:_="" ns7:_="">
    <xsd:import namespace="4e9c2f0c-7bf8-49af-8356-cbf363fc78a7"/>
    <xsd:import namespace="cc625d36-bb37-4650-91b9-0c96159295ba"/>
    <xsd:import namespace="18f3d968-6251-40b0-9f11-012b293496c2"/>
    <xsd:import namespace="9c9941df-7074-4a92-bf99-225d24d78d61"/>
    <xsd:import namespace="4f5ca95d-8798-43a8-9b50-3b2f8b9416bf"/>
    <xsd:element name="properties">
      <xsd:complexType>
        <xsd:sequence>
          <xsd:element name="documentManagement">
            <xsd:complexType>
              <xsd:all>
                <xsd:element ref="ns2:RecordNumber" minOccurs="0"/>
                <xsd:element ref="ns2:DirtyMigration" minOccurs="0"/>
                <xsd:element ref="ns3:TaxCatchAllLabel" minOccurs="0"/>
                <xsd:element ref="ns3:k46d94c0acf84ab9a79866a9d8b1905f" minOccurs="0"/>
                <xsd:element ref="ns3:TaxCatchAll" minOccurs="0"/>
                <xsd:element ref="ns3:edbe0b5c82304c8e847ab7b8c02a77c3" minOccurs="0"/>
                <xsd:element ref="ns4:RKNyckelord" minOccurs="0"/>
                <xsd:element ref="ns6:SharedWithUsers" minOccurs="0"/>
                <xsd:element ref="ns7:_dlc_DocId" minOccurs="0"/>
                <xsd:element ref="ns7:_dlc_DocIdUrl" minOccurs="0"/>
                <xsd:element ref="ns7: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e9c2f0c-7bf8-49af-8356-cbf363fc78a7" elementFormDefault="qualified">
    <xsd:import namespace="http://schemas.microsoft.com/office/2006/documentManagement/types"/>
    <xsd:import namespace="http://schemas.microsoft.com/office/infopath/2007/PartnerControls"/>
    <xsd:element name="RecordNumber" ma:index="3" nillable="true" ma:displayName="Diarienummer" ma:internalName="RecordNumber">
      <xsd:simpleType>
        <xsd:restriction base="dms:Text">
          <xsd:maxLength value="255"/>
        </xsd:restriction>
      </xsd:simpleType>
    </xsd:element>
    <xsd:element name="DirtyMigration" ma:index="5" nillable="true" ma:displayName="Migrerad inte uppdaterad" ma:default="0" ma:internalName="DirtyMigration">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cc625d36-bb37-4650-91b9-0c96159295ba" elementFormDefault="qualified">
    <xsd:import namespace="http://schemas.microsoft.com/office/2006/documentManagement/types"/>
    <xsd:import namespace="http://schemas.microsoft.com/office/infopath/2007/PartnerControls"/>
    <xsd:element name="TaxCatchAllLabel" ma:index="6" nillable="true" ma:displayName="Taxonomy Catch All Column1" ma:hidden="true" ma:list="{2311779a-7458-4354-9411-ec27cd5f36ea}" ma:internalName="TaxCatchAllLabel" ma:readOnly="true" ma:showField="CatchAllDataLabel" ma:web="d391929d-c6ca-41b4-94ac-336dbad8055a">
      <xsd:complexType>
        <xsd:complexContent>
          <xsd:extension base="dms:MultiChoiceLookup">
            <xsd:sequence>
              <xsd:element name="Value" type="dms:Lookup" maxOccurs="unbounded" minOccurs="0" nillable="true"/>
            </xsd:sequence>
          </xsd:extension>
        </xsd:complexContent>
      </xsd:complexType>
    </xsd:element>
    <xsd:element name="k46d94c0acf84ab9a79866a9d8b1905f" ma:index="11" nillable="true" ma:taxonomy="true" ma:internalName="k46d94c0acf84ab9a79866a9d8b1905f" ma:taxonomyFieldName="Organisation" ma:displayName="Organisatorisk enhet" ma:fieldId="{446d94c0-acf8-4ab9-a798-66a9d8b1905f}" ma:sspId="d07acfae-4dfa-4949-99a8-259efd31a6ae" ma:termSetId="8c1436be-a8c9-4c8f-93bb-07dc2d5595bf" ma:anchorId="00000000-0000-0000-0000-000000000000" ma:open="true" ma:isKeyword="false">
      <xsd:complexType>
        <xsd:sequence>
          <xsd:element ref="pc:Terms" minOccurs="0" maxOccurs="1"/>
        </xsd:sequence>
      </xsd:complexType>
    </xsd:element>
    <xsd:element name="TaxCatchAll" ma:index="13" nillable="true" ma:displayName="Taxonomy Catch All Column" ma:hidden="true" ma:list="{2311779a-7458-4354-9411-ec27cd5f36ea}" ma:internalName="TaxCatchAll" ma:showField="CatchAllData" ma:web="d391929d-c6ca-41b4-94ac-336dbad8055a">
      <xsd:complexType>
        <xsd:complexContent>
          <xsd:extension base="dms:MultiChoiceLookup">
            <xsd:sequence>
              <xsd:element name="Value" type="dms:Lookup" maxOccurs="unbounded" minOccurs="0" nillable="true"/>
            </xsd:sequence>
          </xsd:extension>
        </xsd:complexContent>
      </xsd:complexType>
    </xsd:element>
    <xsd:element name="edbe0b5c82304c8e847ab7b8c02a77c3" ma:index="14" nillable="true" ma:taxonomy="true" ma:internalName="edbe0b5c82304c8e847ab7b8c02a77c3" ma:taxonomyFieldName="ActivityCategory" ma:displayName="Aktivitetskategori" ma:default="" ma:fieldId="{edbe0b5c-8230-4c8e-847a-b7b8c02a77c3}" ma:sspId="d07acfae-4dfa-4949-99a8-259efd31a6ae" ma:termSetId="8bf97125-e7b6-456b-9da4-c0e62cf3e5a7" ma:anchorId="00000000-0000-0000-0000-000000000000" ma:open="fals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18f3d968-6251-40b0-9f11-012b293496c2" elementFormDefault="qualified">
    <xsd:import namespace="http://schemas.microsoft.com/office/2006/documentManagement/types"/>
    <xsd:import namespace="http://schemas.microsoft.com/office/infopath/2007/PartnerControls"/>
    <xsd:element name="RKNyckelord" ma:index="16" nillable="true" ma:displayName="Nyckelord" ma:internalName="RKNyckelord">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c9941df-7074-4a92-bf99-225d24d78d61" elementFormDefault="qualified">
    <xsd:import namespace="http://schemas.microsoft.com/office/2006/documentManagement/types"/>
    <xsd:import namespace="http://schemas.microsoft.com/office/infopath/2007/PartnerControls"/>
    <xsd:element name="SharedWithUsers" ma:index="18" nillable="true" ma:displayName="Delat med"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4f5ca95d-8798-43a8-9b50-3b2f8b9416bf" elementFormDefault="qualified">
    <xsd:import namespace="http://schemas.microsoft.com/office/2006/documentManagement/types"/>
    <xsd:import namespace="http://schemas.microsoft.com/office/infopath/2007/PartnerControls"/>
    <xsd:element name="_dlc_DocId" ma:index="19" nillable="true" ma:displayName="Dokument-ID-värde" ma:description="Värdet för dokument-ID som tilldelats till det här objektet." ma:internalName="_dlc_DocId" ma:readOnly="true">
      <xsd:simpleType>
        <xsd:restriction base="dms:Text"/>
      </xsd:simpleType>
    </xsd:element>
    <xsd:element name="_dlc_DocIdUrl" ma:index="20" nillable="true" ma:displayName="Dokument-ID" ma:description="Permanent länk till det här dokumente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21" nillable="true" ma:displayName="Spara ID" ma:description="Behåll ID vid tillägg."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7" ma:displayName="Innehållstyp"/>
        <xsd:element ref="dc:title" minOccurs="0" maxOccurs="1" ma:index="1" ma:displayName="Rubrik"/>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dokumentvärden xmlns="http://rkdhs/mallar/lagstiftning/Prop/Prop.xsd">
  <departementsnamn>Justitiedepartementet</departementsnamn>
  <logos>
    <logo id="26">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</logo>
  </logos>
  <närvarande>statsrådet Edholm, ordförande, och statsråden Waltersson Grönvall, Jonson, Forssell, Wykman, Liljestrand, Bohlin, Pourmokhtari, Rosencrantz, Dousa, Larsson, Britz</närvarande>
  <föredragande>statsminister Kristersson, ordförande, och statsråden Busch, Svantesson, Edholm, Waltersson Grönvall, Jonson, Strömmer, Forssmed, Tenje, Forssell, Slottner, Wykman, Malmer Stenergard, Kullgren, Liljestrand, Bohlin, Carlson, Pourmokhtari, Rosencrantz, Dousa, Larsson, Britz, Mohamsson, Lann</föredragande>
  <departementsenhet id="Justitiedepartementet"/>
  <dokumentnummer etikett="Prop.">2025/26:39</dokumentnummer>
  <titel>Ytterligare en avdelning i Lagrådet</titel>
  <template id="14"/>
  <kapitel/>
  <avsnitt/>
  <fastaavsnitt/>
  <bilagor>
    <bilaga bilagenummer="1" bilageetikett="Bilaga"/>
    <bilaga bilagenummer="2" bilageetikett="Bilaga"/>
    <bilaga bilagenummer="3" bilageetikett="Bilaga"/>
  </bilagor>
</dokumentvärden>
</file>

<file path=customXml/item7.xml><?xml version="1.0" encoding="utf-8"?>
<p:properties xmlns:p="http://schemas.microsoft.com/office/2006/metadata/properties" xmlns:xsi="http://www.w3.org/2001/XMLSchema-instance" xmlns:pc="http://schemas.microsoft.com/office/infopath/2007/PartnerControls">
  <documentManagement>
    <RecordNumber xmlns="4e9c2f0c-7bf8-49af-8356-cbf363fc78a7" xsi:nil="true"/>
    <k46d94c0acf84ab9a79866a9d8b1905f xmlns="cc625d36-bb37-4650-91b9-0c96159295ba">
      <Terms xmlns="http://schemas.microsoft.com/office/infopath/2007/PartnerControls">
        <TermInfo xmlns="http://schemas.microsoft.com/office/infopath/2007/PartnerControls">
          <TermName xmlns="http://schemas.microsoft.com/office/infopath/2007/PartnerControls">Justitiedepartementet</TermName>
          <TermId xmlns="http://schemas.microsoft.com/office/infopath/2007/PartnerControls">75210908-dd30-49f2-afb6-71c3d988f75d</TermId>
        </TermInfo>
      </Terms>
    </k46d94c0acf84ab9a79866a9d8b1905f>
    <TaxCatchAll xmlns="cc625d36-bb37-4650-91b9-0c96159295ba">
      <Value>1</Value>
    </TaxCatchAll>
    <DirtyMigration xmlns="4e9c2f0c-7bf8-49af-8356-cbf363fc78a7">false</DirtyMigration>
    <RKNyckelord xmlns="18f3d968-6251-40b0-9f11-012b293496c2" xsi:nil="true"/>
    <edbe0b5c82304c8e847ab7b8c02a77c3 xmlns="cc625d36-bb37-4650-91b9-0c96159295ba">
      <Terms xmlns="http://schemas.microsoft.com/office/infopath/2007/PartnerControls"/>
    </edbe0b5c82304c8e847ab7b8c02a77c3>
    <_dlc_DocId xmlns="4f5ca95d-8798-43a8-9b50-3b2f8b9416bf">6VV7YVCVAJZ7-373442560-13515</_dlc_DocId>
    <_dlc_DocIdUrl xmlns="4f5ca95d-8798-43a8-9b50-3b2f8b9416bf">
      <Url>https://dhs.sp.regeringskansliet.se/yta/sb-gransk/_layouts/15/DocIdRedir.aspx?ID=6VV7YVCVAJZ7-373442560-13515</Url>
      <Description>6VV7YVCVAJZ7-373442560-13515</Description>
    </_dlc_DocIdUrl>
  </documentManagement>
</p:properties>
</file>

<file path=customXml/itemProps1.xml><?xml version="1.0" encoding="utf-8"?>
<ds:datastoreItem xmlns:ds="http://schemas.openxmlformats.org/officeDocument/2006/customXml" ds:itemID="{98E29FB8-B2B7-48EF-9E56-D01C73F6B6A3}">
  <ds:schemaRefs>
    <ds:schemaRef ds:uri="http://schemas.microsoft.com/sharepoint/v3/contenttype/forms"/>
  </ds:schemaRefs>
</ds:datastoreItem>
</file>

<file path=customXml/itemProps2.xml><?xml version="1.0" encoding="utf-8"?>
<ds:datastoreItem xmlns:ds="http://schemas.openxmlformats.org/officeDocument/2006/customXml" ds:itemID="{2DBC6A4C-B5A2-44AF-B0DC-A0085C540607}">
  <ds:schemaRefs>
    <ds:schemaRef ds:uri="http://schemas.microsoft.com/office/2006/metadata/customXsn"/>
  </ds:schemaRefs>
</ds:datastoreItem>
</file>

<file path=customXml/itemProps3.xml><?xml version="1.0" encoding="utf-8"?>
<ds:datastoreItem xmlns:ds="http://schemas.openxmlformats.org/officeDocument/2006/customXml" ds:itemID="{77F1F1DC-2842-48EB-8518-95DCA0B197B7}"/>
</file>

<file path=customXml/itemProps4.xml><?xml version="1.0" encoding="utf-8"?>
<ds:datastoreItem xmlns:ds="http://schemas.openxmlformats.org/officeDocument/2006/customXml" ds:itemID="{1223E88C-73D8-4876-8285-5453208EBB12}">
  <ds:schemaRefs>
    <ds:schemaRef ds:uri="http://schemas.microsoft.com/sharepoint/events"/>
  </ds:schemaRefs>
</ds:datastoreItem>
</file>

<file path=customXml/itemProps5.xml><?xml version="1.0" encoding="utf-8"?>
<ds:datastoreItem xmlns:ds="http://schemas.openxmlformats.org/officeDocument/2006/customXml" ds:itemID="{B102A431-35A2-42B8-8142-72BD02C32F97}"/>
</file>

<file path=customXml/itemProps6.xml><?xml version="1.0" encoding="utf-8"?>
<ds:datastoreItem xmlns:ds="http://schemas.openxmlformats.org/officeDocument/2006/customXml" ds:itemID="{068625C3-B546-44A5-B525-B7CC092E5AD6}">
  <ds:schemaRefs>
    <ds:schemaRef ds:uri="http://rkdhs/mallar/lagstiftning/Prop/Prop-kapitel.xsd"/>
    <ds:schemaRef ds:uri="http://rkdhs/mallar/lagstiftning/Prop/Prop.xsd"/>
  </ds:schemaRefs>
</ds:datastoreItem>
</file>

<file path=customXml/itemProps7.xml><?xml version="1.0" encoding="utf-8"?>
<ds:datastoreItem xmlns:ds="http://schemas.openxmlformats.org/officeDocument/2006/customXml" ds:itemID="{DC663E53-DB9D-42FA-B5B1-715E7B322A40}">
  <ds:schemaRef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0d872ff3-9630-4a51-b1cf-db0b1b48e599"/>
    <ds:schemaRef ds:uri="18f3d968-6251-40b0-9f11-012b293496c2"/>
    <ds:schemaRef ds:uri="http://purl.org/dc/elements/1.1/"/>
    <ds:schemaRef ds:uri="http://schemas.microsoft.com/office/2006/metadata/properties"/>
    <ds:schemaRef ds:uri="cc625d36-bb37-4650-91b9-0c96159295ba"/>
    <ds:schemaRef ds:uri="4e9c2f0c-7bf8-49af-8356-cbf363fc78a7"/>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Prop-samling</Template>
  <TotalTime>0</TotalTime>
  <Pages>17</Pages>
  <Words>3772</Words>
  <Characters>19992</Characters>
  <Application>Microsoft Office Word</Application>
  <DocSecurity>0</DocSecurity>
  <Lines>166</Lines>
  <Paragraphs>47</Paragraphs>
  <ScaleCrop>false</ScaleCrop>
  <HeadingPairs>
    <vt:vector size="2" baseType="variant">
      <vt:variant>
        <vt:lpstr>Rubrik</vt:lpstr>
      </vt:variant>
      <vt:variant>
        <vt:i4>1</vt:i4>
      </vt:variant>
    </vt:vector>
  </HeadingPairs>
  <TitlesOfParts>
    <vt:vector size="1" baseType="lpstr">
      <vt:lpstr>Ytterligare en avdelning i Lagrådet</vt:lpstr>
    </vt:vector>
  </TitlesOfParts>
  <Company>Regeringskansliet</Company>
  <LinksUpToDate>false</LinksUpToDate>
  <CharactersWithSpaces>23717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Ytterligare en avdelning i Lagrådet</dc:title>
  <dc:creator>Eric Wahlberg</dc:creator>
  <dc:description/>
  <cp:lastModifiedBy>Kristina Teglund</cp:lastModifiedBy>
  <cp:revision>2</cp:revision>
  <cp:lastPrinted>2025-09-01T08:13:00Z</cp:lastPrinted>
  <dcterms:created xsi:type="dcterms:W3CDTF">2025-10-30T09:48:00Z</dcterms:created>
  <dcterms:modified xsi:type="dcterms:W3CDTF">2025-10-30T09:48:00Z</dcterms:modified>
  <cp:version>1.2.6</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0x010100BBA312BF02777149882D207184EC35C03200809FFC4ADB9B6B46A924C31E5E6E4CF0</vt:lpwstr>
  </property>
  <property fmtid="{D5CDD505-2E9C-101B-9397-08002B2CF9AE}" pid="3" name="_dlc_DocIdItemGuid">
    <vt:lpwstr>dca41d2d-30de-49ea-94fe-e119c3d41553</vt:lpwstr>
  </property>
  <property fmtid="{D5CDD505-2E9C-101B-9397-08002B2CF9AE}" pid="4" name="Organisation">
    <vt:lpwstr>1;#Justitiedepartementet|75210908-dd30-49f2-afb6-71c3d988f75d</vt:lpwstr>
  </property>
  <property fmtid="{D5CDD505-2E9C-101B-9397-08002B2CF9AE}" pid="5" name="ActivityCategory">
    <vt:lpwstr/>
  </property>
</Properties>
</file>