
<file path=[Content_Types].xml><?xml version="1.0" encoding="utf-8"?>
<Types xmlns="http://schemas.openxmlformats.org/package/2006/content-types">
  <Default Extension="bin"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A952E" w14:textId="77777777" w:rsidR="008942E0" w:rsidRDefault="00BC64FE" w:rsidP="00333C9D">
      <w:pPr>
        <w:pStyle w:val="Prophuvudrubrik"/>
      </w:pPr>
      <w:sdt>
        <w:sdtPr>
          <w:alias w:val="Publikation"/>
          <w:tag w:val="Publikation"/>
          <w:id w:val="577641782"/>
          <w:lock w:val="contentLocked"/>
          <w:text/>
        </w:sdtPr>
        <w:sdtEndPr/>
        <w:sdtContent>
          <w:r w:rsidR="008942E0">
            <w:t>Regeringens skrivelse</w:t>
          </w:r>
        </w:sdtContent>
      </w:sdt>
      <w:r w:rsidR="008942E0">
        <w:rPr>
          <w:noProof/>
          <w:lang w:eastAsia="sv-SE"/>
        </w:rPr>
        <mc:AlternateContent>
          <mc:Choice Requires="wps">
            <w:drawing>
              <wp:anchor distT="0" distB="0" distL="114300" distR="114300" simplePos="0" relativeHeight="251659264" behindDoc="1" locked="0" layoutInCell="1" allowOverlap="1" wp14:anchorId="620A0260" wp14:editId="3509F72A">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4FC05F2B" w14:textId="77777777" w:rsidR="008942E0" w:rsidRPr="00811BB8" w:rsidRDefault="008942E0" w:rsidP="00F572D9">
                                <w:pPr>
                                  <w:pStyle w:val="Brdtext"/>
                                </w:pPr>
                                <w:r>
                                  <w:rPr>
                                    <w:noProof/>
                                    <w:lang w:eastAsia="sv-SE"/>
                                  </w:rPr>
                                  <w:drawing>
                                    <wp:inline distT="0" distB="0" distL="0" distR="0" wp14:anchorId="562AD71D" wp14:editId="448B48F4">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0A0260"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4FC05F2B" w14:textId="77777777" w:rsidR="008942E0" w:rsidRPr="00811BB8" w:rsidRDefault="008942E0" w:rsidP="00F572D9">
                          <w:pPr>
                            <w:pStyle w:val="Brdtext"/>
                          </w:pPr>
                          <w:r>
                            <w:rPr>
                              <w:noProof/>
                              <w:lang w:eastAsia="sv-SE"/>
                            </w:rPr>
                            <w:drawing>
                              <wp:inline distT="0" distB="0" distL="0" distR="0" wp14:anchorId="562AD71D" wp14:editId="448B48F4">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2FB9C5B3" w14:textId="15F6860D" w:rsidR="008942E0" w:rsidRDefault="00A46689" w:rsidP="00333C9D">
          <w:pPr>
            <w:pStyle w:val="Prophuvudrubrik"/>
          </w:pPr>
          <w:r>
            <w:t>2025/26:308</w:t>
          </w:r>
        </w:p>
      </w:sdtContent>
    </w:sdt>
    <w:p w14:paraId="04E24284" w14:textId="77777777" w:rsidR="008942E0" w:rsidRPr="00D01F17" w:rsidRDefault="008942E0"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8942E0" w14:paraId="39A42BB0" w14:textId="77777777" w:rsidTr="00333C9D">
        <w:tc>
          <w:tcPr>
            <w:tcW w:w="5834" w:type="dxa"/>
            <w:tcMar>
              <w:left w:w="0" w:type="dxa"/>
            </w:tcMar>
          </w:tcPr>
          <w:p w14:paraId="771E774D" w14:textId="7E5A1E73" w:rsidR="008942E0" w:rsidRDefault="009F4952" w:rsidP="00333C9D">
            <w:pPr>
              <w:pStyle w:val="Proprubrik"/>
              <w:spacing w:after="20"/>
            </w:pPr>
            <w:r>
              <w:t xml:space="preserve">Riksrevisionens rapport om statens arbete för att motverka risker </w:t>
            </w:r>
            <w:r w:rsidR="00230ACB">
              <w:t xml:space="preserve">för etnisk diskriminering </w:t>
            </w:r>
            <w:r>
              <w:t>vid myndigheters beslut</w:t>
            </w:r>
          </w:p>
        </w:tc>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66D3AB66" w14:textId="2E497C61" w:rsidR="008942E0" w:rsidRDefault="009F4952" w:rsidP="00333C9D">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61634D95" w14:textId="077396A3" w:rsidR="008942E0" w:rsidRPr="00141F91" w:rsidRDefault="00A46689" w:rsidP="00333C9D">
                <w:pPr>
                  <w:pStyle w:val="Proprubrik"/>
                  <w:rPr>
                    <w:szCs w:val="26"/>
                  </w:rPr>
                </w:pPr>
                <w:r>
                  <w:rPr>
                    <w:szCs w:val="26"/>
                  </w:rPr>
                  <w:t>2025/26:308</w:t>
                </w:r>
              </w:p>
            </w:sdtContent>
          </w:sdt>
        </w:tc>
      </w:tr>
    </w:tbl>
    <w:p w14:paraId="6A2CE19E" w14:textId="77777777" w:rsidR="008942E0" w:rsidRDefault="008942E0" w:rsidP="00333C9D">
      <w:pPr>
        <w:pStyle w:val="Brdtext"/>
        <w:spacing w:before="60"/>
      </w:pPr>
    </w:p>
    <w:p w14:paraId="56D84CB4" w14:textId="77777777" w:rsidR="008942E0" w:rsidRDefault="008942E0" w:rsidP="00333C9D">
      <w:pPr>
        <w:pStyle w:val="Brdtext"/>
      </w:pPr>
      <w:r>
        <w:t>Regeringen överlämnar denna skrivelse till riksdagen.</w:t>
      </w:r>
    </w:p>
    <w:p w14:paraId="43037B38" w14:textId="77777777" w:rsidR="008942E0" w:rsidRDefault="008942E0" w:rsidP="00333C9D">
      <w:pPr>
        <w:pStyle w:val="Brdtext"/>
      </w:pPr>
    </w:p>
    <w:p w14:paraId="779AE769" w14:textId="6504F802" w:rsidR="008942E0" w:rsidRPr="00696E40" w:rsidRDefault="008942E0" w:rsidP="00333C9D">
      <w:pPr>
        <w:pStyle w:val="Brdtext"/>
        <w:rPr>
          <w:lang w:val="de-DE"/>
        </w:rPr>
      </w:pPr>
      <w:r w:rsidRPr="00696E40">
        <w:rPr>
          <w:lang w:val="de-DE"/>
        </w:rPr>
        <w:t xml:space="preserve">Stockholm </w:t>
      </w:r>
      <w:sdt>
        <w:sdtPr>
          <w:rPr>
            <w:lang w:val="de-DE"/>
          </w:rPr>
          <w:alias w:val="Datum"/>
          <w:tag w:val="Datum"/>
          <w:id w:val="750776800"/>
          <w:date w:fullDate="2026-08-20T00:00:00Z">
            <w:dateFormat w:val="'den' d MMMM yyyy"/>
            <w:lid w:val="sv-SE"/>
            <w:storeMappedDataAs w:val="dateTime"/>
            <w:calendar w:val="gregorian"/>
          </w:date>
        </w:sdtPr>
        <w:sdtEndPr/>
        <w:sdtContent>
          <w:r w:rsidR="00D726D2" w:rsidRPr="00696E40">
            <w:rPr>
              <w:lang w:val="de-DE"/>
            </w:rPr>
            <w:t xml:space="preserve">den 20 </w:t>
          </w:r>
          <w:proofErr w:type="spellStart"/>
          <w:r w:rsidR="00D726D2" w:rsidRPr="00696E40">
            <w:rPr>
              <w:lang w:val="de-DE"/>
            </w:rPr>
            <w:t>augusti</w:t>
          </w:r>
          <w:proofErr w:type="spellEnd"/>
          <w:r w:rsidR="00D726D2" w:rsidRPr="00696E40">
            <w:rPr>
              <w:lang w:val="de-DE"/>
            </w:rPr>
            <w:t xml:space="preserve"> 2026</w:t>
          </w:r>
        </w:sdtContent>
      </w:sdt>
    </w:p>
    <w:p w14:paraId="0CAC9FB5" w14:textId="77777777" w:rsidR="008942E0" w:rsidRPr="00696E40" w:rsidRDefault="008942E0" w:rsidP="00333C9D">
      <w:pPr>
        <w:pStyle w:val="Brdtextmedindrag"/>
        <w:rPr>
          <w:lang w:val="de-DE"/>
        </w:rPr>
      </w:pPr>
    </w:p>
    <w:sdt>
      <w:sdtPr>
        <w:rPr>
          <w:lang w:val="de-DE"/>
        </w:rPr>
        <w:alias w:val="Namnunderskrift1"/>
        <w:tag w:val="Namnunderskrift1"/>
        <w:id w:val="146416067"/>
        <w:dataBinding w:prefixMappings="xmlns:ns0='http://rkdhs/mallar/lagstiftning/Skr/Skr.xsd'" w:xpath="/ns0:dokumentvärden[1]/ns0:namnunderskrift1[1]" w:storeItemID="{068625C3-B546-44A5-B525-B7CC092E5AD6}"/>
        <w:text/>
      </w:sdtPr>
      <w:sdtEndPr/>
      <w:sdtContent>
        <w:p w14:paraId="5577A045" w14:textId="3E0B78A4" w:rsidR="008942E0" w:rsidRPr="00696E40" w:rsidRDefault="00D726D2" w:rsidP="00333C9D">
          <w:pPr>
            <w:pStyle w:val="Propnamnunderskrift1"/>
            <w:rPr>
              <w:lang w:val="de-DE"/>
            </w:rPr>
          </w:pPr>
          <w:r w:rsidRPr="00696E40">
            <w:rPr>
              <w:lang w:val="de-DE"/>
            </w:rPr>
            <w:t>Ebba Busch</w:t>
          </w:r>
        </w:p>
      </w:sdtContent>
    </w:sdt>
    <w:p w14:paraId="694C55C6" w14:textId="585B730F" w:rsidR="008942E0" w:rsidRDefault="008942E0" w:rsidP="00333C9D">
      <w:pPr>
        <w:pStyle w:val="Propnamnunderskrift2"/>
        <w:tabs>
          <w:tab w:val="clear" w:pos="2693"/>
          <w:tab w:val="clear" w:pos="7474"/>
          <w:tab w:val="left" w:pos="2126"/>
        </w:tabs>
      </w:pPr>
      <w:r w:rsidRPr="00696E40">
        <w:rPr>
          <w:lang w:val="de-DE"/>
        </w:rPr>
        <w:tab/>
      </w:r>
      <w:sdt>
        <w:sdtPr>
          <w:alias w:val="Namnunderskrift2"/>
          <w:tag w:val="Namnunderskrift2"/>
          <w:id w:val="-873931827"/>
          <w:text/>
        </w:sdtPr>
        <w:sdtEndPr/>
        <w:sdtContent>
          <w:r w:rsidR="00D726D2">
            <w:t>Lotta Edholm</w:t>
          </w:r>
        </w:sdtContent>
      </w:sdt>
    </w:p>
    <w:p w14:paraId="30837D8C" w14:textId="134C756D" w:rsidR="008942E0" w:rsidRPr="008C3EC0" w:rsidRDefault="008942E0"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9F4952">
            <w:rPr>
              <w:i w:val="0"/>
            </w:rPr>
            <w:t>Arbetsmarknadsdepartementet</w:t>
          </w:r>
        </w:sdtContent>
      </w:sdt>
      <w:r w:rsidRPr="008C3EC0">
        <w:rPr>
          <w:i w:val="0"/>
          <w:iCs w:val="0"/>
        </w:rPr>
        <w:t>)</w:t>
      </w:r>
    </w:p>
    <w:p w14:paraId="3F743DEC" w14:textId="77777777" w:rsidR="008942E0" w:rsidRDefault="008942E0" w:rsidP="00333C9D">
      <w:pPr>
        <w:pStyle w:val="Proprubrik"/>
        <w:spacing w:before="80" w:after="400"/>
      </w:pPr>
      <w:r>
        <w:t>Skrivelsens huvudsakliga innehåll</w:t>
      </w:r>
    </w:p>
    <w:p w14:paraId="634AD7DD" w14:textId="4FDA9B9E" w:rsidR="008942E0" w:rsidRDefault="008942E0" w:rsidP="008942E0">
      <w:pPr>
        <w:pStyle w:val="Brdtext"/>
      </w:pPr>
      <w:r>
        <w:t xml:space="preserve">I skrivelsen redovisar regeringen sin bedömning av de iakttagelser och rekommendationer som Riksrevisionen lämnar </w:t>
      </w:r>
      <w:r w:rsidR="00BC29F3">
        <w:t xml:space="preserve">till regeringen </w:t>
      </w:r>
      <w:r>
        <w:t xml:space="preserve">i rapporten </w:t>
      </w:r>
      <w:r w:rsidR="00BC29F3">
        <w:t>E</w:t>
      </w:r>
      <w:r>
        <w:t>tnisk diskriminering</w:t>
      </w:r>
      <w:r w:rsidR="00BC29F3">
        <w:t xml:space="preserve"> – statens arbete för att motverka risker vid myndigheters beslut</w:t>
      </w:r>
      <w:r>
        <w:t xml:space="preserve"> (</w:t>
      </w:r>
      <w:proofErr w:type="spellStart"/>
      <w:r>
        <w:t>RiR</w:t>
      </w:r>
      <w:proofErr w:type="spellEnd"/>
      <w:r>
        <w:t xml:space="preserve"> 2026:8</w:t>
      </w:r>
      <w:bookmarkStart w:id="0" w:name="_Hlk232588099"/>
      <w:r w:rsidR="00BC29F3">
        <w:t>)</w:t>
      </w:r>
      <w:r>
        <w:t xml:space="preserve">. </w:t>
      </w:r>
    </w:p>
    <w:bookmarkEnd w:id="0"/>
    <w:p w14:paraId="49481E23" w14:textId="3FCC1734" w:rsidR="008942E0" w:rsidRDefault="008942E0" w:rsidP="00AA5AF4">
      <w:pPr>
        <w:pStyle w:val="Brdtextmedindrag"/>
      </w:pPr>
      <w:r>
        <w:t>Riksrevisionens övergripande slutsats är att statens arbete på området inte är effektivt. Arbetet är i huvudsak händelsestyrt och bristerna finns framför allt i myndigheternas förebyggande arbete. R</w:t>
      </w:r>
      <w:r w:rsidR="00AA5AF4">
        <w:t>iksrevisionen</w:t>
      </w:r>
      <w:r>
        <w:t xml:space="preserve"> pekar även på att D</w:t>
      </w:r>
      <w:r w:rsidR="00AA5AF4">
        <w:t>iskrimineringsombudsmannens (D</w:t>
      </w:r>
      <w:r>
        <w:t>O</w:t>
      </w:r>
      <w:r w:rsidR="00AA5AF4">
        <w:t>)</w:t>
      </w:r>
      <w:r>
        <w:t xml:space="preserve"> pådrivande roll i frågan är begränsad. Dessa brister innebär en risk för att individens skydd mot diskriminering är otillräckligt. </w:t>
      </w:r>
    </w:p>
    <w:p w14:paraId="6EB91149" w14:textId="76466BB8" w:rsidR="008942E0" w:rsidRDefault="008942E0" w:rsidP="00583CE0">
      <w:pPr>
        <w:pStyle w:val="Brdtextmedindrag"/>
      </w:pPr>
      <w:r>
        <w:t xml:space="preserve">Regeringen välkomnar Riksrevisionens granskning. Alla myndigheter ansvarar för att motverka diskriminering i sin verksamhet. Regeringen instämmer i Riksrevisionens bedömning att brister i myndigheternas förebyggande arbete skapar en påtaglig risk för att diskriminering inte upptäcks och åtgärdas. </w:t>
      </w:r>
    </w:p>
    <w:p w14:paraId="4CD8FEED" w14:textId="77777777" w:rsidR="008942E0" w:rsidRDefault="008942E0" w:rsidP="00583CE0">
      <w:pPr>
        <w:pStyle w:val="Brdtextmedindrag"/>
      </w:pPr>
      <w:r>
        <w:t xml:space="preserve">Regeringen har vidtagit ett antal åtgärder för att bekämpa etnisk diskriminering men noterar samtidigt det som framgår i rapporten om att myndigheternas arbete delvis hämmas av en osäkerhet om vilka metoder som kan användas för att kartlägga risker för etnisk diskriminering. Regeringen har därför gett DO i uppdrag att genomföra främjande insatser riktade till myndigheter som stöd i deras arbete med att undersöka och hantera risker för etnisk diskriminering i den egna verksamheten. </w:t>
      </w:r>
    </w:p>
    <w:p w14:paraId="69786D4F" w14:textId="3BB8A908" w:rsidR="008942E0" w:rsidRDefault="008942E0" w:rsidP="00583CE0">
      <w:pPr>
        <w:pStyle w:val="Brdtextmedindrag"/>
      </w:pPr>
      <w:r>
        <w:t>I och med denna skrivelse anser regeringen att Riksrevisionens rapport är slutbehandlad.</w:t>
      </w:r>
    </w:p>
    <w:p w14:paraId="4C066317" w14:textId="77777777" w:rsidR="008942E0" w:rsidRPr="008F2013" w:rsidRDefault="008942E0" w:rsidP="00362009">
      <w:pPr>
        <w:pStyle w:val="Innehllsfrteckning"/>
        <w:pageBreakBefore/>
        <w:rPr>
          <w:sz w:val="30"/>
          <w:szCs w:val="30"/>
        </w:rPr>
      </w:pPr>
      <w:r>
        <w:rPr>
          <w:rFonts w:eastAsiaTheme="minorHAnsi"/>
        </w:rPr>
        <w:lastRenderedPageBreak/>
        <w:t>Innehållsförteckning</w:t>
      </w:r>
    </w:p>
    <w:p w14:paraId="37C04535" w14:textId="4A3A7150" w:rsidR="00A46689" w:rsidRDefault="008942E0">
      <w:pPr>
        <w:pStyle w:val="Innehll1"/>
        <w:rPr>
          <w:rFonts w:asciiTheme="minorHAnsi" w:eastAsiaTheme="minorEastAsia" w:hAnsiTheme="minorHAnsi"/>
          <w:kern w:val="2"/>
          <w:sz w:val="24"/>
          <w:szCs w:val="24"/>
          <w:lang w:eastAsia="sv-SE"/>
          <w14:ligatures w14:val="standardContextual"/>
        </w:rPr>
      </w:pPr>
      <w:r>
        <w:rPr>
          <w:b/>
          <w:kern w:val="0"/>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kern w:val="0"/>
          <w:sz w:val="25"/>
          <w:szCs w:val="25"/>
        </w:rPr>
        <w:fldChar w:fldCharType="separate"/>
      </w:r>
      <w:hyperlink w:anchor="_Toc237961667" w:history="1">
        <w:r w:rsidR="00A46689" w:rsidRPr="000C19A9">
          <w:rPr>
            <w:rStyle w:val="Hyperlnk"/>
          </w:rPr>
          <w:t>1</w:t>
        </w:r>
        <w:r w:rsidR="00A46689">
          <w:rPr>
            <w:rFonts w:asciiTheme="minorHAnsi" w:eastAsiaTheme="minorEastAsia" w:hAnsiTheme="minorHAnsi"/>
            <w:kern w:val="2"/>
            <w:sz w:val="24"/>
            <w:szCs w:val="24"/>
            <w:lang w:eastAsia="sv-SE"/>
            <w14:ligatures w14:val="standardContextual"/>
          </w:rPr>
          <w:tab/>
        </w:r>
        <w:r w:rsidR="00A46689" w:rsidRPr="000C19A9">
          <w:rPr>
            <w:rStyle w:val="Hyperlnk"/>
          </w:rPr>
          <w:t>Ärendet och dess beredning</w:t>
        </w:r>
        <w:r w:rsidR="00A46689">
          <w:rPr>
            <w:webHidden/>
          </w:rPr>
          <w:tab/>
        </w:r>
        <w:r w:rsidR="00A46689">
          <w:rPr>
            <w:webHidden/>
          </w:rPr>
          <w:fldChar w:fldCharType="begin"/>
        </w:r>
        <w:r w:rsidR="00A46689">
          <w:rPr>
            <w:webHidden/>
          </w:rPr>
          <w:instrText xml:space="preserve"> PAGEREF _Toc237961667 \h </w:instrText>
        </w:r>
        <w:r w:rsidR="00A46689">
          <w:rPr>
            <w:webHidden/>
          </w:rPr>
        </w:r>
        <w:r w:rsidR="00A46689">
          <w:rPr>
            <w:webHidden/>
          </w:rPr>
          <w:fldChar w:fldCharType="separate"/>
        </w:r>
        <w:r w:rsidR="00BC64FE">
          <w:rPr>
            <w:webHidden/>
          </w:rPr>
          <w:t>3</w:t>
        </w:r>
        <w:r w:rsidR="00A46689">
          <w:rPr>
            <w:webHidden/>
          </w:rPr>
          <w:fldChar w:fldCharType="end"/>
        </w:r>
      </w:hyperlink>
    </w:p>
    <w:p w14:paraId="662BE562" w14:textId="4BBEDE69" w:rsidR="00A46689" w:rsidRDefault="00A46689">
      <w:pPr>
        <w:pStyle w:val="Innehll1"/>
        <w:rPr>
          <w:rFonts w:asciiTheme="minorHAnsi" w:eastAsiaTheme="minorEastAsia" w:hAnsiTheme="minorHAnsi"/>
          <w:kern w:val="2"/>
          <w:sz w:val="24"/>
          <w:szCs w:val="24"/>
          <w:lang w:eastAsia="sv-SE"/>
          <w14:ligatures w14:val="standardContextual"/>
        </w:rPr>
      </w:pPr>
      <w:hyperlink w:anchor="_Toc237961668" w:history="1">
        <w:r w:rsidRPr="000C19A9">
          <w:rPr>
            <w:rStyle w:val="Hyperlnk"/>
          </w:rPr>
          <w:t>2</w:t>
        </w:r>
        <w:r>
          <w:rPr>
            <w:rFonts w:asciiTheme="minorHAnsi" w:eastAsiaTheme="minorEastAsia" w:hAnsiTheme="minorHAnsi"/>
            <w:kern w:val="2"/>
            <w:sz w:val="24"/>
            <w:szCs w:val="24"/>
            <w:lang w:eastAsia="sv-SE"/>
            <w14:ligatures w14:val="standardContextual"/>
          </w:rPr>
          <w:tab/>
        </w:r>
        <w:r w:rsidRPr="000C19A9">
          <w:rPr>
            <w:rStyle w:val="Hyperlnk"/>
          </w:rPr>
          <w:t>Riksrevisionens iakttagelser och rekommendationer till regeringen</w:t>
        </w:r>
        <w:r>
          <w:rPr>
            <w:webHidden/>
          </w:rPr>
          <w:tab/>
        </w:r>
        <w:r>
          <w:rPr>
            <w:webHidden/>
          </w:rPr>
          <w:fldChar w:fldCharType="begin"/>
        </w:r>
        <w:r>
          <w:rPr>
            <w:webHidden/>
          </w:rPr>
          <w:instrText xml:space="preserve"> PAGEREF _Toc237961668 \h </w:instrText>
        </w:r>
        <w:r>
          <w:rPr>
            <w:webHidden/>
          </w:rPr>
        </w:r>
        <w:r>
          <w:rPr>
            <w:webHidden/>
          </w:rPr>
          <w:fldChar w:fldCharType="separate"/>
        </w:r>
        <w:r w:rsidR="00BC64FE">
          <w:rPr>
            <w:webHidden/>
          </w:rPr>
          <w:t>3</w:t>
        </w:r>
        <w:r>
          <w:rPr>
            <w:webHidden/>
          </w:rPr>
          <w:fldChar w:fldCharType="end"/>
        </w:r>
      </w:hyperlink>
    </w:p>
    <w:p w14:paraId="3D0BC65B" w14:textId="37EDBECA" w:rsidR="00A46689" w:rsidRDefault="00A46689">
      <w:pPr>
        <w:pStyle w:val="Innehll2"/>
        <w:rPr>
          <w:rFonts w:asciiTheme="minorHAnsi" w:eastAsiaTheme="minorEastAsia" w:hAnsiTheme="minorHAnsi" w:cstheme="minorBidi"/>
          <w:kern w:val="2"/>
          <w:sz w:val="24"/>
          <w:szCs w:val="24"/>
          <w:lang w:eastAsia="sv-SE"/>
          <w14:ligatures w14:val="standardContextual"/>
        </w:rPr>
      </w:pPr>
      <w:hyperlink w:anchor="_Toc237961669" w:history="1">
        <w:r w:rsidRPr="000C19A9">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0C19A9">
          <w:rPr>
            <w:rStyle w:val="Hyperlnk"/>
            <w:rFonts w:eastAsiaTheme="majorEastAsia"/>
          </w:rPr>
          <w:t>Myndigheternas arbete för att kartlägga och hantera risker</w:t>
        </w:r>
        <w:r>
          <w:rPr>
            <w:webHidden/>
          </w:rPr>
          <w:tab/>
        </w:r>
        <w:r>
          <w:rPr>
            <w:webHidden/>
          </w:rPr>
          <w:fldChar w:fldCharType="begin"/>
        </w:r>
        <w:r>
          <w:rPr>
            <w:webHidden/>
          </w:rPr>
          <w:instrText xml:space="preserve"> PAGEREF _Toc237961669 \h </w:instrText>
        </w:r>
        <w:r>
          <w:rPr>
            <w:webHidden/>
          </w:rPr>
        </w:r>
        <w:r>
          <w:rPr>
            <w:webHidden/>
          </w:rPr>
          <w:fldChar w:fldCharType="separate"/>
        </w:r>
        <w:r w:rsidR="00BC64FE">
          <w:rPr>
            <w:webHidden/>
          </w:rPr>
          <w:t>3</w:t>
        </w:r>
        <w:r>
          <w:rPr>
            <w:webHidden/>
          </w:rPr>
          <w:fldChar w:fldCharType="end"/>
        </w:r>
      </w:hyperlink>
    </w:p>
    <w:p w14:paraId="07C55E2A" w14:textId="0E47700B" w:rsidR="00A46689" w:rsidRDefault="00A46689">
      <w:pPr>
        <w:pStyle w:val="Innehll2"/>
        <w:rPr>
          <w:rFonts w:asciiTheme="minorHAnsi" w:eastAsiaTheme="minorEastAsia" w:hAnsiTheme="minorHAnsi" w:cstheme="minorBidi"/>
          <w:kern w:val="2"/>
          <w:sz w:val="24"/>
          <w:szCs w:val="24"/>
          <w:lang w:eastAsia="sv-SE"/>
          <w14:ligatures w14:val="standardContextual"/>
        </w:rPr>
      </w:pPr>
      <w:hyperlink w:anchor="_Toc237961670" w:history="1">
        <w:r w:rsidRPr="000C19A9">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0C19A9">
          <w:rPr>
            <w:rStyle w:val="Hyperlnk"/>
            <w:rFonts w:eastAsiaTheme="majorEastAsia"/>
          </w:rPr>
          <w:t>DO:s tillsyn och främjande insatser</w:t>
        </w:r>
        <w:r>
          <w:rPr>
            <w:webHidden/>
          </w:rPr>
          <w:tab/>
        </w:r>
        <w:r>
          <w:rPr>
            <w:webHidden/>
          </w:rPr>
          <w:fldChar w:fldCharType="begin"/>
        </w:r>
        <w:r>
          <w:rPr>
            <w:webHidden/>
          </w:rPr>
          <w:instrText xml:space="preserve"> PAGEREF _Toc237961670 \h </w:instrText>
        </w:r>
        <w:r>
          <w:rPr>
            <w:webHidden/>
          </w:rPr>
        </w:r>
        <w:r>
          <w:rPr>
            <w:webHidden/>
          </w:rPr>
          <w:fldChar w:fldCharType="separate"/>
        </w:r>
        <w:r w:rsidR="00BC64FE">
          <w:rPr>
            <w:webHidden/>
          </w:rPr>
          <w:t>4</w:t>
        </w:r>
        <w:r>
          <w:rPr>
            <w:webHidden/>
          </w:rPr>
          <w:fldChar w:fldCharType="end"/>
        </w:r>
      </w:hyperlink>
    </w:p>
    <w:p w14:paraId="39BA2136" w14:textId="130A8760" w:rsidR="00A46689" w:rsidRDefault="00A46689">
      <w:pPr>
        <w:pStyle w:val="Innehll2"/>
        <w:rPr>
          <w:rFonts w:asciiTheme="minorHAnsi" w:eastAsiaTheme="minorEastAsia" w:hAnsiTheme="minorHAnsi" w:cstheme="minorBidi"/>
          <w:kern w:val="2"/>
          <w:sz w:val="24"/>
          <w:szCs w:val="24"/>
          <w:lang w:eastAsia="sv-SE"/>
          <w14:ligatures w14:val="standardContextual"/>
        </w:rPr>
      </w:pPr>
      <w:hyperlink w:anchor="_Toc237961671" w:history="1">
        <w:r w:rsidRPr="000C19A9">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0C19A9">
          <w:rPr>
            <w:rStyle w:val="Hyperlnk"/>
            <w:rFonts w:eastAsiaTheme="majorEastAsia"/>
          </w:rPr>
          <w:t>Statens arbete mot etnisk diskriminering vid myndigheters beslut</w:t>
        </w:r>
        <w:r>
          <w:rPr>
            <w:webHidden/>
          </w:rPr>
          <w:tab/>
        </w:r>
        <w:r>
          <w:rPr>
            <w:webHidden/>
          </w:rPr>
          <w:fldChar w:fldCharType="begin"/>
        </w:r>
        <w:r>
          <w:rPr>
            <w:webHidden/>
          </w:rPr>
          <w:instrText xml:space="preserve"> PAGEREF _Toc237961671 \h </w:instrText>
        </w:r>
        <w:r>
          <w:rPr>
            <w:webHidden/>
          </w:rPr>
        </w:r>
        <w:r>
          <w:rPr>
            <w:webHidden/>
          </w:rPr>
          <w:fldChar w:fldCharType="separate"/>
        </w:r>
        <w:r w:rsidR="00BC64FE">
          <w:rPr>
            <w:webHidden/>
          </w:rPr>
          <w:t>5</w:t>
        </w:r>
        <w:r>
          <w:rPr>
            <w:webHidden/>
          </w:rPr>
          <w:fldChar w:fldCharType="end"/>
        </w:r>
      </w:hyperlink>
    </w:p>
    <w:p w14:paraId="3498F80C" w14:textId="6C7D3BD8" w:rsidR="00A46689" w:rsidRDefault="00A46689">
      <w:pPr>
        <w:pStyle w:val="Innehll2"/>
        <w:rPr>
          <w:rFonts w:asciiTheme="minorHAnsi" w:eastAsiaTheme="minorEastAsia" w:hAnsiTheme="minorHAnsi" w:cstheme="minorBidi"/>
          <w:kern w:val="2"/>
          <w:sz w:val="24"/>
          <w:szCs w:val="24"/>
          <w:lang w:eastAsia="sv-SE"/>
          <w14:ligatures w14:val="standardContextual"/>
        </w:rPr>
      </w:pPr>
      <w:hyperlink w:anchor="_Toc237961672" w:history="1">
        <w:r w:rsidRPr="000C19A9">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0C19A9">
          <w:rPr>
            <w:rStyle w:val="Hyperlnk"/>
            <w:rFonts w:eastAsiaTheme="majorEastAsia"/>
          </w:rPr>
          <w:t>Riksrevisionens rekommendationer</w:t>
        </w:r>
        <w:r>
          <w:rPr>
            <w:webHidden/>
          </w:rPr>
          <w:tab/>
        </w:r>
        <w:r>
          <w:rPr>
            <w:webHidden/>
          </w:rPr>
          <w:fldChar w:fldCharType="begin"/>
        </w:r>
        <w:r>
          <w:rPr>
            <w:webHidden/>
          </w:rPr>
          <w:instrText xml:space="preserve"> PAGEREF _Toc237961672 \h </w:instrText>
        </w:r>
        <w:r>
          <w:rPr>
            <w:webHidden/>
          </w:rPr>
        </w:r>
        <w:r>
          <w:rPr>
            <w:webHidden/>
          </w:rPr>
          <w:fldChar w:fldCharType="separate"/>
        </w:r>
        <w:r w:rsidR="00BC64FE">
          <w:rPr>
            <w:webHidden/>
          </w:rPr>
          <w:t>5</w:t>
        </w:r>
        <w:r>
          <w:rPr>
            <w:webHidden/>
          </w:rPr>
          <w:fldChar w:fldCharType="end"/>
        </w:r>
      </w:hyperlink>
    </w:p>
    <w:p w14:paraId="6B70BF9F" w14:textId="5F07CAC3" w:rsidR="00A46689" w:rsidRDefault="00A46689">
      <w:pPr>
        <w:pStyle w:val="Innehll1"/>
        <w:rPr>
          <w:rFonts w:asciiTheme="minorHAnsi" w:eastAsiaTheme="minorEastAsia" w:hAnsiTheme="minorHAnsi"/>
          <w:kern w:val="2"/>
          <w:sz w:val="24"/>
          <w:szCs w:val="24"/>
          <w:lang w:eastAsia="sv-SE"/>
          <w14:ligatures w14:val="standardContextual"/>
        </w:rPr>
      </w:pPr>
      <w:hyperlink w:anchor="_Toc237961673" w:history="1">
        <w:r w:rsidRPr="000C19A9">
          <w:rPr>
            <w:rStyle w:val="Hyperlnk"/>
          </w:rPr>
          <w:t>3</w:t>
        </w:r>
        <w:r>
          <w:rPr>
            <w:rFonts w:asciiTheme="minorHAnsi" w:eastAsiaTheme="minorEastAsia" w:hAnsiTheme="minorHAnsi"/>
            <w:kern w:val="2"/>
            <w:sz w:val="24"/>
            <w:szCs w:val="24"/>
            <w:lang w:eastAsia="sv-SE"/>
            <w14:ligatures w14:val="standardContextual"/>
          </w:rPr>
          <w:tab/>
        </w:r>
        <w:r w:rsidRPr="000C19A9">
          <w:rPr>
            <w:rStyle w:val="Hyperlnk"/>
          </w:rPr>
          <w:t>Regeringens bedömning av Riksrevisionens iakttagelser och rekommendationer</w:t>
        </w:r>
        <w:r>
          <w:rPr>
            <w:webHidden/>
          </w:rPr>
          <w:tab/>
        </w:r>
        <w:r>
          <w:rPr>
            <w:webHidden/>
          </w:rPr>
          <w:fldChar w:fldCharType="begin"/>
        </w:r>
        <w:r>
          <w:rPr>
            <w:webHidden/>
          </w:rPr>
          <w:instrText xml:space="preserve"> PAGEREF _Toc237961673 \h </w:instrText>
        </w:r>
        <w:r>
          <w:rPr>
            <w:webHidden/>
          </w:rPr>
        </w:r>
        <w:r>
          <w:rPr>
            <w:webHidden/>
          </w:rPr>
          <w:fldChar w:fldCharType="separate"/>
        </w:r>
        <w:r w:rsidR="00BC64FE">
          <w:rPr>
            <w:webHidden/>
          </w:rPr>
          <w:t>6</w:t>
        </w:r>
        <w:r>
          <w:rPr>
            <w:webHidden/>
          </w:rPr>
          <w:fldChar w:fldCharType="end"/>
        </w:r>
      </w:hyperlink>
    </w:p>
    <w:p w14:paraId="5F7419BE" w14:textId="4FF2B3FD" w:rsidR="00A46689" w:rsidRDefault="00A46689">
      <w:pPr>
        <w:pStyle w:val="Innehll1"/>
        <w:rPr>
          <w:rFonts w:asciiTheme="minorHAnsi" w:eastAsiaTheme="minorEastAsia" w:hAnsiTheme="minorHAnsi"/>
          <w:kern w:val="2"/>
          <w:sz w:val="24"/>
          <w:szCs w:val="24"/>
          <w:lang w:eastAsia="sv-SE"/>
          <w14:ligatures w14:val="standardContextual"/>
        </w:rPr>
      </w:pPr>
      <w:hyperlink w:anchor="_Toc237961674" w:history="1">
        <w:r w:rsidRPr="000C19A9">
          <w:rPr>
            <w:rStyle w:val="Hyperlnk"/>
          </w:rPr>
          <w:t>4</w:t>
        </w:r>
        <w:r>
          <w:rPr>
            <w:rFonts w:asciiTheme="minorHAnsi" w:eastAsiaTheme="minorEastAsia" w:hAnsiTheme="minorHAnsi"/>
            <w:kern w:val="2"/>
            <w:sz w:val="24"/>
            <w:szCs w:val="24"/>
            <w:lang w:eastAsia="sv-SE"/>
            <w14:ligatures w14:val="standardContextual"/>
          </w:rPr>
          <w:tab/>
        </w:r>
        <w:r w:rsidRPr="000C19A9">
          <w:rPr>
            <w:rStyle w:val="Hyperlnk"/>
          </w:rPr>
          <w:t>Regeringens åtgärder med anledning av Riksrevisionens iakttagelser</w:t>
        </w:r>
        <w:r>
          <w:rPr>
            <w:webHidden/>
          </w:rPr>
          <w:tab/>
        </w:r>
        <w:r>
          <w:rPr>
            <w:webHidden/>
          </w:rPr>
          <w:fldChar w:fldCharType="begin"/>
        </w:r>
        <w:r>
          <w:rPr>
            <w:webHidden/>
          </w:rPr>
          <w:instrText xml:space="preserve"> PAGEREF _Toc237961674 \h </w:instrText>
        </w:r>
        <w:r>
          <w:rPr>
            <w:webHidden/>
          </w:rPr>
        </w:r>
        <w:r>
          <w:rPr>
            <w:webHidden/>
          </w:rPr>
          <w:fldChar w:fldCharType="separate"/>
        </w:r>
        <w:r w:rsidR="00BC64FE">
          <w:rPr>
            <w:webHidden/>
          </w:rPr>
          <w:t>8</w:t>
        </w:r>
        <w:r>
          <w:rPr>
            <w:webHidden/>
          </w:rPr>
          <w:fldChar w:fldCharType="end"/>
        </w:r>
      </w:hyperlink>
    </w:p>
    <w:p w14:paraId="040C65EB" w14:textId="068F95EF" w:rsidR="00A46689" w:rsidRDefault="00A46689">
      <w:pPr>
        <w:pStyle w:val="Innehll4"/>
        <w:rPr>
          <w:rFonts w:asciiTheme="minorHAnsi" w:eastAsiaTheme="minorEastAsia" w:hAnsiTheme="minorHAnsi"/>
          <w:noProof/>
          <w:kern w:val="2"/>
          <w:sz w:val="24"/>
          <w:szCs w:val="24"/>
          <w:lang w:eastAsia="sv-SE"/>
          <w14:ligatures w14:val="standardContextual"/>
        </w:rPr>
      </w:pPr>
      <w:hyperlink w:anchor="_Toc237961675" w:history="1">
        <w:r w:rsidRPr="000C19A9">
          <w:rPr>
            <w:rStyle w:val="Hyperlnk"/>
            <w:noProof/>
          </w:rPr>
          <w:t>Riksrevisionens rapport Etnisk diskriminering – statens arbete för att motverka risker vid myndigheters beslut (RiR 2026:8)</w:t>
        </w:r>
        <w:r>
          <w:rPr>
            <w:noProof/>
            <w:webHidden/>
          </w:rPr>
          <w:tab/>
        </w:r>
        <w:r>
          <w:rPr>
            <w:noProof/>
            <w:webHidden/>
          </w:rPr>
          <w:fldChar w:fldCharType="begin"/>
        </w:r>
        <w:r>
          <w:rPr>
            <w:noProof/>
            <w:webHidden/>
          </w:rPr>
          <w:instrText xml:space="preserve"> PAGEREF _Toc237961675 \h </w:instrText>
        </w:r>
        <w:r>
          <w:rPr>
            <w:noProof/>
            <w:webHidden/>
          </w:rPr>
        </w:r>
        <w:r>
          <w:rPr>
            <w:noProof/>
            <w:webHidden/>
          </w:rPr>
          <w:fldChar w:fldCharType="separate"/>
        </w:r>
        <w:r w:rsidR="00BC64FE">
          <w:rPr>
            <w:noProof/>
            <w:webHidden/>
          </w:rPr>
          <w:t>9</w:t>
        </w:r>
        <w:r>
          <w:rPr>
            <w:noProof/>
            <w:webHidden/>
          </w:rPr>
          <w:fldChar w:fldCharType="end"/>
        </w:r>
      </w:hyperlink>
    </w:p>
    <w:p w14:paraId="6AAE9E51" w14:textId="028EA6D4" w:rsidR="00A46689" w:rsidRDefault="00A46689">
      <w:pPr>
        <w:pStyle w:val="Innehll5"/>
        <w:rPr>
          <w:rFonts w:asciiTheme="minorHAnsi" w:eastAsiaTheme="minorEastAsia" w:hAnsiTheme="minorHAnsi"/>
          <w:noProof/>
          <w:kern w:val="2"/>
          <w:sz w:val="24"/>
          <w:szCs w:val="24"/>
          <w:lang w:eastAsia="sv-SE"/>
          <w14:ligatures w14:val="standardContextual"/>
        </w:rPr>
      </w:pPr>
      <w:hyperlink w:anchor="_Toc237961676" w:history="1">
        <w:r w:rsidRPr="000C19A9">
          <w:rPr>
            <w:rStyle w:val="Hyperlnk"/>
            <w:noProof/>
          </w:rPr>
          <w:t>Utdrag ur protokoll vid regeringssammanträde den 20 augusti 2026</w:t>
        </w:r>
        <w:r>
          <w:rPr>
            <w:noProof/>
            <w:webHidden/>
          </w:rPr>
          <w:tab/>
        </w:r>
        <w:r>
          <w:rPr>
            <w:noProof/>
            <w:webHidden/>
          </w:rPr>
          <w:fldChar w:fldCharType="begin"/>
        </w:r>
        <w:r>
          <w:rPr>
            <w:noProof/>
            <w:webHidden/>
          </w:rPr>
          <w:instrText xml:space="preserve"> PAGEREF _Toc237961676 \h </w:instrText>
        </w:r>
        <w:r>
          <w:rPr>
            <w:noProof/>
            <w:webHidden/>
          </w:rPr>
        </w:r>
        <w:r>
          <w:rPr>
            <w:noProof/>
            <w:webHidden/>
          </w:rPr>
          <w:fldChar w:fldCharType="separate"/>
        </w:r>
        <w:r w:rsidR="00BC64FE">
          <w:rPr>
            <w:noProof/>
            <w:webHidden/>
          </w:rPr>
          <w:t>77</w:t>
        </w:r>
        <w:r>
          <w:rPr>
            <w:noProof/>
            <w:webHidden/>
          </w:rPr>
          <w:fldChar w:fldCharType="end"/>
        </w:r>
      </w:hyperlink>
    </w:p>
    <w:p w14:paraId="1ED038F2" w14:textId="47FC813C" w:rsidR="008942E0" w:rsidRDefault="008942E0" w:rsidP="00362009">
      <w:pPr>
        <w:pStyle w:val="Brdtextmedindrag"/>
      </w:pPr>
      <w:r>
        <w:fldChar w:fldCharType="end"/>
      </w:r>
    </w:p>
    <w:p w14:paraId="67D89658" w14:textId="673B6258" w:rsidR="00E15E76" w:rsidRDefault="00E15E76">
      <w:pPr>
        <w:spacing w:line="2" w:lineRule="auto"/>
        <w:rPr>
          <w:rFonts w:ascii="Times New Roman" w:eastAsiaTheme="minorHAnsi" w:hAnsi="Times New Roman" w:cstheme="minorBidi"/>
          <w:kern w:val="28"/>
          <w:sz w:val="20"/>
          <w:szCs w:val="22"/>
        </w:rPr>
      </w:pPr>
      <w:bookmarkStart w:id="1" w:name="_Toc337537303"/>
      <w:bookmarkEnd w:id="1"/>
      <w:r>
        <w:rPr>
          <w:sz w:val="20"/>
        </w:rPr>
        <w:br w:type="page"/>
      </w:r>
    </w:p>
    <w:p w14:paraId="6C38B078" w14:textId="77777777" w:rsidR="00DB62B9" w:rsidRPr="00696E40" w:rsidRDefault="00DB62B9" w:rsidP="00696E40">
      <w:pPr>
        <w:pStyle w:val="Rubrik1"/>
        <w:numPr>
          <w:ilvl w:val="0"/>
          <w:numId w:val="0"/>
        </w:numPr>
        <w:rPr>
          <w:sz w:val="20"/>
        </w:rPr>
        <w:sectPr w:rsidR="00DB62B9" w:rsidRPr="00696E40"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0A957CE6" w14:textId="1F11B08F" w:rsidR="00DB62B9" w:rsidRDefault="00983983" w:rsidP="00D16336">
      <w:pPr>
        <w:pStyle w:val="Rubrik1"/>
      </w:pPr>
      <w:bookmarkStart w:id="2" w:name="_Toc237961667"/>
      <w:r>
        <w:lastRenderedPageBreak/>
        <w:t>Ärendet och dess beredning</w:t>
      </w:r>
      <w:bookmarkEnd w:id="2"/>
    </w:p>
    <w:p w14:paraId="61F39549" w14:textId="76DFE60E" w:rsidR="00983983" w:rsidRDefault="00983983" w:rsidP="00D16336">
      <w:pPr>
        <w:pStyle w:val="Brdtext"/>
      </w:pPr>
      <w:r>
        <w:t>Riksrevisionen har granskat om staten arbetar effektivt för att motverka etnisk diskriminering vid myndighetsbeslut som rör enskilda. Resultatet av granskningen redovisas i rapporten Etnisk diskriminering – statens arbete för att motverka risker vid myndigheters beslut (</w:t>
      </w:r>
      <w:proofErr w:type="spellStart"/>
      <w:r>
        <w:t>RiR</w:t>
      </w:r>
      <w:proofErr w:type="spellEnd"/>
      <w:r>
        <w:t xml:space="preserve"> 2026:8), se </w:t>
      </w:r>
      <w:r w:rsidRPr="00527819">
        <w:rPr>
          <w:i/>
          <w:iCs/>
        </w:rPr>
        <w:t>bilagan</w:t>
      </w:r>
      <w:r>
        <w:t>.</w:t>
      </w:r>
    </w:p>
    <w:p w14:paraId="7BCDBACD" w14:textId="4708C6EB" w:rsidR="00983983" w:rsidRPr="00D16336" w:rsidRDefault="00983983" w:rsidP="00D16336">
      <w:pPr>
        <w:pStyle w:val="Brdtext"/>
        <w:sectPr w:rsidR="00983983" w:rsidRPr="00D16336" w:rsidSect="00155500">
          <w:headerReference w:type="even" r:id="rId21"/>
          <w:headerReference w:type="default" r:id="rId22"/>
          <w:footerReference w:type="even" r:id="rId23"/>
          <w:footerReference w:type="default" r:id="rId24"/>
          <w:headerReference w:type="first" r:id="rId25"/>
          <w:footerReference w:type="first" r:id="rId26"/>
          <w:type w:val="continuous"/>
          <w:pgSz w:w="9356" w:h="13721" w:code="9"/>
          <w:pgMar w:top="794" w:right="2438" w:bottom="1191" w:left="1021" w:header="0" w:footer="709" w:gutter="0"/>
          <w:cols w:space="708"/>
          <w:docGrid w:linePitch="360"/>
        </w:sectPr>
      </w:pPr>
      <w:r>
        <w:t xml:space="preserve">  Riksdagen överlämnade Riksrevisionens rapport till regeringen den 16 april 2026. I denna skrivelse behandlar regeringen de iakttagelser och rekommendationer till regeringen som Riksrevisionen redovisar i sin rapport.</w:t>
      </w:r>
    </w:p>
    <w:p w14:paraId="57F93C5C" w14:textId="3E488E01" w:rsidR="00DB62B9" w:rsidRDefault="00983983" w:rsidP="008C5E77">
      <w:pPr>
        <w:pStyle w:val="Rubrik1"/>
      </w:pPr>
      <w:bookmarkStart w:id="3" w:name="_Toc237961668"/>
      <w:r>
        <w:t>Riksrevisionens iakttagelser och rekommendationer till regeringen</w:t>
      </w:r>
      <w:bookmarkEnd w:id="3"/>
    </w:p>
    <w:p w14:paraId="5BF1B012" w14:textId="6083DFF6" w:rsidR="00983983" w:rsidRDefault="00983983" w:rsidP="00926B77">
      <w:pPr>
        <w:pStyle w:val="Rubrik2"/>
      </w:pPr>
      <w:bookmarkStart w:id="4" w:name="_Toc237961669"/>
      <w:r w:rsidRPr="00926B77">
        <w:t xml:space="preserve">Myndigheternas </w:t>
      </w:r>
      <w:r>
        <w:t>arbete</w:t>
      </w:r>
      <w:r w:rsidRPr="00926B77">
        <w:t xml:space="preserve"> för att </w:t>
      </w:r>
      <w:r>
        <w:t>kartlägga</w:t>
      </w:r>
      <w:r w:rsidRPr="00926B77">
        <w:t xml:space="preserve"> och hantera risker</w:t>
      </w:r>
      <w:bookmarkEnd w:id="4"/>
      <w:r>
        <w:t xml:space="preserve"> </w:t>
      </w:r>
    </w:p>
    <w:p w14:paraId="4B429563" w14:textId="2940C0A3" w:rsidR="00983983" w:rsidRDefault="00983983" w:rsidP="00151C2E">
      <w:pPr>
        <w:pStyle w:val="Brdtextmedindrag"/>
        <w:ind w:firstLine="0"/>
      </w:pPr>
      <w:r w:rsidRPr="00590548">
        <w:t>Riksrevisionen</w:t>
      </w:r>
      <w:r>
        <w:t>s</w:t>
      </w:r>
      <w:r w:rsidRPr="00590548">
        <w:t xml:space="preserve"> </w:t>
      </w:r>
      <w:r>
        <w:t>g</w:t>
      </w:r>
      <w:r w:rsidRPr="00590548">
        <w:t>ranskning omfattar arbetet vid Arbetsförmedlingen, Försäkringskassan, Kriminalvården, Kronofogdemyndigheten, Polismyndigheten, Skatteverket och Tullverket och frågan om Diskrimineringsombudsmannens (DO) tillsyn och främjande insatser bidrar till detta arbete.</w:t>
      </w:r>
      <w:r>
        <w:t xml:space="preserve"> Granskningen visar att myndigheterna generellt har begränsad kunskap om risker för etnisk diskriminering vid beslut som rör enskilda och sällan tar eget initiativ till att undersöka förekomsten av sådana risker.  </w:t>
      </w:r>
    </w:p>
    <w:p w14:paraId="7C0FE7A9" w14:textId="4F108EB3" w:rsidR="00983983" w:rsidRDefault="00983983" w:rsidP="007450E6">
      <w:pPr>
        <w:pStyle w:val="Brdtextmedindrag"/>
      </w:pPr>
      <w:r>
        <w:t>De myndigheter som ingår i granskningen har enligt Riksrevisionen en god beredskap att agera utifrån inkomna anmälningar som rör etnisk diskriminering.</w:t>
      </w:r>
      <w:r w:rsidRPr="00926B77">
        <w:t xml:space="preserve"> </w:t>
      </w:r>
      <w:r>
        <w:t>Bristerna rör huvudsakligen det förebyggande arbetet med att kartlägga och förebygga risker för etnisk diskriminering. Alla myndigheter arbetar med generella åtgärder för likabehandling, såsom utbildningar om den statliga värdegrunden. Riksrevisionen konstaterar att sådana åtgärder kan bidra till att minska risken för diskriminering, men att de som regel inte grundas på analyser av specifika risker för etnisk diskriminering i den egna verksamheten. Vidare följs åtgärderna sällan upp utifrån ett diskrimineringsperspektiv. Myndigheterna saknar därmed tillräckligt underlag för att bedöma om de vidtagna åtgärderna är tillräckliga.</w:t>
      </w:r>
    </w:p>
    <w:p w14:paraId="09373190" w14:textId="4C295151" w:rsidR="00983983" w:rsidRDefault="00983983" w:rsidP="00926B77">
      <w:pPr>
        <w:pStyle w:val="Brdtextmedindrag"/>
      </w:pPr>
      <w:r>
        <w:t xml:space="preserve">Riksrevisionen framhåller att bristerna i det förebyggande arbetet medför en påtaglig risk för att diskriminering inte uppmärksammas och åtgärdas. Det kan vara svårt för enskilda att identifiera diskriminering vid myndighetsbeslut och att göra en anmälan. Det är därför angeläget att </w:t>
      </w:r>
      <w:r>
        <w:lastRenderedPageBreak/>
        <w:t>myndigheterna själva aktivt identifierar och analyserar risker i den egna verksamheten.</w:t>
      </w:r>
    </w:p>
    <w:p w14:paraId="25751BD5" w14:textId="4023F60F" w:rsidR="00983983" w:rsidRDefault="00983983" w:rsidP="00926B77">
      <w:pPr>
        <w:pStyle w:val="Brdtextmedindrag"/>
      </w:pPr>
      <w:r>
        <w:t>Det finns enligt granskningen exempel på myndigheter som har påbörjat ett mer systematiskt arbete med att identifiera och hantera risker inom delar av verksamheten. I vissa fall har myndigheter använt flera kunskapskällor och tillämpat metoder såsom statistiska analyser, enkäter, intervjuer, observationer och dialog med relevanta aktörer. Det förekommer även exempel på förebyggande åtgärder som tar sin utgångspunkt i identifierade risker. Arbetet befinner sig däremot generellt i ett tidigt skede och har inte följts upp, vilket innebär att effekterna ännu inte kan bedömas.</w:t>
      </w:r>
    </w:p>
    <w:p w14:paraId="4B080CAA" w14:textId="08B9F37D" w:rsidR="00983983" w:rsidRDefault="00983983" w:rsidP="00080E5E">
      <w:pPr>
        <w:pStyle w:val="Brdtextmedindrag"/>
      </w:pPr>
      <w:r>
        <w:t>Av rapporten framgår vidare att myndigheternas arbete hämmas av en osäkerhet kring vilka metoder som kan användas för att kartlägga risker för diskriminering. Osäkerheten rör fram för allt vilka personuppgifter som får samlas in och användas utan att bestämmelser om behandling av personuppgifter överträds. Riksrevisionen bedömer att myndigheterna bör utreda vilka arbetssätt som är möjliga att tillämpa, både sådana som kräver personuppgifter och sådana som inte gör det.</w:t>
      </w:r>
    </w:p>
    <w:p w14:paraId="4EEAB37D" w14:textId="60BEC120" w:rsidR="00983983" w:rsidRDefault="00983983" w:rsidP="00926B77">
      <w:pPr>
        <w:pStyle w:val="Rubrik2"/>
      </w:pPr>
      <w:bookmarkStart w:id="5" w:name="_Toc237961670"/>
      <w:r>
        <w:t>DO:s tillsyn och främjande insatser</w:t>
      </w:r>
      <w:bookmarkEnd w:id="5"/>
    </w:p>
    <w:p w14:paraId="1D9DB67E" w14:textId="6E46154B" w:rsidR="00983983" w:rsidRDefault="00983983" w:rsidP="00926B77">
      <w:pPr>
        <w:pStyle w:val="Brdtext"/>
      </w:pPr>
      <w:r>
        <w:t>Riksrevisionen bedömer att DO:s verktyg i form av tillsyn och främjande arbete endast i begränsad utsträckning har haft en pådrivande effekt på myndigheternas arbete mot etnisk diskriminering vid beslut. Detta förklaras delvis av yttre omständigheter. Antalet anmälningar som avser myndighetsbeslut och som faller inom DO:s tillsynsområde är lågt, och det finns ofta brister i bevisningen som försvårar tillsynsarbetet. Samtidigt bedöms även DO:s prioriteringar i användningen av sina verktyg ha betydelse.</w:t>
      </w:r>
    </w:p>
    <w:p w14:paraId="466EBC8A" w14:textId="77777777" w:rsidR="00983983" w:rsidRDefault="00983983" w:rsidP="004E3B32">
      <w:pPr>
        <w:pStyle w:val="Brdtextmedindrag"/>
      </w:pPr>
      <w:r>
        <w:t>DO:s tillsyn är i hög grad inriktad på individanmälningar. Enligt granskningen har däremot inga anmälningar om etnisk diskriminering vid myndighetsbeslut lett till några konsekvenser för de granskade myndigheterna. Myndigheterna har därmed i begränsad utsträckning sett behov av att vidta åtgärder med anledning av tillsynen, eftersom den inte har resulterat i någon kritik.</w:t>
      </w:r>
    </w:p>
    <w:p w14:paraId="2143DFE3" w14:textId="5EA6ED5B" w:rsidR="00983983" w:rsidRDefault="00983983" w:rsidP="004E3B32">
      <w:pPr>
        <w:pStyle w:val="Brdtextmedindrag"/>
      </w:pPr>
      <w:r>
        <w:t>Därutöver är det många myndighetsbeslut som inte ryms inom de samhällsområden som omfattas av förbuden i diskrimineringslagen (2008:567), vilket innebär att DO i dessa fall saknar möjlighet att utöva tillsyn. Detta begränsar DO:s möjligheter att genom tillsyn verka pådrivande i myndigheternas arbete.</w:t>
      </w:r>
    </w:p>
    <w:p w14:paraId="43F0D491" w14:textId="3E94ED49" w:rsidR="00983983" w:rsidRDefault="00983983" w:rsidP="004E3B32">
      <w:pPr>
        <w:pStyle w:val="Brdtextmedindrag"/>
      </w:pPr>
      <w:r>
        <w:t xml:space="preserve">När det gäller det främjande arbetet har DO under senare år prioriterat insatser riktade till grupper som riskerar att utsättas för diskriminering, </w:t>
      </w:r>
      <w:proofErr w:type="gramStart"/>
      <w:r>
        <w:t>bl.a.</w:t>
      </w:r>
      <w:proofErr w:type="gramEnd"/>
      <w:r>
        <w:t xml:space="preserve"> i syfte att öka benägenheten att anmäla. Detta har inneburit att insatser riktade till verksamhetsutövare, såsom myndigheter, i form av utbildningar och dialoger har minskat. Vissa främjande insatser har däremot avsett relevanta riskområden, exempelvis diskriminerande etnisk profilering och användningen av artificiell intelligens. Granskningen visar emellertid att dessa insatser inte har fått något tydligt genomslag i myndigheternas verksamheter.</w:t>
      </w:r>
    </w:p>
    <w:p w14:paraId="70FC3D92" w14:textId="4F79EA4D" w:rsidR="00983983" w:rsidRDefault="00983983" w:rsidP="00080E5E">
      <w:pPr>
        <w:pStyle w:val="Brdtextmedindrag"/>
      </w:pPr>
      <w:r>
        <w:lastRenderedPageBreak/>
        <w:t>Mot denna bakgrund bedömer Riksrevisionen att DO bör överväga ett mer flexibelt förhållningssätt i användningen av sina verktyg. Myndigheten bör i större utsträckning rikta främjande insatser och, där så är möjligt, andra former av tillsyn mot statliga myndigheter. Ett sådant angreppssätt bedöms kunna stärka DO:s möjligheter att bidra till att myndigheterna utvecklar sitt förebyggande arbete.</w:t>
      </w:r>
    </w:p>
    <w:p w14:paraId="5255D357" w14:textId="3D9144CF" w:rsidR="00983983" w:rsidRDefault="00983983" w:rsidP="000033E4">
      <w:pPr>
        <w:pStyle w:val="Rubrik2"/>
      </w:pPr>
      <w:bookmarkStart w:id="6" w:name="_Toc237961671"/>
      <w:r>
        <w:t>Statens arbete mot etnisk diskriminering vid myndigheters beslut</w:t>
      </w:r>
      <w:bookmarkEnd w:id="6"/>
    </w:p>
    <w:p w14:paraId="7C11A5B1" w14:textId="3A91964F" w:rsidR="00983983" w:rsidRPr="000033E4" w:rsidRDefault="00983983" w:rsidP="000033E4">
      <w:pPr>
        <w:pStyle w:val="Brdtext"/>
      </w:pPr>
      <w:r w:rsidRPr="00B86FA8">
        <w:t>Riksrevisionen bedömer att det i första hand är myndigheterna själva som behöver ta ett större ansvar för att säkerställa att deras beslut inte leder till etnisk diskriminering, däribland genom att systematiskt kartlägga och hantera risker i verksamheten</w:t>
      </w:r>
      <w:r>
        <w:t xml:space="preserve">. Riksrevisionen </w:t>
      </w:r>
      <w:r w:rsidRPr="000033E4">
        <w:t>bedömer att arbetet med att motverka etnisk diskriminering vid myndigheters beslut är otillräckligt och att regeringen behöver s</w:t>
      </w:r>
      <w:r>
        <w:t xml:space="preserve">e till att </w:t>
      </w:r>
      <w:r w:rsidRPr="000033E4">
        <w:t xml:space="preserve">myndigheterna tar sitt ansvar. Regeringen bör </w:t>
      </w:r>
      <w:r>
        <w:t xml:space="preserve">därför </w:t>
      </w:r>
      <w:r w:rsidRPr="000033E4">
        <w:t xml:space="preserve">verka för att myndigheter med viss regelbundenhet </w:t>
      </w:r>
      <w:r>
        <w:t>undersöker</w:t>
      </w:r>
      <w:r w:rsidRPr="000033E4">
        <w:t xml:space="preserve"> och hanterar risker för etnisk diskriminering </w:t>
      </w:r>
      <w:r>
        <w:t xml:space="preserve">i sin verksamhet </w:t>
      </w:r>
      <w:r w:rsidRPr="000033E4">
        <w:t xml:space="preserve">och i större utsträckning samarbetar för att utbyta erfarenheter och ta fram lämpliga metoder för arbetet, </w:t>
      </w:r>
      <w:proofErr w:type="gramStart"/>
      <w:r w:rsidRPr="000033E4">
        <w:t>bl</w:t>
      </w:r>
      <w:r>
        <w:t>.</w:t>
      </w:r>
      <w:r w:rsidRPr="000033E4">
        <w:t>a</w:t>
      </w:r>
      <w:r>
        <w:t>.</w:t>
      </w:r>
      <w:proofErr w:type="gramEnd"/>
      <w:r>
        <w:t xml:space="preserve"> </w:t>
      </w:r>
      <w:r w:rsidRPr="000033E4">
        <w:t xml:space="preserve">genom att tillvarata befintlig expertis inom staten. Riksrevisionen bedömer att granskningens iakttagelser är relevanta för fler myndigheter, liksom för kommunala och regionala verksamheter, särskilt inom vilka tjänstepersoner har stort handlingsutrymme eller automatiserat beslutsfattande förekommer. Regeringen bör enligt Riksrevisionen ta ställning till om </w:t>
      </w:r>
      <w:r>
        <w:t>DO:s</w:t>
      </w:r>
      <w:r w:rsidRPr="000033E4">
        <w:t xml:space="preserve"> tillsynsmandat behöver utökas även om detta inte skulle ersätta att myndigheterna själva måste ta ansvar för att motverka diskriminering i sina beslut</w:t>
      </w:r>
      <w:r>
        <w:t>.</w:t>
      </w:r>
    </w:p>
    <w:p w14:paraId="1D39B82E" w14:textId="0774BBD6" w:rsidR="00983983" w:rsidRDefault="00983983" w:rsidP="000033E4">
      <w:pPr>
        <w:pStyle w:val="Rubrik2"/>
      </w:pPr>
      <w:bookmarkStart w:id="7" w:name="_Toc237961672"/>
      <w:r>
        <w:t>Riksrevisionens rekommendationer</w:t>
      </w:r>
      <w:bookmarkEnd w:id="7"/>
    </w:p>
    <w:p w14:paraId="75151C6F" w14:textId="6460BBC0" w:rsidR="00983983" w:rsidRDefault="00983983" w:rsidP="00AD37B3">
      <w:pPr>
        <w:pStyle w:val="Brdtext"/>
        <w:jc w:val="left"/>
      </w:pPr>
      <w:r>
        <w:t>Riksrevisionen lämnar följande rekommendationer.</w:t>
      </w:r>
      <w:r>
        <w:br/>
      </w:r>
    </w:p>
    <w:p w14:paraId="4C65045F" w14:textId="74626729" w:rsidR="00983983" w:rsidRDefault="00983983" w:rsidP="00926B77">
      <w:pPr>
        <w:pStyle w:val="Brdtext"/>
      </w:pPr>
      <w:r>
        <w:t xml:space="preserve">Till regeringen: </w:t>
      </w:r>
    </w:p>
    <w:p w14:paraId="5A65864E" w14:textId="3F7676F3" w:rsidR="00983983" w:rsidRDefault="00983983" w:rsidP="00DD5FF3">
      <w:pPr>
        <w:pStyle w:val="Punktlista"/>
      </w:pPr>
      <w:r>
        <w:t xml:space="preserve">Följ upp att statliga myndigheter undersöker och hanterar risker för etnisk diskriminering vid sina beslut som rör enskilda. De sju myndigheter som ingår i granskningen, och andra myndigheter som fattar beslut i ett stort antal individärenden, bör prioriteras.  </w:t>
      </w:r>
    </w:p>
    <w:p w14:paraId="45086D31" w14:textId="2BE22CE1" w:rsidR="00983983" w:rsidRDefault="00983983" w:rsidP="006E0567">
      <w:pPr>
        <w:pStyle w:val="Punktlista"/>
      </w:pPr>
      <w:r>
        <w:t xml:space="preserve">Ge lämplig myndighet i uppdrag att i samarbete med berörda myndigheter höja kompetensen om metoder för att undersöka risker för etnisk diskriminering vid beslut som rör enskilda. </w:t>
      </w:r>
    </w:p>
    <w:p w14:paraId="6D6E64F4" w14:textId="77777777" w:rsidR="00983983" w:rsidRPr="00926B77" w:rsidRDefault="00983983" w:rsidP="00926B77">
      <w:pPr>
        <w:pStyle w:val="Brdtextmedindrag"/>
      </w:pPr>
    </w:p>
    <w:p w14:paraId="5C38E212" w14:textId="63F02300" w:rsidR="00983983" w:rsidRDefault="00983983" w:rsidP="006E0567">
      <w:pPr>
        <w:pStyle w:val="Brdtext"/>
      </w:pPr>
      <w:r>
        <w:t xml:space="preserve">Till Arbetsförmedlingen, Försäkringskassan, Kriminalvården, Krono-fogdemyndigheten, Polismyndigheten, Skatteverket och Tullverket: </w:t>
      </w:r>
    </w:p>
    <w:p w14:paraId="0D45A2C9" w14:textId="45EACFE4" w:rsidR="00983983" w:rsidRDefault="00983983" w:rsidP="006E0567">
      <w:pPr>
        <w:pStyle w:val="Punktlista"/>
      </w:pPr>
      <w:r>
        <w:t xml:space="preserve">Se till att med viss regelbundenhet undersöka och hantera risker för etnisk diskriminering vid myndighetens beslut som rör enskilda. </w:t>
      </w:r>
    </w:p>
    <w:p w14:paraId="00C6AA14" w14:textId="77777777" w:rsidR="00983983" w:rsidRPr="006E0567" w:rsidRDefault="00983983" w:rsidP="006E0567">
      <w:pPr>
        <w:pStyle w:val="Brdtextmedindrag"/>
      </w:pPr>
    </w:p>
    <w:p w14:paraId="3A606600" w14:textId="77777777" w:rsidR="00983983" w:rsidRDefault="00983983" w:rsidP="006E0567">
      <w:pPr>
        <w:pStyle w:val="Brdtext"/>
      </w:pPr>
    </w:p>
    <w:p w14:paraId="4382AF1E" w14:textId="0AF6D545" w:rsidR="00983983" w:rsidRDefault="00983983" w:rsidP="006E0567">
      <w:pPr>
        <w:pStyle w:val="Brdtext"/>
      </w:pPr>
      <w:r>
        <w:lastRenderedPageBreak/>
        <w:t xml:space="preserve">Till DO: </w:t>
      </w:r>
    </w:p>
    <w:p w14:paraId="3DF4919F" w14:textId="33254BCA" w:rsidR="00983983" w:rsidRDefault="00983983" w:rsidP="00DD5FF3">
      <w:pPr>
        <w:pStyle w:val="Punktlista"/>
      </w:pPr>
      <w:r>
        <w:t xml:space="preserve">Överväg att använda de verktyg som myndigheten har till sitt förfogande även i fall där det saknas en enskild skadelidande och det bedöms som lämpligt. Det kan till exempel handla om främjande överläggning eller egeninitierad tillsyn. </w:t>
      </w:r>
    </w:p>
    <w:p w14:paraId="01B5FA7A" w14:textId="2EF4172A" w:rsidR="00983983" w:rsidRDefault="00983983" w:rsidP="008C6D7D">
      <w:pPr>
        <w:pStyle w:val="Punktlista"/>
      </w:pPr>
      <w:r>
        <w:t>Se till att främjande insatser, såsom utbildningar och dialoger, i större utsträckning än i dag riktar sig till statliga myndigheter för att driva på deras förebyggande arbete mot etnisk diskriminering vid beslut.</w:t>
      </w:r>
    </w:p>
    <w:p w14:paraId="0BAA215B" w14:textId="3D9A0054" w:rsidR="00983983" w:rsidRPr="00926B77" w:rsidRDefault="00983983" w:rsidP="006E0567">
      <w:pPr>
        <w:pStyle w:val="Brdtext"/>
        <w:sectPr w:rsidR="00983983" w:rsidRPr="00926B77" w:rsidSect="00155500">
          <w:headerReference w:type="even" r:id="rId27"/>
          <w:headerReference w:type="default" r:id="rId28"/>
          <w:footerReference w:type="even" r:id="rId29"/>
          <w:footerReference w:type="default" r:id="rId30"/>
          <w:headerReference w:type="first" r:id="rId31"/>
          <w:footerReference w:type="first" r:id="rId32"/>
          <w:type w:val="continuous"/>
          <w:pgSz w:w="9356" w:h="13721" w:code="9"/>
          <w:pgMar w:top="794" w:right="2438" w:bottom="1191" w:left="1021" w:header="0" w:footer="709" w:gutter="0"/>
          <w:cols w:space="708"/>
          <w:docGrid w:linePitch="360"/>
        </w:sectPr>
      </w:pPr>
    </w:p>
    <w:p w14:paraId="1F81C1F0" w14:textId="3FAD767F" w:rsidR="00DB62B9" w:rsidRDefault="00983983" w:rsidP="005F6AB5">
      <w:pPr>
        <w:pStyle w:val="Rubrik1"/>
      </w:pPr>
      <w:bookmarkStart w:id="8" w:name="_Toc237961673"/>
      <w:r>
        <w:t>Regeringens bedömning av Riksrevisionens iakttagelser och rekommendationer</w:t>
      </w:r>
      <w:bookmarkEnd w:id="8"/>
    </w:p>
    <w:p w14:paraId="125B46BD" w14:textId="3CF3EB36" w:rsidR="00983983" w:rsidRDefault="00983983" w:rsidP="00751BCD">
      <w:pPr>
        <w:pStyle w:val="Brdtext"/>
      </w:pPr>
      <w:r>
        <w:t xml:space="preserve">Regeringen välkomnar Riksrevisionens granskning. Alla myndigheter ansvarar för att motverka diskriminering i sin verksamhet. Riksrevisionens rapport visar på brister i myndigheternas arbete med att kartlägga och förebygga risker för etnisk diskriminering vid beslut som rör enskilda. </w:t>
      </w:r>
      <w:r w:rsidRPr="00A01B74">
        <w:t xml:space="preserve">Samtidigt finns </w:t>
      </w:r>
      <w:r>
        <w:t>undersökningar som</w:t>
      </w:r>
      <w:r w:rsidRPr="00A01B74">
        <w:t xml:space="preserve"> indik</w:t>
      </w:r>
      <w:r>
        <w:t>erar</w:t>
      </w:r>
      <w:r w:rsidRPr="00A01B74">
        <w:t xml:space="preserve"> att etnisk diskriminering förekommer </w:t>
      </w:r>
      <w:r>
        <w:t>i enskildas kontakt med myndigheter</w:t>
      </w:r>
      <w:r w:rsidRPr="00A01B74">
        <w:t>.</w:t>
      </w:r>
      <w:r>
        <w:t xml:space="preserve"> </w:t>
      </w:r>
      <w:r w:rsidRPr="00A54DB0">
        <w:t xml:space="preserve">Regeringen instämmer i Riksrevisionens bedömning att brister i myndigheternas förebyggande arbete skapar en påtaglig risk för att </w:t>
      </w:r>
      <w:r>
        <w:t>diskriminering</w:t>
      </w:r>
      <w:r w:rsidRPr="00A54DB0">
        <w:t xml:space="preserve"> inte upptäcks och åtgärdas, </w:t>
      </w:r>
      <w:proofErr w:type="gramStart"/>
      <w:r w:rsidRPr="00A54DB0">
        <w:t>bl.a.</w:t>
      </w:r>
      <w:proofErr w:type="gramEnd"/>
      <w:r w:rsidRPr="00A54DB0">
        <w:t xml:space="preserve"> då det kan vara svårt för individen att uppfatta diskriminering vid ett myndighetsbeslut och göra en anmälan.</w:t>
      </w:r>
      <w:r>
        <w:t xml:space="preserve"> </w:t>
      </w:r>
      <w:r w:rsidRPr="00B369E9">
        <w:t>Arbetet mot diskriminering och diskriminerande strukturer förutsätter en rad olika åtgärder på olika nivåer.</w:t>
      </w:r>
      <w:r>
        <w:t xml:space="preserve"> </w:t>
      </w:r>
    </w:p>
    <w:p w14:paraId="20FBFAFF" w14:textId="5320B8D9" w:rsidR="00983983" w:rsidRDefault="00983983" w:rsidP="00B369E9">
      <w:pPr>
        <w:pStyle w:val="Brdtextmedindrag"/>
      </w:pPr>
      <w:r w:rsidRPr="00B9064F">
        <w:t>I arbetet med att förebygga och motverka etnisk diskriminering är det grundläggande att det finns god kunskap bland myndigheter och andra aktörer om deras skyldigheter enligt diskrimineringslagen.</w:t>
      </w:r>
      <w:r>
        <w:t xml:space="preserve"> DO bidrar i detta arbete genom att utöva tillsyn över att diskrimineringslagen följs och genom att vidta främjande åtgärder.</w:t>
      </w:r>
      <w:r w:rsidRPr="003705DD">
        <w:t xml:space="preserve"> </w:t>
      </w:r>
    </w:p>
    <w:p w14:paraId="0F3D7417" w14:textId="1A7F0C20" w:rsidR="00983983" w:rsidRDefault="00983983" w:rsidP="00C875A5">
      <w:pPr>
        <w:pStyle w:val="Brdtextmedindrag"/>
      </w:pPr>
      <w:r>
        <w:t>En utgångspunkt i DO:s verksamhet är att individer som utsatts för diskriminering ska få upprättelse och tillgång till ett rättsligt skydd. Genom att driva ärenden tydliggörs också vilka skyldigheter myndigheter och andra aktörer i samhället har, vilket bidrar till att motverka diskriminering. Inom ramen för DO:s främjande verksamhet har myndigheten dialog med myndigheter och organisationer i civila samhället i syfte att sprida och fördjupa kunskapen om det skydd som bestämmelserna i diskrimineringslagen avser att ge och om möjligheten att anmäla diskriminering till DO.</w:t>
      </w:r>
    </w:p>
    <w:p w14:paraId="00E03D40" w14:textId="3025A629" w:rsidR="00983983" w:rsidRDefault="00983983" w:rsidP="00C875A5">
      <w:pPr>
        <w:pStyle w:val="Brdtextmedindrag"/>
      </w:pPr>
      <w:r>
        <w:t xml:space="preserve">Under åren 2024–2026 har DO </w:t>
      </w:r>
      <w:proofErr w:type="gramStart"/>
      <w:r>
        <w:t>bl.a.</w:t>
      </w:r>
      <w:proofErr w:type="gramEnd"/>
      <w:r>
        <w:t xml:space="preserve"> prioriterat arbetet med att förebygga och motverka rasism och diskriminering som har samband med etnisk tillhörighet, religion eller annan trosuppfattning. DO har vidare initierat ett projekt om diskriminerande etnisk profilering som </w:t>
      </w:r>
      <w:proofErr w:type="gramStart"/>
      <w:r>
        <w:t>bl.a.</w:t>
      </w:r>
      <w:proofErr w:type="gramEnd"/>
      <w:r>
        <w:t xml:space="preserve"> syftar till att identifiera och sprida arbetssätt för att förebygga och motverka sådan diskriminering av de rättsvårdande myndigheterna. Inom ramen för projektet tar DO fram en kunskapssammanställning och genomför dialog med rättsvårdande myndigheter i syfte att diskutera utmaningar och </w:t>
      </w:r>
      <w:r>
        <w:lastRenderedPageBreak/>
        <w:t>identifiera åtgärder för att förebygga diskriminerande etnisk profilering. Avsikten är att därefter genomföra kunskapsspridande insatser mot relevanta myndigheter som stöd i deras arbete.</w:t>
      </w:r>
    </w:p>
    <w:p w14:paraId="359A7D9E" w14:textId="5DAF1EDC" w:rsidR="00983983" w:rsidRDefault="00983983" w:rsidP="00C875A5">
      <w:pPr>
        <w:pStyle w:val="Brdtextmedindrag"/>
      </w:pPr>
      <w:r>
        <w:t>Regeringen har</w:t>
      </w:r>
      <w:r w:rsidDel="004C6EF9">
        <w:t xml:space="preserve"> </w:t>
      </w:r>
      <w:r>
        <w:t xml:space="preserve">vidtagit flera åtgärder för att förbättra myndigheters och andra offentliga verksamheters förutsättningar att förebygga och motverka etnisk diskriminering. I december 2024 beslutade regeringen en ny handlingsplan mot rasism och hatbrott (A2024/01394) som lägger grunden för ett träffsäkert, utvärderingsbart och långsiktigt arbete på området. I handlingsplanen konstateras att det finns behov av fortsatta insatser för att myndigheter och andra offentliga verksamheter ska kunna bemöta invånare likvärdigt och erbjuda insatser eller service i förhållande till individens förutsättningar och behov. </w:t>
      </w:r>
    </w:p>
    <w:p w14:paraId="02D1E72D" w14:textId="77777777" w:rsidR="00983983" w:rsidRDefault="00983983" w:rsidP="00C875A5">
      <w:pPr>
        <w:pStyle w:val="Brdtextmedindrag"/>
      </w:pPr>
      <w:r>
        <w:t xml:space="preserve">Ett fokusområde i handlingsplanen är Välfärd och offentliga verksamheter. Av delmålet för området framgår att arbetet ska bidra till att anställda inom offentliga verksamheter genom ökad kunskap och lämpliga arbetssätt ska få bättre förutsättningar att motverka rasism och diskriminering och främja alla människors lika värde. </w:t>
      </w:r>
    </w:p>
    <w:p w14:paraId="499E60F2" w14:textId="1BF444AF" w:rsidR="00983983" w:rsidRDefault="00983983" w:rsidP="00B369E9">
      <w:pPr>
        <w:pStyle w:val="Brdtextmedindrag"/>
      </w:pPr>
      <w:r>
        <w:t xml:space="preserve">Inom ramen för handlingsplanen genomför Forum för levande historia (FLH) fortbildning och kunskapshöjande insatser riktade till offentliga verksamheter, exempelvis med fokus på frågor om rasism och likvärdigt bemötande. Myndigheten erbjuder </w:t>
      </w:r>
      <w:proofErr w:type="gramStart"/>
      <w:r>
        <w:t>bl.a.</w:t>
      </w:r>
      <w:proofErr w:type="gramEnd"/>
      <w:r>
        <w:t xml:space="preserve"> arbetsplatsförlagda utbildningar och processtöd om olika former av rasism i historien och i dag till relevanta yrkesgrupper inom offentlig verksamhet. FLH ansvarar även för att samordna och följa upp arbetet inom handlingsplanen. Av den första uppföljningsrapporten ”Statens arbete mot rasism och hatbrott 2025” framgår att det är många som tar del av kompetenshöjande insatser och att insatserna har bidragit till att deltagarna har fått ökad kunskap om rasismens historia och rasism idag samt olika former av rasism. Forum för levande historia konstaterar också att utbildningarna ofta genomförs som inledning till ett fortsatt strategiskt arbete i verksamheterna. Samtidigt beskrivs utmaningar i arbetet som handlar om att omsätta kunskap i handling, säkerställa ledningens engagemang samt utveckla metoder för uppföljning och utvärdering.</w:t>
      </w:r>
    </w:p>
    <w:p w14:paraId="5BF9F536" w14:textId="5C13AB70" w:rsidR="00983983" w:rsidRDefault="00983983" w:rsidP="00C875A5">
      <w:pPr>
        <w:pStyle w:val="Brdtextmedindrag"/>
      </w:pPr>
      <w:r>
        <w:t xml:space="preserve">Mot denna bakgrund kan det konstateras att det har vidtagits ett antal åtgärder för att bekämpa etnisk diskriminering. Samtidigt noterar regeringen </w:t>
      </w:r>
      <w:r w:rsidDel="00B9064F">
        <w:t xml:space="preserve">vad </w:t>
      </w:r>
      <w:r>
        <w:t xml:space="preserve">Riksrevisionen lyfter om att myndigheternas arbete mot diskriminering </w:t>
      </w:r>
      <w:proofErr w:type="gramStart"/>
      <w:r>
        <w:t>bl.a.</w:t>
      </w:r>
      <w:proofErr w:type="gramEnd"/>
      <w:r>
        <w:t xml:space="preserve"> hämmas av en osäkerhet om vilka metoder som kan användas för att kartlägga risker för etnisk diskriminering. Det handlar främst om en osäkerhet om vilka personuppgifter som får samlas in och användas enligt dataskyddsregleringen, </w:t>
      </w:r>
      <w:proofErr w:type="gramStart"/>
      <w:r>
        <w:t>bl.a.</w:t>
      </w:r>
      <w:proofErr w:type="gramEnd"/>
      <w:r>
        <w:t xml:space="preserve"> EU:s dataskyddsförordning. Av granskningen framgår också att det finns exempel på myndigheter som har utvecklat metoder för att undersöka risker för diskriminering i delar av sin verksamhet, </w:t>
      </w:r>
      <w:proofErr w:type="gramStart"/>
      <w:r>
        <w:t>bl.a.</w:t>
      </w:r>
      <w:proofErr w:type="gramEnd"/>
      <w:r>
        <w:t xml:space="preserve"> i relation till arbetet med urval för kontroller eller ingripanden (s.k. diskriminerande etnisk profilering) och handläggning av ärenden inom sjukförsäkringen.  </w:t>
      </w:r>
    </w:p>
    <w:p w14:paraId="4B7C7FFB" w14:textId="19E78AE2" w:rsidR="00983983" w:rsidRPr="005F6AB5" w:rsidRDefault="00983983" w:rsidP="00C875A5">
      <w:pPr>
        <w:pStyle w:val="Brdtextmedindrag"/>
        <w:sectPr w:rsidR="00983983" w:rsidRPr="005F6AB5" w:rsidSect="00155500">
          <w:headerReference w:type="even" r:id="rId33"/>
          <w:headerReference w:type="default" r:id="rId34"/>
          <w:footerReference w:type="even" r:id="rId35"/>
          <w:footerReference w:type="default" r:id="rId36"/>
          <w:headerReference w:type="first" r:id="rId37"/>
          <w:footerReference w:type="first" r:id="rId38"/>
          <w:type w:val="continuous"/>
          <w:pgSz w:w="9356" w:h="13721" w:code="9"/>
          <w:pgMar w:top="794" w:right="2438" w:bottom="1191" w:left="1021" w:header="0" w:footer="709" w:gutter="0"/>
          <w:cols w:space="708"/>
          <w:docGrid w:linePitch="360"/>
        </w:sectPr>
      </w:pPr>
      <w:r w:rsidDel="004C6EF9">
        <w:t xml:space="preserve">Okunskap och osäkerhet kring hur arbete med att undersöka risker för diskriminering kan bedrivas får inte stå i vägen för att myndigheter effektivt ska kunna förebygga diskriminering i sin verksamhet. </w:t>
      </w:r>
      <w:r>
        <w:t xml:space="preserve">Regeringen instämmer i Riksrevisionens bedömning att det finns skäl att vidta ytterligare åtgärder på området, </w:t>
      </w:r>
      <w:proofErr w:type="gramStart"/>
      <w:r>
        <w:t>bl.a.</w:t>
      </w:r>
      <w:proofErr w:type="gramEnd"/>
      <w:r>
        <w:t xml:space="preserve"> för att skapa förutsättningar för att den kunskap som finns hos statliga myndigheter tas tillvara och sprids. </w:t>
      </w:r>
    </w:p>
    <w:p w14:paraId="00AD8CC7" w14:textId="177142BE" w:rsidR="00DB62B9" w:rsidRDefault="00983983" w:rsidP="00527D9C">
      <w:pPr>
        <w:pStyle w:val="Rubrik1"/>
      </w:pPr>
      <w:bookmarkStart w:id="9" w:name="_Toc237961674"/>
      <w:r>
        <w:lastRenderedPageBreak/>
        <w:t>Regeringens åtgärder med anledning av Riksrevisionens iakttagelser</w:t>
      </w:r>
      <w:bookmarkEnd w:id="9"/>
    </w:p>
    <w:p w14:paraId="2AA5DCED" w14:textId="4BB8644D" w:rsidR="00983983" w:rsidRDefault="00983983" w:rsidP="001F4401">
      <w:pPr>
        <w:pStyle w:val="Brdtext"/>
      </w:pPr>
      <w:r>
        <w:t>Regeringen har gett DO i uppdrag att genomföra främjande insatser riktade till myndigheter som stöd i deras arbete med att undersöka och hantera risker för etnisk diskriminering i den egna verksamheten. I uppdraget ingår att främja kunskaps- och erfarenhetsutbyte mellan myndigheter om arbete med att undersöka risker för etnisk diskriminering vid beslut som rör enskilda.</w:t>
      </w:r>
      <w:r w:rsidRPr="001610D1">
        <w:t xml:space="preserve"> </w:t>
      </w:r>
      <w:r>
        <w:t>N</w:t>
      </w:r>
      <w:r w:rsidRPr="001610D1">
        <w:t xml:space="preserve">är uppdraget genomförs </w:t>
      </w:r>
      <w:r>
        <w:t xml:space="preserve">ska </w:t>
      </w:r>
      <w:proofErr w:type="gramStart"/>
      <w:r w:rsidRPr="001610D1">
        <w:t>bl.a.</w:t>
      </w:r>
      <w:proofErr w:type="gramEnd"/>
      <w:r w:rsidRPr="001610D1">
        <w:t xml:space="preserve"> de risker som användande av AI och automatiskt beslutsfattande medför</w:t>
      </w:r>
      <w:r w:rsidRPr="00740BC1">
        <w:t xml:space="preserve"> </w:t>
      </w:r>
      <w:r w:rsidRPr="001610D1">
        <w:t>uppmärksamma</w:t>
      </w:r>
      <w:r>
        <w:t xml:space="preserve">s. DO ska när uppdraget utförs föra dialog med och inhämta kunskap från </w:t>
      </w:r>
      <w:proofErr w:type="gramStart"/>
      <w:r>
        <w:t>bl.a.</w:t>
      </w:r>
      <w:proofErr w:type="gramEnd"/>
      <w:r>
        <w:t xml:space="preserve"> Integritetsskyddsmyndigheten och samverka med Arbetsförmedlingen, Försäkringskassan, Kriminalvården, Kronofogdemyndigheten, Polismyndigheten, Skatteverket och Tullverket. </w:t>
      </w:r>
    </w:p>
    <w:p w14:paraId="38194119" w14:textId="77777777" w:rsidR="00983983" w:rsidRDefault="00983983" w:rsidP="001F4401">
      <w:pPr>
        <w:pStyle w:val="Brdtextmedindrag"/>
      </w:pPr>
      <w:r>
        <w:t>DO ska slutredovisa uppdraget senast den 1 mars 2028. I slutredovisningen ska ingå en redogörelse för på vilket sätt kunskapsstödet har spridits och använts.</w:t>
      </w:r>
    </w:p>
    <w:p w14:paraId="5F6233A2" w14:textId="52199329" w:rsidR="00983983" w:rsidRPr="00527D9C" w:rsidRDefault="00983983" w:rsidP="001F4401">
      <w:pPr>
        <w:pStyle w:val="Brdtextmedindrag"/>
        <w:sectPr w:rsidR="00983983" w:rsidRPr="00527D9C" w:rsidSect="00155500">
          <w:headerReference w:type="even" r:id="rId39"/>
          <w:headerReference w:type="default" r:id="rId40"/>
          <w:footerReference w:type="even" r:id="rId41"/>
          <w:footerReference w:type="default" r:id="rId42"/>
          <w:headerReference w:type="first" r:id="rId43"/>
          <w:footerReference w:type="first" r:id="rId44"/>
          <w:type w:val="continuous"/>
          <w:pgSz w:w="9356" w:h="13721" w:code="9"/>
          <w:pgMar w:top="794" w:right="2438" w:bottom="1191" w:left="1021" w:header="0" w:footer="709" w:gutter="0"/>
          <w:cols w:space="708"/>
          <w:docGrid w:linePitch="360"/>
        </w:sectPr>
      </w:pPr>
      <w:r>
        <w:t>Genom denna skrivelse anser regeringen att Riksrevisionens rapport är slutbehandlad.</w:t>
      </w:r>
      <w:r w:rsidRPr="00BA59F8">
        <w:t xml:space="preserve"> </w:t>
      </w:r>
    </w:p>
    <w:p w14:paraId="12FF8DB0" w14:textId="5758838A" w:rsidR="00983983" w:rsidRDefault="00983983" w:rsidP="009D568B">
      <w:pPr>
        <w:pStyle w:val="Bilagarubrik"/>
      </w:pPr>
      <w:bookmarkStart w:id="10" w:name="_Toc237961675"/>
      <w:r>
        <w:lastRenderedPageBreak/>
        <w:t>Riksrevisionens rapport Etnisk diskriminering – statens arbete för att motverka risker vid myndigheters beslut (</w:t>
      </w:r>
      <w:proofErr w:type="spellStart"/>
      <w:r w:rsidRPr="009D568B">
        <w:t>RiR</w:t>
      </w:r>
      <w:proofErr w:type="spellEnd"/>
      <w:r w:rsidRPr="009D568B">
        <w:t xml:space="preserve"> 2026:8</w:t>
      </w:r>
      <w:r>
        <w:t>)</w:t>
      </w:r>
      <w:bookmarkEnd w:id="10"/>
    </w:p>
    <w:p w14:paraId="38BBC769" w14:textId="77777777" w:rsidR="00983983" w:rsidRDefault="00983983" w:rsidP="00152749">
      <w:pPr>
        <w:pStyle w:val="Brdtextmedindrag"/>
      </w:pPr>
    </w:p>
    <w:p w14:paraId="43B8572D" w14:textId="77777777" w:rsidR="00983983" w:rsidRDefault="00983983" w:rsidP="00152749">
      <w:pPr>
        <w:pStyle w:val="Brdtextmedindrag"/>
      </w:pPr>
    </w:p>
    <w:p w14:paraId="6FC1506D" w14:textId="77777777" w:rsidR="00983983" w:rsidRDefault="00983983" w:rsidP="00152749">
      <w:pPr>
        <w:pStyle w:val="Brdtextmedindrag"/>
      </w:pPr>
    </w:p>
    <w:p w14:paraId="60C804C9" w14:textId="77777777" w:rsidR="00983983" w:rsidRDefault="00983983" w:rsidP="00152749">
      <w:pPr>
        <w:pStyle w:val="Brdtextmedindrag"/>
      </w:pPr>
    </w:p>
    <w:p w14:paraId="3F252B2F" w14:textId="77777777" w:rsidR="00983983" w:rsidRDefault="00983983" w:rsidP="00152749">
      <w:pPr>
        <w:pStyle w:val="Brdtextmedindrag"/>
      </w:pPr>
    </w:p>
    <w:p w14:paraId="7AF74C54" w14:textId="77777777" w:rsidR="00983983" w:rsidRDefault="00983983" w:rsidP="00152749">
      <w:pPr>
        <w:pStyle w:val="Brdtextmedindrag"/>
      </w:pPr>
    </w:p>
    <w:p w14:paraId="0E2AEE4B" w14:textId="77777777" w:rsidR="00983983" w:rsidRDefault="00983983" w:rsidP="00152749">
      <w:pPr>
        <w:pStyle w:val="Brdtextmedindrag"/>
      </w:pPr>
    </w:p>
    <w:p w14:paraId="2A78CFF5" w14:textId="77777777" w:rsidR="00983983" w:rsidRDefault="00983983" w:rsidP="00152749">
      <w:pPr>
        <w:pStyle w:val="Brdtextmedindrag"/>
      </w:pPr>
    </w:p>
    <w:p w14:paraId="7B5579F8" w14:textId="77777777" w:rsidR="00983983" w:rsidRDefault="00983983" w:rsidP="00152749">
      <w:pPr>
        <w:pStyle w:val="Brdtextmedindrag"/>
      </w:pPr>
    </w:p>
    <w:p w14:paraId="29A9F8FF" w14:textId="77777777" w:rsidR="00983983" w:rsidRDefault="00983983" w:rsidP="00152749">
      <w:pPr>
        <w:pStyle w:val="Brdtextmedindrag"/>
      </w:pPr>
    </w:p>
    <w:p w14:paraId="3A595372" w14:textId="77777777" w:rsidR="00983983" w:rsidRDefault="00983983" w:rsidP="00152749">
      <w:pPr>
        <w:pStyle w:val="Brdtextmedindrag"/>
      </w:pPr>
    </w:p>
    <w:p w14:paraId="2C97C304" w14:textId="77777777" w:rsidR="00983983" w:rsidRDefault="00983983" w:rsidP="00152749">
      <w:pPr>
        <w:pStyle w:val="Brdtextmedindrag"/>
      </w:pPr>
    </w:p>
    <w:p w14:paraId="4DA649AF" w14:textId="77777777" w:rsidR="00983983" w:rsidRDefault="00983983" w:rsidP="00152749">
      <w:pPr>
        <w:pStyle w:val="Brdtextmedindrag"/>
      </w:pPr>
    </w:p>
    <w:p w14:paraId="7E12C2AD" w14:textId="77777777" w:rsidR="00983983" w:rsidRDefault="00983983" w:rsidP="00152749">
      <w:pPr>
        <w:pStyle w:val="Brdtextmedindrag"/>
      </w:pPr>
    </w:p>
    <w:p w14:paraId="0EB54E2C" w14:textId="77777777" w:rsidR="00983983" w:rsidRDefault="00983983" w:rsidP="00152749">
      <w:pPr>
        <w:pStyle w:val="Brdtextmedindrag"/>
      </w:pPr>
    </w:p>
    <w:p w14:paraId="2EAF2E87" w14:textId="77777777" w:rsidR="00983983" w:rsidRDefault="00983983" w:rsidP="00152749">
      <w:pPr>
        <w:pStyle w:val="Brdtextmedindrag"/>
      </w:pPr>
    </w:p>
    <w:p w14:paraId="0F4D2109" w14:textId="77777777" w:rsidR="00983983" w:rsidRDefault="00983983" w:rsidP="00152749">
      <w:pPr>
        <w:pStyle w:val="Brdtextmedindrag"/>
      </w:pPr>
    </w:p>
    <w:p w14:paraId="6CDFA851" w14:textId="77777777" w:rsidR="00983983" w:rsidRDefault="00983983" w:rsidP="00152749">
      <w:pPr>
        <w:pStyle w:val="Brdtextmedindrag"/>
      </w:pPr>
    </w:p>
    <w:p w14:paraId="6434916F" w14:textId="77777777" w:rsidR="00983983" w:rsidRDefault="00983983" w:rsidP="00152749">
      <w:pPr>
        <w:pStyle w:val="Brdtextmedindrag"/>
      </w:pPr>
    </w:p>
    <w:p w14:paraId="7D54600C" w14:textId="77777777" w:rsidR="00983983" w:rsidRDefault="00983983" w:rsidP="00152749">
      <w:pPr>
        <w:pStyle w:val="Brdtextmedindrag"/>
      </w:pPr>
    </w:p>
    <w:p w14:paraId="0634F3FD" w14:textId="77777777" w:rsidR="00983983" w:rsidRDefault="00983983" w:rsidP="00152749">
      <w:pPr>
        <w:pStyle w:val="Brdtextmedindrag"/>
      </w:pPr>
    </w:p>
    <w:p w14:paraId="16EF2AE8" w14:textId="77777777" w:rsidR="00983983" w:rsidRDefault="00983983" w:rsidP="00152749">
      <w:pPr>
        <w:pStyle w:val="Brdtextmedindrag"/>
      </w:pPr>
    </w:p>
    <w:p w14:paraId="48ADCF83" w14:textId="77777777" w:rsidR="00983983" w:rsidRDefault="00983983" w:rsidP="00152749">
      <w:pPr>
        <w:pStyle w:val="Brdtextmedindrag"/>
      </w:pPr>
    </w:p>
    <w:p w14:paraId="1F7971D0" w14:textId="77777777" w:rsidR="00983983" w:rsidRDefault="00983983" w:rsidP="00152749">
      <w:pPr>
        <w:pStyle w:val="Brdtextmedindrag"/>
      </w:pPr>
    </w:p>
    <w:p w14:paraId="426B76BB" w14:textId="77777777" w:rsidR="00983983" w:rsidRDefault="00983983" w:rsidP="00152749">
      <w:pPr>
        <w:pStyle w:val="Brdtextmedindrag"/>
      </w:pPr>
    </w:p>
    <w:p w14:paraId="72A35E71" w14:textId="77777777" w:rsidR="00983983" w:rsidRDefault="00983983" w:rsidP="00152749">
      <w:pPr>
        <w:pStyle w:val="Brdtextmedindrag"/>
      </w:pPr>
    </w:p>
    <w:p w14:paraId="12A188DF" w14:textId="77777777" w:rsidR="00983983" w:rsidRDefault="00983983" w:rsidP="00152749">
      <w:pPr>
        <w:pStyle w:val="Brdtextmedindrag"/>
      </w:pPr>
    </w:p>
    <w:p w14:paraId="208DCA93" w14:textId="77777777" w:rsidR="00983983" w:rsidRDefault="00983983" w:rsidP="00152749">
      <w:pPr>
        <w:pStyle w:val="Brdtextmedindrag"/>
      </w:pPr>
    </w:p>
    <w:p w14:paraId="7C7A4BFA" w14:textId="77777777" w:rsidR="00983983" w:rsidRDefault="00983983" w:rsidP="00152749">
      <w:pPr>
        <w:pStyle w:val="Brdtextmedindrag"/>
      </w:pPr>
    </w:p>
    <w:p w14:paraId="6831DB9A" w14:textId="77777777" w:rsidR="00983983" w:rsidRDefault="00983983" w:rsidP="00152749">
      <w:pPr>
        <w:pStyle w:val="Brdtextmedindrag"/>
      </w:pPr>
    </w:p>
    <w:p w14:paraId="7EDBAAE3" w14:textId="77777777" w:rsidR="00983983" w:rsidRDefault="00983983" w:rsidP="00152749">
      <w:pPr>
        <w:pStyle w:val="Brdtextmedindrag"/>
      </w:pPr>
    </w:p>
    <w:p w14:paraId="701CDC91" w14:textId="77777777" w:rsidR="00983983" w:rsidRDefault="00983983" w:rsidP="00152749">
      <w:pPr>
        <w:pStyle w:val="Brdtextmedindrag"/>
      </w:pPr>
    </w:p>
    <w:p w14:paraId="7A296700" w14:textId="77777777" w:rsidR="00983983" w:rsidRDefault="00983983" w:rsidP="00152749">
      <w:pPr>
        <w:pStyle w:val="Brdtextmedindrag"/>
      </w:pPr>
    </w:p>
    <w:p w14:paraId="2D2521A1" w14:textId="77777777" w:rsidR="00983983" w:rsidRDefault="00983983" w:rsidP="00152749">
      <w:pPr>
        <w:pStyle w:val="Brdtextmedindrag"/>
      </w:pPr>
    </w:p>
    <w:p w14:paraId="10252876" w14:textId="77777777" w:rsidR="00983983" w:rsidRDefault="00983983" w:rsidP="00152749">
      <w:pPr>
        <w:pStyle w:val="Brdtextmedindrag"/>
      </w:pPr>
    </w:p>
    <w:p w14:paraId="0A92EFCC" w14:textId="77777777" w:rsidR="00983983" w:rsidRDefault="00983983" w:rsidP="00152749">
      <w:pPr>
        <w:pStyle w:val="Brdtextmedindrag"/>
      </w:pPr>
    </w:p>
    <w:p w14:paraId="6DC437D1" w14:textId="77777777" w:rsidR="00983983" w:rsidRDefault="00983983" w:rsidP="00152749">
      <w:pPr>
        <w:pStyle w:val="Brdtextmedindrag"/>
      </w:pPr>
    </w:p>
    <w:p w14:paraId="69D9A682" w14:textId="77777777" w:rsidR="00983983" w:rsidRDefault="00983983" w:rsidP="00152749">
      <w:pPr>
        <w:pStyle w:val="Brdtextmedindrag"/>
      </w:pPr>
    </w:p>
    <w:p w14:paraId="32305722" w14:textId="77777777" w:rsidR="00983983" w:rsidRDefault="00983983" w:rsidP="00152749">
      <w:pPr>
        <w:pStyle w:val="Brdtextmedindrag"/>
      </w:pPr>
    </w:p>
    <w:p w14:paraId="27EBB68E" w14:textId="77777777" w:rsidR="00983983" w:rsidRDefault="00983983" w:rsidP="00152749">
      <w:pPr>
        <w:pStyle w:val="Brdtextmedindrag"/>
      </w:pPr>
    </w:p>
    <w:p w14:paraId="3D4A831E" w14:textId="77777777" w:rsidR="00983983" w:rsidRDefault="00983983" w:rsidP="00152749">
      <w:pPr>
        <w:pStyle w:val="Brdtextmedindrag"/>
      </w:pPr>
    </w:p>
    <w:p w14:paraId="000784D0" w14:textId="77777777" w:rsidR="00983983" w:rsidRDefault="00983983" w:rsidP="00152749">
      <w:pPr>
        <w:pStyle w:val="Brdtextmedindrag"/>
      </w:pPr>
    </w:p>
    <w:p w14:paraId="7568A143" w14:textId="77777777" w:rsidR="00983983" w:rsidRDefault="00983983" w:rsidP="00152749">
      <w:pPr>
        <w:pStyle w:val="Brdtextmedindrag"/>
      </w:pPr>
    </w:p>
    <w:p w14:paraId="23022EDE" w14:textId="77777777" w:rsidR="00983983" w:rsidRDefault="00983983" w:rsidP="00152749">
      <w:pPr>
        <w:pStyle w:val="Brdtextmedindrag"/>
      </w:pPr>
    </w:p>
    <w:p w14:paraId="7FC6C5A6" w14:textId="77777777" w:rsidR="00983983" w:rsidRDefault="00983983" w:rsidP="00152749">
      <w:pPr>
        <w:pStyle w:val="Brdtextmedindrag"/>
      </w:pPr>
    </w:p>
    <w:p w14:paraId="5050DFEC" w14:textId="77777777" w:rsidR="00983983" w:rsidRDefault="00983983" w:rsidP="00152749">
      <w:pPr>
        <w:pStyle w:val="Brdtextmedindrag"/>
      </w:pPr>
    </w:p>
    <w:p w14:paraId="118E37F4" w14:textId="77777777" w:rsidR="00983983" w:rsidRDefault="00983983" w:rsidP="00152749">
      <w:pPr>
        <w:pStyle w:val="Brdtextmedindrag"/>
      </w:pPr>
    </w:p>
    <w:p w14:paraId="77171703" w14:textId="77777777" w:rsidR="00983983" w:rsidRDefault="00983983" w:rsidP="00152749">
      <w:pPr>
        <w:pStyle w:val="Brdtextmedindrag"/>
      </w:pPr>
    </w:p>
    <w:p w14:paraId="23DB3279" w14:textId="77777777" w:rsidR="00983983" w:rsidRDefault="00983983" w:rsidP="00152749">
      <w:pPr>
        <w:pStyle w:val="Brdtextmedindrag"/>
      </w:pPr>
    </w:p>
    <w:p w14:paraId="582F45F6" w14:textId="77777777" w:rsidR="00983983" w:rsidRDefault="00983983" w:rsidP="00152749">
      <w:pPr>
        <w:pStyle w:val="Brdtextmedindrag"/>
      </w:pPr>
    </w:p>
    <w:p w14:paraId="36118A49" w14:textId="77777777" w:rsidR="00983983" w:rsidRDefault="00983983" w:rsidP="00152749">
      <w:pPr>
        <w:pStyle w:val="Brdtextmedindrag"/>
      </w:pPr>
    </w:p>
    <w:p w14:paraId="0CCA4464" w14:textId="77777777" w:rsidR="00983983" w:rsidRDefault="00983983" w:rsidP="00152749">
      <w:pPr>
        <w:pStyle w:val="Brdtextmedindrag"/>
      </w:pPr>
    </w:p>
    <w:p w14:paraId="6B94F610" w14:textId="77777777" w:rsidR="00983983" w:rsidRDefault="00983983" w:rsidP="00152749">
      <w:pPr>
        <w:pStyle w:val="Brdtextmedindrag"/>
      </w:pPr>
    </w:p>
    <w:p w14:paraId="067DEB09" w14:textId="77777777" w:rsidR="00983983" w:rsidRDefault="00983983" w:rsidP="00152749">
      <w:pPr>
        <w:pStyle w:val="Brdtextmedindrag"/>
      </w:pPr>
    </w:p>
    <w:p w14:paraId="5BFA7295" w14:textId="77777777" w:rsidR="00983983" w:rsidRDefault="00983983" w:rsidP="00152749">
      <w:pPr>
        <w:pStyle w:val="Brdtextmedindrag"/>
      </w:pPr>
    </w:p>
    <w:p w14:paraId="47BBB8CF" w14:textId="77777777" w:rsidR="00983983" w:rsidRDefault="00983983" w:rsidP="00152749">
      <w:pPr>
        <w:pStyle w:val="Brdtextmedindrag"/>
      </w:pPr>
    </w:p>
    <w:p w14:paraId="5448511E" w14:textId="77777777" w:rsidR="00983983" w:rsidRDefault="00983983" w:rsidP="00152749">
      <w:pPr>
        <w:pStyle w:val="Brdtextmedindrag"/>
      </w:pPr>
    </w:p>
    <w:p w14:paraId="5FBEE21F" w14:textId="77777777" w:rsidR="00983983" w:rsidRDefault="00983983" w:rsidP="00152749">
      <w:pPr>
        <w:pStyle w:val="Brdtextmedindrag"/>
      </w:pPr>
    </w:p>
    <w:p w14:paraId="7FB47B69" w14:textId="77777777" w:rsidR="00983983" w:rsidRDefault="00983983" w:rsidP="00152749">
      <w:pPr>
        <w:pStyle w:val="Brdtextmedindrag"/>
      </w:pPr>
    </w:p>
    <w:p w14:paraId="113E5A89" w14:textId="77777777" w:rsidR="00983983" w:rsidRDefault="00983983" w:rsidP="00152749">
      <w:pPr>
        <w:pStyle w:val="Brdtextmedindrag"/>
      </w:pPr>
    </w:p>
    <w:p w14:paraId="3F2CE70A" w14:textId="77777777" w:rsidR="00983983" w:rsidRDefault="00983983" w:rsidP="00152749">
      <w:pPr>
        <w:pStyle w:val="Brdtextmedindrag"/>
      </w:pPr>
    </w:p>
    <w:p w14:paraId="53EECA8E" w14:textId="77777777" w:rsidR="00983983" w:rsidRDefault="00983983" w:rsidP="00152749">
      <w:pPr>
        <w:pStyle w:val="Brdtextmedindrag"/>
      </w:pPr>
    </w:p>
    <w:p w14:paraId="72CF2A37" w14:textId="77777777" w:rsidR="00983983" w:rsidRDefault="00983983" w:rsidP="00152749">
      <w:pPr>
        <w:pStyle w:val="Brdtextmedindrag"/>
      </w:pPr>
    </w:p>
    <w:p w14:paraId="77E9DA32" w14:textId="77777777" w:rsidR="00983983" w:rsidRDefault="00983983" w:rsidP="00152749">
      <w:pPr>
        <w:pStyle w:val="Brdtextmedindrag"/>
      </w:pPr>
    </w:p>
    <w:p w14:paraId="28734F27" w14:textId="77777777" w:rsidR="00983983" w:rsidRDefault="00983983" w:rsidP="00152749">
      <w:pPr>
        <w:pStyle w:val="Brdtextmedindrag"/>
      </w:pPr>
    </w:p>
    <w:p w14:paraId="7A9EDF15" w14:textId="77777777" w:rsidR="00983983" w:rsidRDefault="00983983" w:rsidP="00152749">
      <w:pPr>
        <w:pStyle w:val="Brdtextmedindrag"/>
      </w:pPr>
    </w:p>
    <w:p w14:paraId="4009B40C" w14:textId="77777777" w:rsidR="00983983" w:rsidRDefault="00983983" w:rsidP="00152749">
      <w:pPr>
        <w:pStyle w:val="Brdtextmedindrag"/>
      </w:pPr>
    </w:p>
    <w:p w14:paraId="139A2283" w14:textId="77777777" w:rsidR="00983983" w:rsidRDefault="00983983" w:rsidP="00152749">
      <w:pPr>
        <w:pStyle w:val="Brdtextmedindrag"/>
      </w:pPr>
    </w:p>
    <w:p w14:paraId="444D0381" w14:textId="77777777" w:rsidR="00983983" w:rsidRDefault="00983983" w:rsidP="00152749">
      <w:pPr>
        <w:pStyle w:val="Brdtextmedindrag"/>
      </w:pPr>
    </w:p>
    <w:p w14:paraId="23AFF5DE" w14:textId="77777777" w:rsidR="00983983" w:rsidRDefault="00983983" w:rsidP="00152749">
      <w:pPr>
        <w:pStyle w:val="Brdtextmedindrag"/>
      </w:pPr>
    </w:p>
    <w:p w14:paraId="4369EAA2" w14:textId="77777777" w:rsidR="00983983" w:rsidRDefault="00983983" w:rsidP="00152749">
      <w:pPr>
        <w:pStyle w:val="Brdtextmedindrag"/>
      </w:pPr>
    </w:p>
    <w:p w14:paraId="356A5E52" w14:textId="77777777" w:rsidR="00983983" w:rsidRDefault="00983983" w:rsidP="00152749">
      <w:pPr>
        <w:pStyle w:val="Brdtextmedindrag"/>
      </w:pPr>
    </w:p>
    <w:p w14:paraId="6BBBCC6F" w14:textId="77777777" w:rsidR="00983983" w:rsidRDefault="00983983" w:rsidP="00152749">
      <w:pPr>
        <w:pStyle w:val="Brdtextmedindrag"/>
      </w:pPr>
    </w:p>
    <w:p w14:paraId="6DA1F2B0" w14:textId="77777777" w:rsidR="00983983" w:rsidRDefault="00983983" w:rsidP="00152749">
      <w:pPr>
        <w:pStyle w:val="Brdtextmedindrag"/>
      </w:pPr>
    </w:p>
    <w:p w14:paraId="6F54E2F7" w14:textId="77777777" w:rsidR="00983983" w:rsidRDefault="00983983" w:rsidP="00152749">
      <w:pPr>
        <w:pStyle w:val="Brdtextmedindrag"/>
      </w:pPr>
    </w:p>
    <w:p w14:paraId="38F540B1" w14:textId="77777777" w:rsidR="00983983" w:rsidRDefault="00983983" w:rsidP="00152749">
      <w:pPr>
        <w:pStyle w:val="Brdtextmedindrag"/>
      </w:pPr>
    </w:p>
    <w:p w14:paraId="10406DB4" w14:textId="77777777" w:rsidR="00983983" w:rsidRDefault="00983983" w:rsidP="00152749">
      <w:pPr>
        <w:pStyle w:val="Brdtextmedindrag"/>
      </w:pPr>
    </w:p>
    <w:p w14:paraId="0452B7C6" w14:textId="77777777" w:rsidR="00983983" w:rsidRDefault="00983983" w:rsidP="00152749">
      <w:pPr>
        <w:pStyle w:val="Brdtextmedindrag"/>
      </w:pPr>
    </w:p>
    <w:p w14:paraId="62609546" w14:textId="77777777" w:rsidR="00983983" w:rsidRDefault="00983983" w:rsidP="00152749">
      <w:pPr>
        <w:pStyle w:val="Brdtextmedindrag"/>
      </w:pPr>
    </w:p>
    <w:p w14:paraId="7084F308" w14:textId="77777777" w:rsidR="00983983" w:rsidRDefault="00983983" w:rsidP="00152749">
      <w:pPr>
        <w:pStyle w:val="Brdtextmedindrag"/>
      </w:pPr>
    </w:p>
    <w:p w14:paraId="400C491C" w14:textId="77777777" w:rsidR="00983983" w:rsidRDefault="00983983" w:rsidP="00152749">
      <w:pPr>
        <w:pStyle w:val="Brdtextmedindrag"/>
      </w:pPr>
    </w:p>
    <w:p w14:paraId="6AF1C5C4" w14:textId="77777777" w:rsidR="00983983" w:rsidRDefault="00983983" w:rsidP="00152749">
      <w:pPr>
        <w:pStyle w:val="Brdtextmedindrag"/>
      </w:pPr>
    </w:p>
    <w:p w14:paraId="08C10993" w14:textId="77777777" w:rsidR="00983983" w:rsidRDefault="00983983" w:rsidP="00152749">
      <w:pPr>
        <w:pStyle w:val="Brdtextmedindrag"/>
      </w:pPr>
    </w:p>
    <w:p w14:paraId="2AB80B73" w14:textId="77777777" w:rsidR="00983983" w:rsidRDefault="00983983" w:rsidP="00152749">
      <w:pPr>
        <w:pStyle w:val="Brdtextmedindrag"/>
      </w:pPr>
    </w:p>
    <w:p w14:paraId="64D7233A" w14:textId="77777777" w:rsidR="00983983" w:rsidRDefault="00983983" w:rsidP="00152749">
      <w:pPr>
        <w:pStyle w:val="Brdtextmedindrag"/>
      </w:pPr>
    </w:p>
    <w:p w14:paraId="3453A6F8" w14:textId="77777777" w:rsidR="00983983" w:rsidRDefault="00983983" w:rsidP="00152749">
      <w:pPr>
        <w:pStyle w:val="Brdtextmedindrag"/>
      </w:pPr>
    </w:p>
    <w:p w14:paraId="0DB6C996" w14:textId="77777777" w:rsidR="00983983" w:rsidRDefault="00983983" w:rsidP="00152749">
      <w:pPr>
        <w:pStyle w:val="Brdtextmedindrag"/>
      </w:pPr>
    </w:p>
    <w:p w14:paraId="07556CB9" w14:textId="77777777" w:rsidR="00983983" w:rsidRDefault="00983983" w:rsidP="00152749">
      <w:pPr>
        <w:pStyle w:val="Brdtextmedindrag"/>
      </w:pPr>
    </w:p>
    <w:p w14:paraId="3AD5913F" w14:textId="77777777" w:rsidR="00983983" w:rsidRDefault="00983983" w:rsidP="00152749">
      <w:pPr>
        <w:pStyle w:val="Brdtextmedindrag"/>
      </w:pPr>
    </w:p>
    <w:p w14:paraId="4DEAAF6F" w14:textId="77777777" w:rsidR="00983983" w:rsidRDefault="00983983" w:rsidP="00152749">
      <w:pPr>
        <w:pStyle w:val="Brdtextmedindrag"/>
      </w:pPr>
    </w:p>
    <w:p w14:paraId="4BC84001" w14:textId="77777777" w:rsidR="00983983" w:rsidRDefault="00983983" w:rsidP="00152749">
      <w:pPr>
        <w:pStyle w:val="Brdtextmedindrag"/>
      </w:pPr>
    </w:p>
    <w:p w14:paraId="3064C7F5" w14:textId="77777777" w:rsidR="00983983" w:rsidRDefault="00983983" w:rsidP="00152749">
      <w:pPr>
        <w:pStyle w:val="Brdtextmedindrag"/>
      </w:pPr>
    </w:p>
    <w:p w14:paraId="1A34484B" w14:textId="77777777" w:rsidR="00983983" w:rsidRDefault="00983983" w:rsidP="00152749">
      <w:pPr>
        <w:pStyle w:val="Brdtextmedindrag"/>
      </w:pPr>
    </w:p>
    <w:p w14:paraId="7982F3EB" w14:textId="77777777" w:rsidR="00983983" w:rsidRDefault="00983983" w:rsidP="00152749">
      <w:pPr>
        <w:pStyle w:val="Brdtextmedindrag"/>
      </w:pPr>
    </w:p>
    <w:p w14:paraId="0AF98F64" w14:textId="77777777" w:rsidR="00983983" w:rsidRDefault="00983983" w:rsidP="00152749">
      <w:pPr>
        <w:pStyle w:val="Brdtextmedindrag"/>
      </w:pPr>
    </w:p>
    <w:p w14:paraId="0F91453B" w14:textId="77777777" w:rsidR="00983983" w:rsidRDefault="00983983" w:rsidP="00152749">
      <w:pPr>
        <w:pStyle w:val="Brdtextmedindrag"/>
      </w:pPr>
    </w:p>
    <w:p w14:paraId="5F348094" w14:textId="77777777" w:rsidR="00983983" w:rsidRDefault="00983983" w:rsidP="00152749">
      <w:pPr>
        <w:pStyle w:val="Brdtextmedindrag"/>
      </w:pPr>
    </w:p>
    <w:p w14:paraId="2F2705E1" w14:textId="77777777" w:rsidR="00983983" w:rsidRDefault="00983983" w:rsidP="00152749">
      <w:pPr>
        <w:pStyle w:val="Brdtextmedindrag"/>
      </w:pPr>
    </w:p>
    <w:p w14:paraId="19FD07F4" w14:textId="77777777" w:rsidR="00983983" w:rsidRDefault="00983983" w:rsidP="00152749">
      <w:pPr>
        <w:pStyle w:val="Brdtextmedindrag"/>
      </w:pPr>
    </w:p>
    <w:p w14:paraId="1340A64D" w14:textId="77777777" w:rsidR="00983983" w:rsidRDefault="00983983" w:rsidP="00152749">
      <w:pPr>
        <w:pStyle w:val="Brdtextmedindrag"/>
      </w:pPr>
    </w:p>
    <w:p w14:paraId="39B884A1" w14:textId="77777777" w:rsidR="00983983" w:rsidRDefault="00983983" w:rsidP="00152749">
      <w:pPr>
        <w:pStyle w:val="Brdtextmedindrag"/>
      </w:pPr>
    </w:p>
    <w:p w14:paraId="7E56D67A" w14:textId="77777777" w:rsidR="00983983" w:rsidRDefault="00983983" w:rsidP="00152749">
      <w:pPr>
        <w:pStyle w:val="Brdtextmedindrag"/>
      </w:pPr>
    </w:p>
    <w:p w14:paraId="64E13905" w14:textId="77777777" w:rsidR="00983983" w:rsidRDefault="00983983" w:rsidP="00152749">
      <w:pPr>
        <w:pStyle w:val="Brdtextmedindrag"/>
      </w:pPr>
    </w:p>
    <w:p w14:paraId="79293002" w14:textId="77777777" w:rsidR="00983983" w:rsidRDefault="00983983" w:rsidP="00152749">
      <w:pPr>
        <w:pStyle w:val="Brdtextmedindrag"/>
      </w:pPr>
    </w:p>
    <w:p w14:paraId="2BE9D7F4" w14:textId="77777777" w:rsidR="00983983" w:rsidRDefault="00983983" w:rsidP="00152749">
      <w:pPr>
        <w:pStyle w:val="Brdtextmedindrag"/>
      </w:pPr>
    </w:p>
    <w:p w14:paraId="2DFE2604" w14:textId="77777777" w:rsidR="00983983" w:rsidRDefault="00983983" w:rsidP="00152749">
      <w:pPr>
        <w:pStyle w:val="Brdtextmedindrag"/>
      </w:pPr>
    </w:p>
    <w:p w14:paraId="29CD9172" w14:textId="77777777" w:rsidR="00983983" w:rsidRDefault="00983983" w:rsidP="00152749">
      <w:pPr>
        <w:pStyle w:val="Brdtextmedindrag"/>
      </w:pPr>
    </w:p>
    <w:p w14:paraId="45B81677" w14:textId="77777777" w:rsidR="00983983" w:rsidRDefault="00983983" w:rsidP="00152749">
      <w:pPr>
        <w:pStyle w:val="Brdtextmedindrag"/>
      </w:pPr>
    </w:p>
    <w:p w14:paraId="00BD82B2" w14:textId="77777777" w:rsidR="00983983" w:rsidRDefault="00983983" w:rsidP="00152749">
      <w:pPr>
        <w:pStyle w:val="Brdtextmedindrag"/>
      </w:pPr>
    </w:p>
    <w:p w14:paraId="6B556AE8" w14:textId="77777777" w:rsidR="00983983" w:rsidRDefault="00983983" w:rsidP="00152749">
      <w:pPr>
        <w:pStyle w:val="Brdtextmedindrag"/>
      </w:pPr>
    </w:p>
    <w:p w14:paraId="1DC703BF" w14:textId="77777777" w:rsidR="00983983" w:rsidRDefault="00983983" w:rsidP="00152749">
      <w:pPr>
        <w:pStyle w:val="Brdtextmedindrag"/>
      </w:pPr>
    </w:p>
    <w:p w14:paraId="34EBBE69" w14:textId="77777777" w:rsidR="00983983" w:rsidRDefault="00983983" w:rsidP="00152749">
      <w:pPr>
        <w:pStyle w:val="Brdtextmedindrag"/>
      </w:pPr>
    </w:p>
    <w:p w14:paraId="4A5E4328" w14:textId="77777777" w:rsidR="00983983" w:rsidRDefault="00983983" w:rsidP="00152749">
      <w:pPr>
        <w:pStyle w:val="Brdtextmedindrag"/>
      </w:pPr>
    </w:p>
    <w:p w14:paraId="3EFAEE81" w14:textId="77777777" w:rsidR="00983983" w:rsidRDefault="00983983" w:rsidP="00152749">
      <w:pPr>
        <w:pStyle w:val="Brdtextmedindrag"/>
      </w:pPr>
    </w:p>
    <w:p w14:paraId="5CAD8C75" w14:textId="77777777" w:rsidR="00983983" w:rsidRDefault="00983983" w:rsidP="00152749">
      <w:pPr>
        <w:pStyle w:val="Brdtextmedindrag"/>
      </w:pPr>
    </w:p>
    <w:p w14:paraId="7D7934B7" w14:textId="77777777" w:rsidR="00983983" w:rsidRDefault="00983983" w:rsidP="00152749">
      <w:pPr>
        <w:pStyle w:val="Brdtextmedindrag"/>
      </w:pPr>
    </w:p>
    <w:p w14:paraId="77E9F3B8" w14:textId="77777777" w:rsidR="00983983" w:rsidRDefault="00983983" w:rsidP="00152749">
      <w:pPr>
        <w:pStyle w:val="Brdtextmedindrag"/>
      </w:pPr>
    </w:p>
    <w:p w14:paraId="59D7D976" w14:textId="77777777" w:rsidR="00983983" w:rsidRDefault="00983983" w:rsidP="00152749">
      <w:pPr>
        <w:pStyle w:val="Brdtextmedindrag"/>
      </w:pPr>
    </w:p>
    <w:p w14:paraId="31FD0B8F" w14:textId="77777777" w:rsidR="00983983" w:rsidRDefault="00983983" w:rsidP="00152749">
      <w:pPr>
        <w:pStyle w:val="Brdtextmedindrag"/>
      </w:pPr>
    </w:p>
    <w:p w14:paraId="14CFBF5A" w14:textId="77777777" w:rsidR="00983983" w:rsidRDefault="00983983" w:rsidP="00152749">
      <w:pPr>
        <w:pStyle w:val="Brdtextmedindrag"/>
      </w:pPr>
    </w:p>
    <w:p w14:paraId="5F70A54D" w14:textId="77777777" w:rsidR="00983983" w:rsidRDefault="00983983" w:rsidP="00152749">
      <w:pPr>
        <w:pStyle w:val="Brdtextmedindrag"/>
      </w:pPr>
    </w:p>
    <w:p w14:paraId="0030AC24" w14:textId="77777777" w:rsidR="00983983" w:rsidRDefault="00983983" w:rsidP="00152749">
      <w:pPr>
        <w:pStyle w:val="Brdtextmedindrag"/>
      </w:pPr>
    </w:p>
    <w:p w14:paraId="479E6097" w14:textId="77777777" w:rsidR="00983983" w:rsidRDefault="00983983" w:rsidP="00152749">
      <w:pPr>
        <w:pStyle w:val="Brdtextmedindrag"/>
      </w:pPr>
    </w:p>
    <w:p w14:paraId="2D7ADA2F" w14:textId="77777777" w:rsidR="00983983" w:rsidRDefault="00983983" w:rsidP="00152749">
      <w:pPr>
        <w:pStyle w:val="Brdtextmedindrag"/>
      </w:pPr>
    </w:p>
    <w:p w14:paraId="7729A766" w14:textId="77777777" w:rsidR="00983983" w:rsidRDefault="00983983" w:rsidP="00152749">
      <w:pPr>
        <w:pStyle w:val="Brdtextmedindrag"/>
      </w:pPr>
    </w:p>
    <w:p w14:paraId="629B802A" w14:textId="77777777" w:rsidR="00983983" w:rsidRDefault="00983983" w:rsidP="00152749">
      <w:pPr>
        <w:pStyle w:val="Brdtextmedindrag"/>
      </w:pPr>
    </w:p>
    <w:p w14:paraId="49FF024E" w14:textId="77777777" w:rsidR="00983983" w:rsidRDefault="00983983" w:rsidP="00152749">
      <w:pPr>
        <w:pStyle w:val="Brdtextmedindrag"/>
      </w:pPr>
    </w:p>
    <w:p w14:paraId="7B46ECE7" w14:textId="77777777" w:rsidR="00983983" w:rsidRDefault="00983983" w:rsidP="00152749">
      <w:pPr>
        <w:pStyle w:val="Brdtextmedindrag"/>
      </w:pPr>
    </w:p>
    <w:p w14:paraId="5173D860" w14:textId="77777777" w:rsidR="00983983" w:rsidRDefault="00983983" w:rsidP="00152749">
      <w:pPr>
        <w:pStyle w:val="Brdtextmedindrag"/>
      </w:pPr>
    </w:p>
    <w:p w14:paraId="047B41EE" w14:textId="77777777" w:rsidR="00983983" w:rsidRDefault="00983983" w:rsidP="00152749">
      <w:pPr>
        <w:pStyle w:val="Brdtextmedindrag"/>
      </w:pPr>
    </w:p>
    <w:p w14:paraId="5965390C" w14:textId="77777777" w:rsidR="00983983" w:rsidRDefault="00983983" w:rsidP="00152749">
      <w:pPr>
        <w:pStyle w:val="Brdtextmedindrag"/>
      </w:pPr>
    </w:p>
    <w:p w14:paraId="403321CD" w14:textId="77777777" w:rsidR="00983983" w:rsidRDefault="00983983" w:rsidP="00152749">
      <w:pPr>
        <w:pStyle w:val="Brdtextmedindrag"/>
      </w:pPr>
    </w:p>
    <w:p w14:paraId="40E11F44" w14:textId="77777777" w:rsidR="00983983" w:rsidRDefault="00983983" w:rsidP="00152749">
      <w:pPr>
        <w:pStyle w:val="Brdtextmedindrag"/>
      </w:pPr>
    </w:p>
    <w:p w14:paraId="2C8D6691" w14:textId="77777777" w:rsidR="00983983" w:rsidRDefault="00983983" w:rsidP="00152749">
      <w:pPr>
        <w:pStyle w:val="Brdtextmedindrag"/>
      </w:pPr>
    </w:p>
    <w:p w14:paraId="6E1CAC53" w14:textId="77777777" w:rsidR="00983983" w:rsidRDefault="00983983" w:rsidP="00152749">
      <w:pPr>
        <w:pStyle w:val="Brdtextmedindrag"/>
      </w:pPr>
    </w:p>
    <w:p w14:paraId="56D7D825" w14:textId="77777777" w:rsidR="00983983" w:rsidRDefault="00983983" w:rsidP="00152749">
      <w:pPr>
        <w:pStyle w:val="Brdtextmedindrag"/>
      </w:pPr>
    </w:p>
    <w:p w14:paraId="08321290" w14:textId="77777777" w:rsidR="00983983" w:rsidRDefault="00983983" w:rsidP="00152749">
      <w:pPr>
        <w:pStyle w:val="Brdtextmedindrag"/>
      </w:pPr>
    </w:p>
    <w:p w14:paraId="3397A539" w14:textId="77777777" w:rsidR="00983983" w:rsidRDefault="00983983" w:rsidP="00152749">
      <w:pPr>
        <w:pStyle w:val="Brdtextmedindrag"/>
      </w:pPr>
    </w:p>
    <w:p w14:paraId="0B0B3920" w14:textId="77777777" w:rsidR="00983983" w:rsidRDefault="00983983" w:rsidP="00152749">
      <w:pPr>
        <w:pStyle w:val="Brdtextmedindrag"/>
      </w:pPr>
    </w:p>
    <w:p w14:paraId="028EC334" w14:textId="77777777" w:rsidR="00983983" w:rsidRDefault="00983983" w:rsidP="00152749">
      <w:pPr>
        <w:pStyle w:val="Brdtextmedindrag"/>
      </w:pPr>
    </w:p>
    <w:p w14:paraId="7DACF3D5" w14:textId="77777777" w:rsidR="00983983" w:rsidRDefault="00983983" w:rsidP="00152749">
      <w:pPr>
        <w:pStyle w:val="Brdtextmedindrag"/>
      </w:pPr>
    </w:p>
    <w:p w14:paraId="56B5ABC0" w14:textId="77777777" w:rsidR="00983983" w:rsidRDefault="00983983" w:rsidP="00152749">
      <w:pPr>
        <w:pStyle w:val="Brdtextmedindrag"/>
      </w:pPr>
    </w:p>
    <w:p w14:paraId="698569B1" w14:textId="77777777" w:rsidR="00983983" w:rsidRDefault="00983983" w:rsidP="00152749">
      <w:pPr>
        <w:pStyle w:val="Brdtextmedindrag"/>
      </w:pPr>
    </w:p>
    <w:p w14:paraId="3B1A815F" w14:textId="77777777" w:rsidR="00983983" w:rsidRDefault="00983983" w:rsidP="00152749">
      <w:pPr>
        <w:pStyle w:val="Brdtextmedindrag"/>
      </w:pPr>
    </w:p>
    <w:p w14:paraId="13E77441" w14:textId="77777777" w:rsidR="00983983" w:rsidRDefault="00983983" w:rsidP="00152749">
      <w:pPr>
        <w:pStyle w:val="Brdtextmedindrag"/>
      </w:pPr>
    </w:p>
    <w:p w14:paraId="319F8B84" w14:textId="77777777" w:rsidR="00983983" w:rsidRDefault="00983983" w:rsidP="00152749">
      <w:pPr>
        <w:pStyle w:val="Brdtextmedindrag"/>
      </w:pPr>
    </w:p>
    <w:p w14:paraId="6F7D1804" w14:textId="77777777" w:rsidR="00983983" w:rsidRDefault="00983983" w:rsidP="00152749">
      <w:pPr>
        <w:pStyle w:val="Brdtextmedindrag"/>
      </w:pPr>
    </w:p>
    <w:p w14:paraId="2D742621" w14:textId="77777777" w:rsidR="00983983" w:rsidRDefault="00983983" w:rsidP="00152749">
      <w:pPr>
        <w:pStyle w:val="Brdtextmedindrag"/>
      </w:pPr>
    </w:p>
    <w:p w14:paraId="2D674670" w14:textId="77777777" w:rsidR="00983983" w:rsidRDefault="00983983" w:rsidP="00152749">
      <w:pPr>
        <w:pStyle w:val="Brdtextmedindrag"/>
      </w:pPr>
    </w:p>
    <w:p w14:paraId="5632C6EC" w14:textId="77777777" w:rsidR="00983983" w:rsidRDefault="00983983" w:rsidP="00152749">
      <w:pPr>
        <w:pStyle w:val="Brdtextmedindrag"/>
      </w:pPr>
    </w:p>
    <w:p w14:paraId="0A443A41" w14:textId="77777777" w:rsidR="00983983" w:rsidRDefault="00983983" w:rsidP="00152749">
      <w:pPr>
        <w:pStyle w:val="Brdtextmedindrag"/>
      </w:pPr>
    </w:p>
    <w:p w14:paraId="0F5540B7" w14:textId="77777777" w:rsidR="00983983" w:rsidRDefault="00983983" w:rsidP="00152749">
      <w:pPr>
        <w:pStyle w:val="Brdtextmedindrag"/>
      </w:pPr>
    </w:p>
    <w:p w14:paraId="02F3730C" w14:textId="77777777" w:rsidR="00983983" w:rsidRDefault="00983983" w:rsidP="00152749">
      <w:pPr>
        <w:pStyle w:val="Brdtextmedindrag"/>
      </w:pPr>
    </w:p>
    <w:p w14:paraId="15724CD4" w14:textId="77777777" w:rsidR="00983983" w:rsidRDefault="00983983" w:rsidP="00152749">
      <w:pPr>
        <w:pStyle w:val="Brdtextmedindrag"/>
      </w:pPr>
    </w:p>
    <w:p w14:paraId="5EA470C5" w14:textId="77777777" w:rsidR="00983983" w:rsidRDefault="00983983" w:rsidP="00152749">
      <w:pPr>
        <w:pStyle w:val="Brdtextmedindrag"/>
      </w:pPr>
    </w:p>
    <w:p w14:paraId="02E57EF4" w14:textId="77777777" w:rsidR="00983983" w:rsidRDefault="00983983" w:rsidP="00152749">
      <w:pPr>
        <w:pStyle w:val="Brdtextmedindrag"/>
      </w:pPr>
    </w:p>
    <w:p w14:paraId="65C87069" w14:textId="77777777" w:rsidR="00983983" w:rsidRDefault="00983983" w:rsidP="00152749">
      <w:pPr>
        <w:pStyle w:val="Brdtextmedindrag"/>
      </w:pPr>
    </w:p>
    <w:p w14:paraId="48798A72" w14:textId="77777777" w:rsidR="00983983" w:rsidRDefault="00983983" w:rsidP="00152749">
      <w:pPr>
        <w:pStyle w:val="Brdtextmedindrag"/>
      </w:pPr>
    </w:p>
    <w:p w14:paraId="7718D051" w14:textId="77777777" w:rsidR="00983983" w:rsidRDefault="00983983" w:rsidP="00152749">
      <w:pPr>
        <w:pStyle w:val="Brdtextmedindrag"/>
      </w:pPr>
    </w:p>
    <w:p w14:paraId="7BDB8ED8" w14:textId="77777777" w:rsidR="00983983" w:rsidRDefault="00983983" w:rsidP="00152749">
      <w:pPr>
        <w:pStyle w:val="Brdtextmedindrag"/>
      </w:pPr>
    </w:p>
    <w:p w14:paraId="0DAADA5F" w14:textId="77777777" w:rsidR="00983983" w:rsidRDefault="00983983" w:rsidP="00152749">
      <w:pPr>
        <w:pStyle w:val="Brdtextmedindrag"/>
      </w:pPr>
    </w:p>
    <w:p w14:paraId="50A93704" w14:textId="77777777" w:rsidR="00983983" w:rsidRDefault="00983983" w:rsidP="00152749">
      <w:pPr>
        <w:pStyle w:val="Brdtextmedindrag"/>
      </w:pPr>
    </w:p>
    <w:p w14:paraId="61F9E44A" w14:textId="77777777" w:rsidR="00983983" w:rsidRDefault="00983983" w:rsidP="00152749">
      <w:pPr>
        <w:pStyle w:val="Brdtextmedindrag"/>
      </w:pPr>
    </w:p>
    <w:p w14:paraId="3B50B98D" w14:textId="77777777" w:rsidR="00983983" w:rsidRDefault="00983983" w:rsidP="00152749">
      <w:pPr>
        <w:pStyle w:val="Brdtextmedindrag"/>
      </w:pPr>
    </w:p>
    <w:p w14:paraId="6E139EB5" w14:textId="77777777" w:rsidR="00983983" w:rsidRDefault="00983983" w:rsidP="00152749">
      <w:pPr>
        <w:pStyle w:val="Brdtextmedindrag"/>
      </w:pPr>
    </w:p>
    <w:p w14:paraId="047053FD" w14:textId="77777777" w:rsidR="00983983" w:rsidRDefault="00983983" w:rsidP="00152749">
      <w:pPr>
        <w:pStyle w:val="Brdtextmedindrag"/>
      </w:pPr>
    </w:p>
    <w:p w14:paraId="7F86F323" w14:textId="77777777" w:rsidR="00983983" w:rsidRDefault="00983983" w:rsidP="00152749">
      <w:pPr>
        <w:pStyle w:val="Brdtextmedindrag"/>
      </w:pPr>
    </w:p>
    <w:p w14:paraId="358A2120" w14:textId="77777777" w:rsidR="00983983" w:rsidRDefault="00983983" w:rsidP="00152749">
      <w:pPr>
        <w:pStyle w:val="Brdtextmedindrag"/>
      </w:pPr>
    </w:p>
    <w:p w14:paraId="0A7BD637" w14:textId="77777777" w:rsidR="00983983" w:rsidRDefault="00983983" w:rsidP="00152749">
      <w:pPr>
        <w:pStyle w:val="Brdtextmedindrag"/>
      </w:pPr>
    </w:p>
    <w:p w14:paraId="3D89CC8C" w14:textId="77777777" w:rsidR="00983983" w:rsidRDefault="00983983" w:rsidP="00152749">
      <w:pPr>
        <w:pStyle w:val="Brdtextmedindrag"/>
      </w:pPr>
    </w:p>
    <w:p w14:paraId="6198AF17" w14:textId="77777777" w:rsidR="00983983" w:rsidRDefault="00983983" w:rsidP="00152749">
      <w:pPr>
        <w:pStyle w:val="Brdtextmedindrag"/>
      </w:pPr>
    </w:p>
    <w:p w14:paraId="080EBC02" w14:textId="77777777" w:rsidR="00983983" w:rsidRDefault="00983983" w:rsidP="00152749">
      <w:pPr>
        <w:pStyle w:val="Brdtextmedindrag"/>
      </w:pPr>
    </w:p>
    <w:p w14:paraId="383E31EC" w14:textId="77777777" w:rsidR="00983983" w:rsidRDefault="00983983" w:rsidP="00152749">
      <w:pPr>
        <w:pStyle w:val="Brdtextmedindrag"/>
      </w:pPr>
    </w:p>
    <w:p w14:paraId="715E8776" w14:textId="77777777" w:rsidR="00983983" w:rsidRDefault="00983983" w:rsidP="00152749">
      <w:pPr>
        <w:pStyle w:val="Brdtextmedindrag"/>
      </w:pPr>
    </w:p>
    <w:p w14:paraId="058B1631" w14:textId="77777777" w:rsidR="00983983" w:rsidRDefault="00983983" w:rsidP="00152749">
      <w:pPr>
        <w:pStyle w:val="Brdtextmedindrag"/>
      </w:pPr>
    </w:p>
    <w:p w14:paraId="284608F2" w14:textId="77777777" w:rsidR="00983983" w:rsidRDefault="00983983" w:rsidP="00152749">
      <w:pPr>
        <w:pStyle w:val="Brdtextmedindrag"/>
      </w:pPr>
    </w:p>
    <w:p w14:paraId="22584EFC" w14:textId="77777777" w:rsidR="00983983" w:rsidRDefault="00983983" w:rsidP="00152749">
      <w:pPr>
        <w:pStyle w:val="Brdtextmedindrag"/>
      </w:pPr>
    </w:p>
    <w:p w14:paraId="51325F58" w14:textId="77777777" w:rsidR="00983983" w:rsidRDefault="00983983" w:rsidP="00152749">
      <w:pPr>
        <w:pStyle w:val="Brdtextmedindrag"/>
      </w:pPr>
    </w:p>
    <w:p w14:paraId="1DF20EE3" w14:textId="77777777" w:rsidR="00983983" w:rsidRDefault="00983983" w:rsidP="00152749">
      <w:pPr>
        <w:pStyle w:val="Brdtextmedindrag"/>
      </w:pPr>
    </w:p>
    <w:p w14:paraId="6A1D550F" w14:textId="77777777" w:rsidR="00983983" w:rsidRDefault="00983983" w:rsidP="00152749">
      <w:pPr>
        <w:pStyle w:val="Brdtextmedindrag"/>
      </w:pPr>
    </w:p>
    <w:p w14:paraId="6567168F" w14:textId="77777777" w:rsidR="00983983" w:rsidRDefault="00983983" w:rsidP="00152749">
      <w:pPr>
        <w:pStyle w:val="Brdtextmedindrag"/>
      </w:pPr>
    </w:p>
    <w:p w14:paraId="1D36E8AA" w14:textId="77777777" w:rsidR="00983983" w:rsidRDefault="00983983" w:rsidP="00152749">
      <w:pPr>
        <w:pStyle w:val="Brdtextmedindrag"/>
      </w:pPr>
    </w:p>
    <w:p w14:paraId="72C47EAF" w14:textId="77777777" w:rsidR="00983983" w:rsidRDefault="00983983" w:rsidP="00152749">
      <w:pPr>
        <w:pStyle w:val="Brdtextmedindrag"/>
      </w:pPr>
    </w:p>
    <w:p w14:paraId="211A5AE7" w14:textId="77777777" w:rsidR="00983983" w:rsidRDefault="00983983" w:rsidP="00152749">
      <w:pPr>
        <w:pStyle w:val="Brdtextmedindrag"/>
      </w:pPr>
    </w:p>
    <w:p w14:paraId="79F07E25" w14:textId="77777777" w:rsidR="00983983" w:rsidRDefault="00983983" w:rsidP="00152749">
      <w:pPr>
        <w:pStyle w:val="Brdtextmedindrag"/>
      </w:pPr>
    </w:p>
    <w:p w14:paraId="53014BF4" w14:textId="77777777" w:rsidR="00983983" w:rsidRDefault="00983983" w:rsidP="00152749">
      <w:pPr>
        <w:pStyle w:val="Brdtextmedindrag"/>
      </w:pPr>
    </w:p>
    <w:p w14:paraId="075A8078" w14:textId="77777777" w:rsidR="00983983" w:rsidRDefault="00983983" w:rsidP="00152749">
      <w:pPr>
        <w:pStyle w:val="Brdtextmedindrag"/>
      </w:pPr>
    </w:p>
    <w:p w14:paraId="30BD4BF8" w14:textId="77777777" w:rsidR="00983983" w:rsidRDefault="00983983" w:rsidP="00152749">
      <w:pPr>
        <w:pStyle w:val="Brdtextmedindrag"/>
      </w:pPr>
    </w:p>
    <w:p w14:paraId="058B330B" w14:textId="77777777" w:rsidR="00983983" w:rsidRDefault="00983983" w:rsidP="00152749">
      <w:pPr>
        <w:pStyle w:val="Brdtextmedindrag"/>
      </w:pPr>
    </w:p>
    <w:p w14:paraId="244DC1F2" w14:textId="77777777" w:rsidR="00983983" w:rsidRDefault="00983983" w:rsidP="00152749">
      <w:pPr>
        <w:pStyle w:val="Brdtextmedindrag"/>
      </w:pPr>
    </w:p>
    <w:p w14:paraId="2F3F14A8" w14:textId="77777777" w:rsidR="00983983" w:rsidRDefault="00983983" w:rsidP="00152749">
      <w:pPr>
        <w:pStyle w:val="Brdtextmedindrag"/>
      </w:pPr>
    </w:p>
    <w:p w14:paraId="2C94C48B" w14:textId="77777777" w:rsidR="00983983" w:rsidRDefault="00983983" w:rsidP="00152749">
      <w:pPr>
        <w:pStyle w:val="Brdtextmedindrag"/>
      </w:pPr>
    </w:p>
    <w:p w14:paraId="16B8E0CB" w14:textId="77777777" w:rsidR="00983983" w:rsidRDefault="00983983" w:rsidP="00152749">
      <w:pPr>
        <w:pStyle w:val="Brdtextmedindrag"/>
      </w:pPr>
    </w:p>
    <w:p w14:paraId="0836E05A" w14:textId="77777777" w:rsidR="00983983" w:rsidRDefault="00983983" w:rsidP="00152749">
      <w:pPr>
        <w:pStyle w:val="Brdtextmedindrag"/>
      </w:pPr>
    </w:p>
    <w:p w14:paraId="6B522C2F" w14:textId="77777777" w:rsidR="00983983" w:rsidRDefault="00983983" w:rsidP="00152749">
      <w:pPr>
        <w:pStyle w:val="Brdtextmedindrag"/>
      </w:pPr>
    </w:p>
    <w:p w14:paraId="51F68D02" w14:textId="77777777" w:rsidR="00983983" w:rsidRDefault="00983983" w:rsidP="00152749">
      <w:pPr>
        <w:pStyle w:val="Brdtextmedindrag"/>
      </w:pPr>
    </w:p>
    <w:p w14:paraId="498A7058" w14:textId="77777777" w:rsidR="00983983" w:rsidRDefault="00983983" w:rsidP="00152749">
      <w:pPr>
        <w:pStyle w:val="Brdtextmedindrag"/>
      </w:pPr>
    </w:p>
    <w:p w14:paraId="60171BAA" w14:textId="77777777" w:rsidR="00983983" w:rsidRDefault="00983983" w:rsidP="00152749">
      <w:pPr>
        <w:pStyle w:val="Brdtextmedindrag"/>
      </w:pPr>
    </w:p>
    <w:p w14:paraId="4EBF96FC" w14:textId="77777777" w:rsidR="00983983" w:rsidRDefault="00983983" w:rsidP="00152749">
      <w:pPr>
        <w:pStyle w:val="Brdtextmedindrag"/>
      </w:pPr>
    </w:p>
    <w:p w14:paraId="6EEA8997" w14:textId="77777777" w:rsidR="00983983" w:rsidRDefault="00983983" w:rsidP="00152749">
      <w:pPr>
        <w:pStyle w:val="Brdtextmedindrag"/>
      </w:pPr>
    </w:p>
    <w:p w14:paraId="45E380C4" w14:textId="77777777" w:rsidR="00983983" w:rsidRDefault="00983983" w:rsidP="00152749">
      <w:pPr>
        <w:pStyle w:val="Brdtextmedindrag"/>
      </w:pPr>
    </w:p>
    <w:p w14:paraId="1A27CE74" w14:textId="77777777" w:rsidR="00983983" w:rsidRDefault="00983983" w:rsidP="00152749">
      <w:pPr>
        <w:pStyle w:val="Brdtextmedindrag"/>
      </w:pPr>
    </w:p>
    <w:p w14:paraId="30EDCC5B" w14:textId="77777777" w:rsidR="00983983" w:rsidRDefault="00983983" w:rsidP="00152749">
      <w:pPr>
        <w:pStyle w:val="Brdtextmedindrag"/>
      </w:pPr>
    </w:p>
    <w:p w14:paraId="6133945F" w14:textId="77777777" w:rsidR="00983983" w:rsidRDefault="00983983" w:rsidP="00152749">
      <w:pPr>
        <w:pStyle w:val="Brdtextmedindrag"/>
      </w:pPr>
    </w:p>
    <w:p w14:paraId="7B59D404" w14:textId="77777777" w:rsidR="00983983" w:rsidRDefault="00983983" w:rsidP="00152749">
      <w:pPr>
        <w:pStyle w:val="Brdtextmedindrag"/>
      </w:pPr>
    </w:p>
    <w:p w14:paraId="578A3BA8" w14:textId="77777777" w:rsidR="00983983" w:rsidRDefault="00983983" w:rsidP="00152749">
      <w:pPr>
        <w:pStyle w:val="Brdtextmedindrag"/>
      </w:pPr>
    </w:p>
    <w:p w14:paraId="737AD7E6" w14:textId="77777777" w:rsidR="00983983" w:rsidRDefault="00983983" w:rsidP="00152749">
      <w:pPr>
        <w:pStyle w:val="Brdtextmedindrag"/>
      </w:pPr>
    </w:p>
    <w:p w14:paraId="378E105A" w14:textId="77777777" w:rsidR="00983983" w:rsidRDefault="00983983" w:rsidP="00152749">
      <w:pPr>
        <w:pStyle w:val="Brdtextmedindrag"/>
      </w:pPr>
    </w:p>
    <w:p w14:paraId="67CC04F9" w14:textId="77777777" w:rsidR="00983983" w:rsidRDefault="00983983" w:rsidP="00152749">
      <w:pPr>
        <w:pStyle w:val="Brdtextmedindrag"/>
      </w:pPr>
    </w:p>
    <w:p w14:paraId="3883A885" w14:textId="77777777" w:rsidR="00983983" w:rsidRDefault="00983983" w:rsidP="00152749">
      <w:pPr>
        <w:pStyle w:val="Brdtextmedindrag"/>
      </w:pPr>
    </w:p>
    <w:p w14:paraId="6DDDE693" w14:textId="77777777" w:rsidR="00983983" w:rsidRDefault="00983983" w:rsidP="00152749">
      <w:pPr>
        <w:pStyle w:val="Brdtextmedindrag"/>
      </w:pPr>
    </w:p>
    <w:p w14:paraId="7E69042D" w14:textId="77777777" w:rsidR="00983983" w:rsidRDefault="00983983" w:rsidP="00152749">
      <w:pPr>
        <w:pStyle w:val="Brdtextmedindrag"/>
      </w:pPr>
    </w:p>
    <w:p w14:paraId="5F880B29" w14:textId="77777777" w:rsidR="00983983" w:rsidRDefault="00983983" w:rsidP="00152749">
      <w:pPr>
        <w:pStyle w:val="Brdtextmedindrag"/>
      </w:pPr>
    </w:p>
    <w:p w14:paraId="3048DB26" w14:textId="77777777" w:rsidR="00983983" w:rsidRDefault="00983983" w:rsidP="00152749">
      <w:pPr>
        <w:pStyle w:val="Brdtextmedindrag"/>
      </w:pPr>
    </w:p>
    <w:p w14:paraId="0F5648C2" w14:textId="77777777" w:rsidR="00983983" w:rsidRDefault="00983983" w:rsidP="00152749">
      <w:pPr>
        <w:pStyle w:val="Brdtextmedindrag"/>
      </w:pPr>
    </w:p>
    <w:p w14:paraId="07E9F0B6" w14:textId="77777777" w:rsidR="00983983" w:rsidRDefault="00983983" w:rsidP="00152749">
      <w:pPr>
        <w:pStyle w:val="Brdtextmedindrag"/>
      </w:pPr>
    </w:p>
    <w:p w14:paraId="7B4FFB0D" w14:textId="77777777" w:rsidR="00983983" w:rsidRDefault="00983983" w:rsidP="00152749">
      <w:pPr>
        <w:pStyle w:val="Brdtextmedindrag"/>
      </w:pPr>
    </w:p>
    <w:p w14:paraId="0C6DC489" w14:textId="77777777" w:rsidR="00983983" w:rsidRDefault="00983983" w:rsidP="00152749">
      <w:pPr>
        <w:pStyle w:val="Brdtextmedindrag"/>
      </w:pPr>
    </w:p>
    <w:p w14:paraId="2712D371" w14:textId="77777777" w:rsidR="00983983" w:rsidRDefault="00983983" w:rsidP="00152749">
      <w:pPr>
        <w:pStyle w:val="Brdtextmedindrag"/>
      </w:pPr>
    </w:p>
    <w:p w14:paraId="6BFD1520" w14:textId="77777777" w:rsidR="00983983" w:rsidRDefault="00983983" w:rsidP="00152749">
      <w:pPr>
        <w:pStyle w:val="Brdtextmedindrag"/>
      </w:pPr>
    </w:p>
    <w:p w14:paraId="35B868C1" w14:textId="77777777" w:rsidR="00983983" w:rsidRDefault="00983983" w:rsidP="00152749">
      <w:pPr>
        <w:pStyle w:val="Brdtextmedindrag"/>
      </w:pPr>
    </w:p>
    <w:p w14:paraId="13A0F240" w14:textId="77777777" w:rsidR="00983983" w:rsidRDefault="00983983" w:rsidP="00152749">
      <w:pPr>
        <w:pStyle w:val="Brdtextmedindrag"/>
      </w:pPr>
    </w:p>
    <w:p w14:paraId="583C6069" w14:textId="77777777" w:rsidR="00983983" w:rsidRDefault="00983983" w:rsidP="00152749">
      <w:pPr>
        <w:pStyle w:val="Brdtextmedindrag"/>
      </w:pPr>
    </w:p>
    <w:p w14:paraId="09F5EB13" w14:textId="77777777" w:rsidR="00983983" w:rsidRDefault="00983983" w:rsidP="00152749">
      <w:pPr>
        <w:pStyle w:val="Brdtextmedindrag"/>
      </w:pPr>
    </w:p>
    <w:p w14:paraId="01F82936" w14:textId="77777777" w:rsidR="00983983" w:rsidRDefault="00983983" w:rsidP="00152749">
      <w:pPr>
        <w:pStyle w:val="Brdtextmedindrag"/>
      </w:pPr>
    </w:p>
    <w:p w14:paraId="193EE28B" w14:textId="77777777" w:rsidR="00983983" w:rsidRDefault="00983983" w:rsidP="00152749">
      <w:pPr>
        <w:pStyle w:val="Brdtextmedindrag"/>
      </w:pPr>
    </w:p>
    <w:p w14:paraId="5F29B7E8" w14:textId="77777777" w:rsidR="00983983" w:rsidRDefault="00983983" w:rsidP="00152749">
      <w:pPr>
        <w:pStyle w:val="Brdtextmedindrag"/>
      </w:pPr>
    </w:p>
    <w:p w14:paraId="589FCF37" w14:textId="77777777" w:rsidR="00983983" w:rsidRDefault="00983983" w:rsidP="00152749">
      <w:pPr>
        <w:pStyle w:val="Brdtextmedindrag"/>
      </w:pPr>
    </w:p>
    <w:p w14:paraId="0C678200" w14:textId="77777777" w:rsidR="00983983" w:rsidRDefault="00983983" w:rsidP="00152749">
      <w:pPr>
        <w:pStyle w:val="Brdtextmedindrag"/>
      </w:pPr>
    </w:p>
    <w:p w14:paraId="2C9AECB3" w14:textId="77777777" w:rsidR="00983983" w:rsidRDefault="00983983" w:rsidP="00152749">
      <w:pPr>
        <w:pStyle w:val="Brdtextmedindrag"/>
      </w:pPr>
    </w:p>
    <w:p w14:paraId="40F5FAC1" w14:textId="77777777" w:rsidR="00983983" w:rsidRDefault="00983983" w:rsidP="00152749">
      <w:pPr>
        <w:pStyle w:val="Brdtextmedindrag"/>
      </w:pPr>
    </w:p>
    <w:p w14:paraId="201D5746" w14:textId="77777777" w:rsidR="00983983" w:rsidRDefault="00983983" w:rsidP="00152749">
      <w:pPr>
        <w:pStyle w:val="Brdtextmedindrag"/>
      </w:pPr>
    </w:p>
    <w:p w14:paraId="793AB0AB" w14:textId="77777777" w:rsidR="00983983" w:rsidRDefault="00983983" w:rsidP="00152749">
      <w:pPr>
        <w:pStyle w:val="Brdtextmedindrag"/>
      </w:pPr>
    </w:p>
    <w:p w14:paraId="27F0E571" w14:textId="77777777" w:rsidR="00983983" w:rsidRDefault="00983983" w:rsidP="00152749">
      <w:pPr>
        <w:pStyle w:val="Brdtextmedindrag"/>
      </w:pPr>
    </w:p>
    <w:p w14:paraId="6DAE22AE" w14:textId="77777777" w:rsidR="00983983" w:rsidRDefault="00983983" w:rsidP="00152749">
      <w:pPr>
        <w:pStyle w:val="Brdtextmedindrag"/>
      </w:pPr>
    </w:p>
    <w:p w14:paraId="2EFD26CF" w14:textId="77777777" w:rsidR="00983983" w:rsidRDefault="00983983" w:rsidP="00152749">
      <w:pPr>
        <w:pStyle w:val="Brdtextmedindrag"/>
      </w:pPr>
    </w:p>
    <w:p w14:paraId="1B3891F1" w14:textId="77777777" w:rsidR="00983983" w:rsidRDefault="00983983" w:rsidP="00152749">
      <w:pPr>
        <w:pStyle w:val="Brdtextmedindrag"/>
      </w:pPr>
    </w:p>
    <w:p w14:paraId="1F33BE55" w14:textId="77777777" w:rsidR="00983983" w:rsidRDefault="00983983" w:rsidP="00152749">
      <w:pPr>
        <w:pStyle w:val="Brdtextmedindrag"/>
      </w:pPr>
    </w:p>
    <w:p w14:paraId="7DAE9D18" w14:textId="77777777" w:rsidR="00983983" w:rsidRDefault="00983983" w:rsidP="00152749">
      <w:pPr>
        <w:pStyle w:val="Brdtextmedindrag"/>
      </w:pPr>
    </w:p>
    <w:p w14:paraId="45B5C90C" w14:textId="77777777" w:rsidR="00983983" w:rsidRDefault="00983983" w:rsidP="00152749">
      <w:pPr>
        <w:pStyle w:val="Brdtextmedindrag"/>
      </w:pPr>
    </w:p>
    <w:p w14:paraId="2075EA3D" w14:textId="77777777" w:rsidR="00983983" w:rsidRDefault="00983983" w:rsidP="00152749">
      <w:pPr>
        <w:pStyle w:val="Brdtextmedindrag"/>
      </w:pPr>
    </w:p>
    <w:p w14:paraId="6F72E3AC" w14:textId="77777777" w:rsidR="00983983" w:rsidRDefault="00983983" w:rsidP="00152749">
      <w:pPr>
        <w:pStyle w:val="Brdtextmedindrag"/>
      </w:pPr>
    </w:p>
    <w:p w14:paraId="0CEE050F" w14:textId="77777777" w:rsidR="00983983" w:rsidRDefault="00983983" w:rsidP="00152749">
      <w:pPr>
        <w:pStyle w:val="Brdtextmedindrag"/>
      </w:pPr>
    </w:p>
    <w:p w14:paraId="60E571CA" w14:textId="77777777" w:rsidR="00983983" w:rsidRDefault="00983983" w:rsidP="00152749">
      <w:pPr>
        <w:pStyle w:val="Brdtextmedindrag"/>
      </w:pPr>
    </w:p>
    <w:p w14:paraId="167D37B0" w14:textId="77777777" w:rsidR="00983983" w:rsidRDefault="00983983" w:rsidP="00152749">
      <w:pPr>
        <w:pStyle w:val="Brdtextmedindrag"/>
      </w:pPr>
    </w:p>
    <w:p w14:paraId="634F5CFF" w14:textId="77777777" w:rsidR="00983983" w:rsidRDefault="00983983" w:rsidP="00152749">
      <w:pPr>
        <w:pStyle w:val="Brdtextmedindrag"/>
      </w:pPr>
    </w:p>
    <w:p w14:paraId="3D184595" w14:textId="77777777" w:rsidR="00983983" w:rsidRDefault="00983983" w:rsidP="00152749">
      <w:pPr>
        <w:pStyle w:val="Brdtextmedindrag"/>
      </w:pPr>
    </w:p>
    <w:p w14:paraId="5076CBC0" w14:textId="77777777" w:rsidR="00983983" w:rsidRDefault="00983983" w:rsidP="00152749">
      <w:pPr>
        <w:pStyle w:val="Brdtextmedindrag"/>
      </w:pPr>
    </w:p>
    <w:p w14:paraId="4182A6D0" w14:textId="77777777" w:rsidR="00983983" w:rsidRDefault="00983983" w:rsidP="00152749">
      <w:pPr>
        <w:pStyle w:val="Brdtextmedindrag"/>
      </w:pPr>
    </w:p>
    <w:p w14:paraId="62069AC0" w14:textId="77777777" w:rsidR="00983983" w:rsidRDefault="00983983" w:rsidP="00152749">
      <w:pPr>
        <w:pStyle w:val="Brdtextmedindrag"/>
      </w:pPr>
    </w:p>
    <w:p w14:paraId="66EB8F63" w14:textId="77777777" w:rsidR="00983983" w:rsidRDefault="00983983" w:rsidP="00152749">
      <w:pPr>
        <w:pStyle w:val="Brdtextmedindrag"/>
      </w:pPr>
    </w:p>
    <w:p w14:paraId="4D3F80C5" w14:textId="77777777" w:rsidR="00983983" w:rsidRDefault="00983983" w:rsidP="00152749">
      <w:pPr>
        <w:pStyle w:val="Brdtextmedindrag"/>
      </w:pPr>
    </w:p>
    <w:p w14:paraId="2A695298" w14:textId="77777777" w:rsidR="00983983" w:rsidRDefault="00983983" w:rsidP="00152749">
      <w:pPr>
        <w:pStyle w:val="Brdtextmedindrag"/>
      </w:pPr>
    </w:p>
    <w:p w14:paraId="6B1203C3" w14:textId="77777777" w:rsidR="00983983" w:rsidRDefault="00983983" w:rsidP="00152749">
      <w:pPr>
        <w:pStyle w:val="Brdtextmedindrag"/>
      </w:pPr>
    </w:p>
    <w:p w14:paraId="030C1515" w14:textId="77777777" w:rsidR="00983983" w:rsidRDefault="00983983" w:rsidP="00152749">
      <w:pPr>
        <w:pStyle w:val="Brdtextmedindrag"/>
      </w:pPr>
    </w:p>
    <w:p w14:paraId="39BDABEB" w14:textId="77777777" w:rsidR="00983983" w:rsidRDefault="00983983" w:rsidP="00152749">
      <w:pPr>
        <w:pStyle w:val="Brdtextmedindrag"/>
      </w:pPr>
    </w:p>
    <w:p w14:paraId="0922DCE9" w14:textId="77777777" w:rsidR="00983983" w:rsidRDefault="00983983" w:rsidP="00152749">
      <w:pPr>
        <w:pStyle w:val="Brdtextmedindrag"/>
      </w:pPr>
    </w:p>
    <w:p w14:paraId="6985162E" w14:textId="77777777" w:rsidR="00983983" w:rsidRDefault="00983983" w:rsidP="00152749">
      <w:pPr>
        <w:pStyle w:val="Brdtextmedindrag"/>
      </w:pPr>
    </w:p>
    <w:p w14:paraId="55CFD6E0" w14:textId="77777777" w:rsidR="00983983" w:rsidRDefault="00983983" w:rsidP="00152749">
      <w:pPr>
        <w:pStyle w:val="Brdtextmedindrag"/>
      </w:pPr>
    </w:p>
    <w:p w14:paraId="0B552DA5" w14:textId="77777777" w:rsidR="00983983" w:rsidRDefault="00983983" w:rsidP="00152749">
      <w:pPr>
        <w:pStyle w:val="Brdtextmedindrag"/>
      </w:pPr>
    </w:p>
    <w:p w14:paraId="2A88B914" w14:textId="77777777" w:rsidR="00983983" w:rsidRDefault="00983983" w:rsidP="00152749">
      <w:pPr>
        <w:pStyle w:val="Brdtextmedindrag"/>
      </w:pPr>
    </w:p>
    <w:p w14:paraId="2B136C8D" w14:textId="77777777" w:rsidR="00983983" w:rsidRDefault="00983983" w:rsidP="00152749">
      <w:pPr>
        <w:pStyle w:val="Brdtextmedindrag"/>
      </w:pPr>
    </w:p>
    <w:p w14:paraId="4421D456" w14:textId="77777777" w:rsidR="00983983" w:rsidRDefault="00983983" w:rsidP="00152749">
      <w:pPr>
        <w:pStyle w:val="Brdtextmedindrag"/>
      </w:pPr>
    </w:p>
    <w:p w14:paraId="1C6AA26F" w14:textId="77777777" w:rsidR="00983983" w:rsidRDefault="00983983" w:rsidP="00152749">
      <w:pPr>
        <w:pStyle w:val="Brdtextmedindrag"/>
      </w:pPr>
    </w:p>
    <w:p w14:paraId="5F3FAA02" w14:textId="77777777" w:rsidR="00983983" w:rsidRDefault="00983983" w:rsidP="00152749">
      <w:pPr>
        <w:pStyle w:val="Brdtextmedindrag"/>
      </w:pPr>
    </w:p>
    <w:p w14:paraId="247328D2" w14:textId="77777777" w:rsidR="00983983" w:rsidRDefault="00983983" w:rsidP="00152749">
      <w:pPr>
        <w:pStyle w:val="Brdtextmedindrag"/>
      </w:pPr>
    </w:p>
    <w:p w14:paraId="15444195" w14:textId="77777777" w:rsidR="00983983" w:rsidRDefault="00983983" w:rsidP="00152749">
      <w:pPr>
        <w:pStyle w:val="Brdtextmedindrag"/>
      </w:pPr>
    </w:p>
    <w:p w14:paraId="688480CB" w14:textId="77777777" w:rsidR="00983983" w:rsidRDefault="00983983" w:rsidP="00152749">
      <w:pPr>
        <w:pStyle w:val="Brdtextmedindrag"/>
      </w:pPr>
    </w:p>
    <w:p w14:paraId="6EC772E2" w14:textId="77777777" w:rsidR="00983983" w:rsidRDefault="00983983" w:rsidP="00152749">
      <w:pPr>
        <w:pStyle w:val="Brdtextmedindrag"/>
      </w:pPr>
    </w:p>
    <w:p w14:paraId="301D9009" w14:textId="77777777" w:rsidR="00983983" w:rsidRDefault="00983983" w:rsidP="00152749">
      <w:pPr>
        <w:pStyle w:val="Brdtextmedindrag"/>
      </w:pPr>
    </w:p>
    <w:p w14:paraId="7B9B57E8" w14:textId="77777777" w:rsidR="00983983" w:rsidRDefault="00983983" w:rsidP="00152749">
      <w:pPr>
        <w:pStyle w:val="Brdtextmedindrag"/>
      </w:pPr>
    </w:p>
    <w:p w14:paraId="4E0017A9" w14:textId="77777777" w:rsidR="00983983" w:rsidRDefault="00983983" w:rsidP="00152749">
      <w:pPr>
        <w:pStyle w:val="Brdtextmedindrag"/>
      </w:pPr>
    </w:p>
    <w:p w14:paraId="0EB5BD45" w14:textId="77777777" w:rsidR="00983983" w:rsidRDefault="00983983" w:rsidP="00152749">
      <w:pPr>
        <w:pStyle w:val="Brdtextmedindrag"/>
      </w:pPr>
    </w:p>
    <w:p w14:paraId="03D344EA" w14:textId="77777777" w:rsidR="00983983" w:rsidRDefault="00983983" w:rsidP="00152749">
      <w:pPr>
        <w:pStyle w:val="Brdtextmedindrag"/>
      </w:pPr>
    </w:p>
    <w:p w14:paraId="7637060C" w14:textId="77777777" w:rsidR="00983983" w:rsidRDefault="00983983" w:rsidP="00152749">
      <w:pPr>
        <w:pStyle w:val="Brdtextmedindrag"/>
      </w:pPr>
    </w:p>
    <w:p w14:paraId="5B12914E" w14:textId="77777777" w:rsidR="00983983" w:rsidRDefault="00983983" w:rsidP="00152749">
      <w:pPr>
        <w:pStyle w:val="Brdtextmedindrag"/>
      </w:pPr>
    </w:p>
    <w:p w14:paraId="48AF26E6" w14:textId="77777777" w:rsidR="00983983" w:rsidRDefault="00983983" w:rsidP="00152749">
      <w:pPr>
        <w:pStyle w:val="Brdtextmedindrag"/>
      </w:pPr>
    </w:p>
    <w:p w14:paraId="565C69A2" w14:textId="77777777" w:rsidR="00983983" w:rsidRDefault="00983983" w:rsidP="00152749">
      <w:pPr>
        <w:pStyle w:val="Brdtextmedindrag"/>
      </w:pPr>
    </w:p>
    <w:p w14:paraId="159E7A1A" w14:textId="77777777" w:rsidR="00983983" w:rsidRDefault="00983983" w:rsidP="00152749">
      <w:pPr>
        <w:pStyle w:val="Brdtextmedindrag"/>
      </w:pPr>
    </w:p>
    <w:p w14:paraId="12D58940" w14:textId="77777777" w:rsidR="00983983" w:rsidRDefault="00983983" w:rsidP="00152749">
      <w:pPr>
        <w:pStyle w:val="Brdtextmedindrag"/>
      </w:pPr>
    </w:p>
    <w:p w14:paraId="52D40F5E" w14:textId="77777777" w:rsidR="00983983" w:rsidRDefault="00983983" w:rsidP="00152749">
      <w:pPr>
        <w:pStyle w:val="Brdtextmedindrag"/>
      </w:pPr>
    </w:p>
    <w:p w14:paraId="096BD4B4" w14:textId="77777777" w:rsidR="00983983" w:rsidRDefault="00983983" w:rsidP="00152749">
      <w:pPr>
        <w:pStyle w:val="Brdtextmedindrag"/>
      </w:pPr>
    </w:p>
    <w:p w14:paraId="59551151" w14:textId="77777777" w:rsidR="00983983" w:rsidRDefault="00983983" w:rsidP="00152749">
      <w:pPr>
        <w:pStyle w:val="Brdtextmedindrag"/>
      </w:pPr>
    </w:p>
    <w:p w14:paraId="5F8502C0" w14:textId="77777777" w:rsidR="00983983" w:rsidRDefault="00983983" w:rsidP="00152749">
      <w:pPr>
        <w:pStyle w:val="Brdtextmedindrag"/>
      </w:pPr>
    </w:p>
    <w:p w14:paraId="3E9D9674" w14:textId="77777777" w:rsidR="00983983" w:rsidRDefault="00983983" w:rsidP="00152749">
      <w:pPr>
        <w:pStyle w:val="Brdtextmedindrag"/>
      </w:pPr>
    </w:p>
    <w:p w14:paraId="7047AD32" w14:textId="77777777" w:rsidR="00983983" w:rsidRDefault="00983983" w:rsidP="00152749">
      <w:pPr>
        <w:pStyle w:val="Brdtextmedindrag"/>
      </w:pPr>
    </w:p>
    <w:p w14:paraId="4A2863D6" w14:textId="77777777" w:rsidR="00983983" w:rsidRDefault="00983983" w:rsidP="00152749">
      <w:pPr>
        <w:pStyle w:val="Brdtextmedindrag"/>
      </w:pPr>
    </w:p>
    <w:p w14:paraId="26BC780E" w14:textId="77777777" w:rsidR="00983983" w:rsidRDefault="00983983" w:rsidP="00152749">
      <w:pPr>
        <w:pStyle w:val="Brdtextmedindrag"/>
      </w:pPr>
    </w:p>
    <w:p w14:paraId="5FEF7B7F" w14:textId="77777777" w:rsidR="00983983" w:rsidRDefault="00983983" w:rsidP="00152749">
      <w:pPr>
        <w:pStyle w:val="Brdtextmedindrag"/>
      </w:pPr>
    </w:p>
    <w:p w14:paraId="16005124" w14:textId="77777777" w:rsidR="00983983" w:rsidRDefault="00983983" w:rsidP="00152749">
      <w:pPr>
        <w:pStyle w:val="Brdtextmedindrag"/>
      </w:pPr>
    </w:p>
    <w:p w14:paraId="7DB090EF" w14:textId="77777777" w:rsidR="00983983" w:rsidRDefault="00983983" w:rsidP="00152749">
      <w:pPr>
        <w:pStyle w:val="Brdtextmedindrag"/>
      </w:pPr>
    </w:p>
    <w:p w14:paraId="0CF75385" w14:textId="77777777" w:rsidR="00983983" w:rsidRDefault="00983983" w:rsidP="00152749">
      <w:pPr>
        <w:pStyle w:val="Brdtextmedindrag"/>
      </w:pPr>
    </w:p>
    <w:p w14:paraId="507D37E9" w14:textId="77777777" w:rsidR="00983983" w:rsidRDefault="00983983" w:rsidP="00152749">
      <w:pPr>
        <w:pStyle w:val="Brdtextmedindrag"/>
      </w:pPr>
    </w:p>
    <w:p w14:paraId="3ED7D746" w14:textId="77777777" w:rsidR="00983983" w:rsidRDefault="00983983" w:rsidP="00152749">
      <w:pPr>
        <w:pStyle w:val="Brdtextmedindrag"/>
      </w:pPr>
    </w:p>
    <w:p w14:paraId="3BC678A3" w14:textId="77777777" w:rsidR="00983983" w:rsidRDefault="00983983" w:rsidP="00152749">
      <w:pPr>
        <w:pStyle w:val="Brdtextmedindrag"/>
      </w:pPr>
    </w:p>
    <w:p w14:paraId="24EED213" w14:textId="77777777" w:rsidR="00983983" w:rsidRDefault="00983983" w:rsidP="00152749">
      <w:pPr>
        <w:pStyle w:val="Brdtextmedindrag"/>
      </w:pPr>
    </w:p>
    <w:p w14:paraId="59FABA21" w14:textId="77777777" w:rsidR="00983983" w:rsidRDefault="00983983" w:rsidP="00152749">
      <w:pPr>
        <w:pStyle w:val="Brdtextmedindrag"/>
      </w:pPr>
    </w:p>
    <w:p w14:paraId="774BCCC8" w14:textId="77777777" w:rsidR="00983983" w:rsidRDefault="00983983" w:rsidP="00152749">
      <w:pPr>
        <w:pStyle w:val="Brdtextmedindrag"/>
      </w:pPr>
    </w:p>
    <w:p w14:paraId="30AAF510" w14:textId="77777777" w:rsidR="00983983" w:rsidRDefault="00983983" w:rsidP="00152749">
      <w:pPr>
        <w:pStyle w:val="Brdtextmedindrag"/>
      </w:pPr>
    </w:p>
    <w:p w14:paraId="0D4595F8" w14:textId="77777777" w:rsidR="00983983" w:rsidRDefault="00983983" w:rsidP="00152749">
      <w:pPr>
        <w:pStyle w:val="Brdtextmedindrag"/>
      </w:pPr>
    </w:p>
    <w:p w14:paraId="4BF527A5" w14:textId="77777777" w:rsidR="00983983" w:rsidRDefault="00983983" w:rsidP="00152749">
      <w:pPr>
        <w:pStyle w:val="Brdtextmedindrag"/>
      </w:pPr>
    </w:p>
    <w:p w14:paraId="1E9C9E51" w14:textId="77777777" w:rsidR="00983983" w:rsidRDefault="00983983" w:rsidP="00152749">
      <w:pPr>
        <w:pStyle w:val="Brdtextmedindrag"/>
      </w:pPr>
    </w:p>
    <w:p w14:paraId="2B0583DA" w14:textId="77777777" w:rsidR="00983983" w:rsidRDefault="00983983" w:rsidP="00152749">
      <w:pPr>
        <w:pStyle w:val="Brdtextmedindrag"/>
      </w:pPr>
    </w:p>
    <w:p w14:paraId="6D84FE15" w14:textId="77777777" w:rsidR="00983983" w:rsidRDefault="00983983" w:rsidP="00152749">
      <w:pPr>
        <w:pStyle w:val="Brdtextmedindrag"/>
      </w:pPr>
    </w:p>
    <w:p w14:paraId="05FCEB46" w14:textId="77777777" w:rsidR="00983983" w:rsidRDefault="00983983" w:rsidP="00152749">
      <w:pPr>
        <w:pStyle w:val="Brdtextmedindrag"/>
      </w:pPr>
    </w:p>
    <w:p w14:paraId="7E14AC0B" w14:textId="77777777" w:rsidR="00983983" w:rsidRDefault="00983983" w:rsidP="00152749">
      <w:pPr>
        <w:pStyle w:val="Brdtextmedindrag"/>
      </w:pPr>
    </w:p>
    <w:p w14:paraId="316658CA" w14:textId="77777777" w:rsidR="00983983" w:rsidRDefault="00983983" w:rsidP="00152749">
      <w:pPr>
        <w:pStyle w:val="Brdtextmedindrag"/>
      </w:pPr>
    </w:p>
    <w:p w14:paraId="5B1604F8" w14:textId="77777777" w:rsidR="00983983" w:rsidRDefault="00983983" w:rsidP="00152749">
      <w:pPr>
        <w:pStyle w:val="Brdtextmedindrag"/>
      </w:pPr>
    </w:p>
    <w:p w14:paraId="5F503CF0" w14:textId="77777777" w:rsidR="00983983" w:rsidRDefault="00983983" w:rsidP="00152749">
      <w:pPr>
        <w:pStyle w:val="Brdtextmedindrag"/>
      </w:pPr>
    </w:p>
    <w:p w14:paraId="5208C23D" w14:textId="77777777" w:rsidR="00983983" w:rsidRDefault="00983983" w:rsidP="00152749">
      <w:pPr>
        <w:pStyle w:val="Brdtextmedindrag"/>
      </w:pPr>
    </w:p>
    <w:p w14:paraId="57659503" w14:textId="77777777" w:rsidR="00983983" w:rsidRDefault="00983983" w:rsidP="00152749">
      <w:pPr>
        <w:pStyle w:val="Brdtextmedindrag"/>
      </w:pPr>
    </w:p>
    <w:p w14:paraId="0502DE29" w14:textId="77777777" w:rsidR="00983983" w:rsidRDefault="00983983" w:rsidP="00152749">
      <w:pPr>
        <w:pStyle w:val="Brdtextmedindrag"/>
      </w:pPr>
    </w:p>
    <w:p w14:paraId="690D7503" w14:textId="77777777" w:rsidR="00983983" w:rsidRDefault="00983983" w:rsidP="00152749">
      <w:pPr>
        <w:pStyle w:val="Brdtextmedindrag"/>
      </w:pPr>
    </w:p>
    <w:p w14:paraId="7E540655" w14:textId="77777777" w:rsidR="00983983" w:rsidRDefault="00983983" w:rsidP="00152749">
      <w:pPr>
        <w:pStyle w:val="Brdtextmedindrag"/>
      </w:pPr>
    </w:p>
    <w:p w14:paraId="246ED48E" w14:textId="77777777" w:rsidR="00983983" w:rsidRDefault="00983983" w:rsidP="00152749">
      <w:pPr>
        <w:pStyle w:val="Brdtextmedindrag"/>
      </w:pPr>
    </w:p>
    <w:p w14:paraId="6A39864A" w14:textId="77777777" w:rsidR="00983983" w:rsidRDefault="00983983" w:rsidP="00152749">
      <w:pPr>
        <w:pStyle w:val="Brdtextmedindrag"/>
      </w:pPr>
    </w:p>
    <w:p w14:paraId="61CB43A7" w14:textId="77777777" w:rsidR="00983983" w:rsidRDefault="00983983" w:rsidP="00152749">
      <w:pPr>
        <w:pStyle w:val="Brdtextmedindrag"/>
      </w:pPr>
    </w:p>
    <w:p w14:paraId="0D7ACDC4" w14:textId="77777777" w:rsidR="00983983" w:rsidRDefault="00983983" w:rsidP="00152749">
      <w:pPr>
        <w:pStyle w:val="Brdtextmedindrag"/>
      </w:pPr>
    </w:p>
    <w:p w14:paraId="056D07D6" w14:textId="77777777" w:rsidR="00983983" w:rsidRDefault="00983983" w:rsidP="00152749">
      <w:pPr>
        <w:pStyle w:val="Brdtextmedindrag"/>
      </w:pPr>
    </w:p>
    <w:p w14:paraId="6F7CD851" w14:textId="77777777" w:rsidR="00983983" w:rsidRDefault="00983983" w:rsidP="00152749">
      <w:pPr>
        <w:pStyle w:val="Brdtextmedindrag"/>
      </w:pPr>
    </w:p>
    <w:p w14:paraId="6B527155" w14:textId="77777777" w:rsidR="00983983" w:rsidRDefault="00983983" w:rsidP="00152749">
      <w:pPr>
        <w:pStyle w:val="Brdtextmedindrag"/>
      </w:pPr>
    </w:p>
    <w:p w14:paraId="52A1E792" w14:textId="77777777" w:rsidR="00983983" w:rsidRDefault="00983983" w:rsidP="00152749">
      <w:pPr>
        <w:pStyle w:val="Brdtextmedindrag"/>
      </w:pPr>
    </w:p>
    <w:p w14:paraId="1003E263" w14:textId="77777777" w:rsidR="00983983" w:rsidRDefault="00983983" w:rsidP="00152749">
      <w:pPr>
        <w:pStyle w:val="Brdtextmedindrag"/>
      </w:pPr>
    </w:p>
    <w:p w14:paraId="6C5B4F35" w14:textId="77777777" w:rsidR="00983983" w:rsidRDefault="00983983" w:rsidP="00152749">
      <w:pPr>
        <w:pStyle w:val="Brdtextmedindrag"/>
      </w:pPr>
    </w:p>
    <w:p w14:paraId="765D27FF" w14:textId="77777777" w:rsidR="00983983" w:rsidRDefault="00983983" w:rsidP="00152749">
      <w:pPr>
        <w:pStyle w:val="Brdtextmedindrag"/>
      </w:pPr>
    </w:p>
    <w:p w14:paraId="616AB6D0" w14:textId="77777777" w:rsidR="00983983" w:rsidRDefault="00983983" w:rsidP="00152749">
      <w:pPr>
        <w:pStyle w:val="Brdtextmedindrag"/>
      </w:pPr>
    </w:p>
    <w:p w14:paraId="3CF2D8C4" w14:textId="77777777" w:rsidR="00983983" w:rsidRDefault="00983983" w:rsidP="00152749">
      <w:pPr>
        <w:pStyle w:val="Brdtextmedindrag"/>
      </w:pPr>
    </w:p>
    <w:p w14:paraId="5DCBA342" w14:textId="77777777" w:rsidR="00983983" w:rsidRDefault="00983983" w:rsidP="00152749">
      <w:pPr>
        <w:pStyle w:val="Brdtextmedindrag"/>
      </w:pPr>
    </w:p>
    <w:p w14:paraId="5D9FE799" w14:textId="77777777" w:rsidR="00983983" w:rsidRDefault="00983983" w:rsidP="00152749">
      <w:pPr>
        <w:pStyle w:val="Brdtextmedindrag"/>
      </w:pPr>
    </w:p>
    <w:p w14:paraId="5FB27B57" w14:textId="77777777" w:rsidR="00983983" w:rsidRDefault="00983983" w:rsidP="00152749">
      <w:pPr>
        <w:pStyle w:val="Brdtextmedindrag"/>
      </w:pPr>
    </w:p>
    <w:p w14:paraId="064F9FEA" w14:textId="77777777" w:rsidR="00983983" w:rsidRDefault="00983983" w:rsidP="00152749">
      <w:pPr>
        <w:pStyle w:val="Brdtextmedindrag"/>
      </w:pPr>
    </w:p>
    <w:p w14:paraId="7EE9A52D" w14:textId="77777777" w:rsidR="00983983" w:rsidRDefault="00983983" w:rsidP="00152749">
      <w:pPr>
        <w:pStyle w:val="Brdtextmedindrag"/>
      </w:pPr>
    </w:p>
    <w:p w14:paraId="4DB4A528" w14:textId="77777777" w:rsidR="00983983" w:rsidRDefault="00983983" w:rsidP="00152749">
      <w:pPr>
        <w:pStyle w:val="Brdtextmedindrag"/>
      </w:pPr>
    </w:p>
    <w:p w14:paraId="4D3C1755" w14:textId="77777777" w:rsidR="00983983" w:rsidRDefault="00983983" w:rsidP="00152749">
      <w:pPr>
        <w:pStyle w:val="Brdtextmedindrag"/>
      </w:pPr>
    </w:p>
    <w:p w14:paraId="7E124D0A" w14:textId="77777777" w:rsidR="00983983" w:rsidRDefault="00983983" w:rsidP="00152749">
      <w:pPr>
        <w:pStyle w:val="Brdtextmedindrag"/>
      </w:pPr>
    </w:p>
    <w:p w14:paraId="11075003" w14:textId="77777777" w:rsidR="00983983" w:rsidRDefault="00983983" w:rsidP="00152749">
      <w:pPr>
        <w:pStyle w:val="Brdtextmedindrag"/>
      </w:pPr>
    </w:p>
    <w:p w14:paraId="25D4CFDD" w14:textId="77777777" w:rsidR="00983983" w:rsidRDefault="00983983" w:rsidP="00152749">
      <w:pPr>
        <w:pStyle w:val="Brdtextmedindrag"/>
      </w:pPr>
    </w:p>
    <w:p w14:paraId="683A62EE" w14:textId="77777777" w:rsidR="00983983" w:rsidRDefault="00983983" w:rsidP="00152749">
      <w:pPr>
        <w:pStyle w:val="Brdtextmedindrag"/>
      </w:pPr>
    </w:p>
    <w:p w14:paraId="768976DE" w14:textId="77777777" w:rsidR="00983983" w:rsidRDefault="00983983" w:rsidP="00152749">
      <w:pPr>
        <w:pStyle w:val="Brdtextmedindrag"/>
      </w:pPr>
    </w:p>
    <w:p w14:paraId="172DE4A5" w14:textId="77777777" w:rsidR="00983983" w:rsidRDefault="00983983" w:rsidP="00152749">
      <w:pPr>
        <w:pStyle w:val="Brdtextmedindrag"/>
      </w:pPr>
    </w:p>
    <w:p w14:paraId="5AE94F79" w14:textId="77777777" w:rsidR="00983983" w:rsidRDefault="00983983" w:rsidP="00152749">
      <w:pPr>
        <w:pStyle w:val="Brdtextmedindrag"/>
      </w:pPr>
    </w:p>
    <w:p w14:paraId="53091B04" w14:textId="77777777" w:rsidR="00983983" w:rsidRDefault="00983983" w:rsidP="00152749">
      <w:pPr>
        <w:pStyle w:val="Brdtextmedindrag"/>
      </w:pPr>
    </w:p>
    <w:p w14:paraId="7B2E97C3" w14:textId="77777777" w:rsidR="00983983" w:rsidRDefault="00983983" w:rsidP="00152749">
      <w:pPr>
        <w:pStyle w:val="Brdtextmedindrag"/>
      </w:pPr>
    </w:p>
    <w:p w14:paraId="258A7A2C" w14:textId="77777777" w:rsidR="00983983" w:rsidRDefault="00983983" w:rsidP="00152749">
      <w:pPr>
        <w:pStyle w:val="Brdtextmedindrag"/>
      </w:pPr>
    </w:p>
    <w:p w14:paraId="62DD41DD" w14:textId="77777777" w:rsidR="00983983" w:rsidRDefault="00983983" w:rsidP="00152749">
      <w:pPr>
        <w:pStyle w:val="Brdtextmedindrag"/>
      </w:pPr>
    </w:p>
    <w:p w14:paraId="664CD40D" w14:textId="77777777" w:rsidR="00983983" w:rsidRDefault="00983983" w:rsidP="00152749">
      <w:pPr>
        <w:pStyle w:val="Brdtextmedindrag"/>
      </w:pPr>
    </w:p>
    <w:p w14:paraId="2924F43E" w14:textId="77777777" w:rsidR="00983983" w:rsidRDefault="00983983" w:rsidP="00152749">
      <w:pPr>
        <w:pStyle w:val="Brdtextmedindrag"/>
      </w:pPr>
    </w:p>
    <w:p w14:paraId="599BCA0F" w14:textId="77777777" w:rsidR="00983983" w:rsidRDefault="00983983" w:rsidP="00152749">
      <w:pPr>
        <w:pStyle w:val="Brdtextmedindrag"/>
      </w:pPr>
    </w:p>
    <w:p w14:paraId="6E1328AB" w14:textId="77777777" w:rsidR="00983983" w:rsidRDefault="00983983" w:rsidP="00152749">
      <w:pPr>
        <w:pStyle w:val="Brdtextmedindrag"/>
      </w:pPr>
    </w:p>
    <w:p w14:paraId="18CB9A4F" w14:textId="77777777" w:rsidR="00983983" w:rsidRDefault="00983983" w:rsidP="00152749">
      <w:pPr>
        <w:pStyle w:val="Brdtextmedindrag"/>
      </w:pPr>
    </w:p>
    <w:p w14:paraId="2196D8E4" w14:textId="77777777" w:rsidR="00983983" w:rsidRDefault="00983983" w:rsidP="00152749">
      <w:pPr>
        <w:pStyle w:val="Brdtextmedindrag"/>
      </w:pPr>
    </w:p>
    <w:p w14:paraId="5460F14C" w14:textId="77777777" w:rsidR="00983983" w:rsidRDefault="00983983" w:rsidP="00152749">
      <w:pPr>
        <w:pStyle w:val="Brdtextmedindrag"/>
      </w:pPr>
    </w:p>
    <w:p w14:paraId="0A08DC87" w14:textId="77777777" w:rsidR="00983983" w:rsidRDefault="00983983" w:rsidP="00152749">
      <w:pPr>
        <w:pStyle w:val="Brdtextmedindrag"/>
      </w:pPr>
    </w:p>
    <w:p w14:paraId="7696CA5E" w14:textId="77777777" w:rsidR="00983983" w:rsidRDefault="00983983" w:rsidP="00152749">
      <w:pPr>
        <w:pStyle w:val="Brdtextmedindrag"/>
      </w:pPr>
    </w:p>
    <w:p w14:paraId="24B251C0" w14:textId="77777777" w:rsidR="00983983" w:rsidRDefault="00983983" w:rsidP="00152749">
      <w:pPr>
        <w:pStyle w:val="Brdtextmedindrag"/>
      </w:pPr>
    </w:p>
    <w:p w14:paraId="3686FFED" w14:textId="77777777" w:rsidR="00983983" w:rsidRDefault="00983983" w:rsidP="00152749">
      <w:pPr>
        <w:pStyle w:val="Brdtextmedindrag"/>
      </w:pPr>
    </w:p>
    <w:p w14:paraId="60223007" w14:textId="77777777" w:rsidR="00983983" w:rsidRDefault="00983983" w:rsidP="00152749">
      <w:pPr>
        <w:pStyle w:val="Brdtextmedindrag"/>
      </w:pPr>
    </w:p>
    <w:p w14:paraId="1813516B" w14:textId="77777777" w:rsidR="00983983" w:rsidRDefault="00983983" w:rsidP="00152749">
      <w:pPr>
        <w:pStyle w:val="Brdtextmedindrag"/>
      </w:pPr>
    </w:p>
    <w:p w14:paraId="2F520014" w14:textId="77777777" w:rsidR="00983983" w:rsidRDefault="00983983" w:rsidP="00152749">
      <w:pPr>
        <w:pStyle w:val="Brdtextmedindrag"/>
      </w:pPr>
    </w:p>
    <w:p w14:paraId="7BD6AFC9" w14:textId="77777777" w:rsidR="00983983" w:rsidRDefault="00983983" w:rsidP="00152749">
      <w:pPr>
        <w:pStyle w:val="Brdtextmedindrag"/>
      </w:pPr>
    </w:p>
    <w:p w14:paraId="52AB9920" w14:textId="77777777" w:rsidR="00983983" w:rsidRDefault="00983983" w:rsidP="00152749">
      <w:pPr>
        <w:pStyle w:val="Brdtextmedindrag"/>
      </w:pPr>
    </w:p>
    <w:p w14:paraId="135E9E5F" w14:textId="77777777" w:rsidR="00983983" w:rsidRDefault="00983983" w:rsidP="00152749">
      <w:pPr>
        <w:pStyle w:val="Brdtextmedindrag"/>
      </w:pPr>
    </w:p>
    <w:p w14:paraId="53E37893" w14:textId="77777777" w:rsidR="00983983" w:rsidRDefault="00983983" w:rsidP="00152749">
      <w:pPr>
        <w:pStyle w:val="Brdtextmedindrag"/>
      </w:pPr>
    </w:p>
    <w:p w14:paraId="640662EB" w14:textId="77777777" w:rsidR="00983983" w:rsidRDefault="00983983" w:rsidP="00152749">
      <w:pPr>
        <w:pStyle w:val="Brdtextmedindrag"/>
      </w:pPr>
    </w:p>
    <w:p w14:paraId="27934886" w14:textId="77777777" w:rsidR="00983983" w:rsidRDefault="00983983" w:rsidP="00152749">
      <w:pPr>
        <w:pStyle w:val="Brdtextmedindrag"/>
      </w:pPr>
    </w:p>
    <w:p w14:paraId="72C01FC5" w14:textId="77777777" w:rsidR="00983983" w:rsidRDefault="00983983" w:rsidP="00152749">
      <w:pPr>
        <w:pStyle w:val="Brdtextmedindrag"/>
      </w:pPr>
    </w:p>
    <w:p w14:paraId="2BD819B1" w14:textId="77777777" w:rsidR="00983983" w:rsidRDefault="00983983" w:rsidP="00152749">
      <w:pPr>
        <w:pStyle w:val="Brdtextmedindrag"/>
      </w:pPr>
    </w:p>
    <w:p w14:paraId="2D7A2A1D" w14:textId="77777777" w:rsidR="00983983" w:rsidRDefault="00983983" w:rsidP="00152749">
      <w:pPr>
        <w:pStyle w:val="Brdtextmedindrag"/>
      </w:pPr>
    </w:p>
    <w:p w14:paraId="4B153446" w14:textId="77777777" w:rsidR="00983983" w:rsidRDefault="00983983" w:rsidP="00152749">
      <w:pPr>
        <w:pStyle w:val="Brdtextmedindrag"/>
      </w:pPr>
    </w:p>
    <w:p w14:paraId="61AA635D" w14:textId="77777777" w:rsidR="00983983" w:rsidRDefault="00983983" w:rsidP="00152749">
      <w:pPr>
        <w:pStyle w:val="Brdtextmedindrag"/>
      </w:pPr>
    </w:p>
    <w:p w14:paraId="7E6EE235" w14:textId="77777777" w:rsidR="00983983" w:rsidRDefault="00983983" w:rsidP="00152749">
      <w:pPr>
        <w:pStyle w:val="Brdtextmedindrag"/>
      </w:pPr>
    </w:p>
    <w:p w14:paraId="4B143FC6" w14:textId="77777777" w:rsidR="00983983" w:rsidRDefault="00983983" w:rsidP="00152749">
      <w:pPr>
        <w:pStyle w:val="Brdtextmedindrag"/>
      </w:pPr>
    </w:p>
    <w:p w14:paraId="49DB4329" w14:textId="77777777" w:rsidR="00983983" w:rsidRDefault="00983983" w:rsidP="00152749">
      <w:pPr>
        <w:pStyle w:val="Brdtextmedindrag"/>
      </w:pPr>
    </w:p>
    <w:p w14:paraId="6BFA57E0" w14:textId="77777777" w:rsidR="00983983" w:rsidRDefault="00983983" w:rsidP="00152749">
      <w:pPr>
        <w:pStyle w:val="Brdtextmedindrag"/>
      </w:pPr>
    </w:p>
    <w:p w14:paraId="2B431A73" w14:textId="77777777" w:rsidR="00983983" w:rsidRDefault="00983983" w:rsidP="00152749">
      <w:pPr>
        <w:pStyle w:val="Brdtextmedindrag"/>
      </w:pPr>
    </w:p>
    <w:p w14:paraId="3DF70B67" w14:textId="77777777" w:rsidR="00983983" w:rsidRDefault="00983983" w:rsidP="00152749">
      <w:pPr>
        <w:pStyle w:val="Brdtextmedindrag"/>
      </w:pPr>
    </w:p>
    <w:p w14:paraId="4FA884B2" w14:textId="77777777" w:rsidR="00983983" w:rsidRDefault="00983983" w:rsidP="00152749">
      <w:pPr>
        <w:pStyle w:val="Brdtextmedindrag"/>
      </w:pPr>
    </w:p>
    <w:p w14:paraId="57F334DC" w14:textId="77777777" w:rsidR="00983983" w:rsidRDefault="00983983" w:rsidP="00152749">
      <w:pPr>
        <w:pStyle w:val="Brdtextmedindrag"/>
      </w:pPr>
    </w:p>
    <w:p w14:paraId="7C8E54F9" w14:textId="77777777" w:rsidR="00983983" w:rsidRDefault="00983983" w:rsidP="00152749">
      <w:pPr>
        <w:pStyle w:val="Brdtextmedindrag"/>
      </w:pPr>
    </w:p>
    <w:p w14:paraId="545F6F91" w14:textId="77777777" w:rsidR="00983983" w:rsidRDefault="00983983" w:rsidP="00152749">
      <w:pPr>
        <w:pStyle w:val="Brdtextmedindrag"/>
      </w:pPr>
    </w:p>
    <w:p w14:paraId="7C4C6BB2" w14:textId="77777777" w:rsidR="00983983" w:rsidRDefault="00983983" w:rsidP="00152749">
      <w:pPr>
        <w:pStyle w:val="Brdtextmedindrag"/>
      </w:pPr>
    </w:p>
    <w:p w14:paraId="61374E81" w14:textId="77777777" w:rsidR="00983983" w:rsidRDefault="00983983" w:rsidP="00152749">
      <w:pPr>
        <w:pStyle w:val="Brdtextmedindrag"/>
      </w:pPr>
    </w:p>
    <w:p w14:paraId="7909E7C5" w14:textId="77777777" w:rsidR="00983983" w:rsidRDefault="00983983" w:rsidP="00152749">
      <w:pPr>
        <w:pStyle w:val="Brdtextmedindrag"/>
      </w:pPr>
    </w:p>
    <w:p w14:paraId="14904DDA" w14:textId="77777777" w:rsidR="00983983" w:rsidRDefault="00983983" w:rsidP="00152749">
      <w:pPr>
        <w:pStyle w:val="Brdtextmedindrag"/>
      </w:pPr>
    </w:p>
    <w:p w14:paraId="3BB96B15" w14:textId="77777777" w:rsidR="00983983" w:rsidRDefault="00983983" w:rsidP="00152749">
      <w:pPr>
        <w:pStyle w:val="Brdtextmedindrag"/>
      </w:pPr>
    </w:p>
    <w:p w14:paraId="708F6218" w14:textId="77777777" w:rsidR="00983983" w:rsidRDefault="00983983" w:rsidP="00152749">
      <w:pPr>
        <w:pStyle w:val="Brdtextmedindrag"/>
      </w:pPr>
    </w:p>
    <w:p w14:paraId="09375356" w14:textId="77777777" w:rsidR="00983983" w:rsidRDefault="00983983" w:rsidP="00152749">
      <w:pPr>
        <w:pStyle w:val="Brdtextmedindrag"/>
      </w:pPr>
    </w:p>
    <w:p w14:paraId="07A4E36F" w14:textId="77777777" w:rsidR="00983983" w:rsidRDefault="00983983" w:rsidP="00152749">
      <w:pPr>
        <w:pStyle w:val="Brdtextmedindrag"/>
      </w:pPr>
    </w:p>
    <w:p w14:paraId="32E29150" w14:textId="77777777" w:rsidR="00983983" w:rsidRDefault="00983983" w:rsidP="00152749">
      <w:pPr>
        <w:pStyle w:val="Brdtextmedindrag"/>
      </w:pPr>
    </w:p>
    <w:p w14:paraId="411920DE" w14:textId="77777777" w:rsidR="00983983" w:rsidRDefault="00983983" w:rsidP="00152749">
      <w:pPr>
        <w:pStyle w:val="Brdtextmedindrag"/>
      </w:pPr>
    </w:p>
    <w:p w14:paraId="1697878F" w14:textId="77777777" w:rsidR="00983983" w:rsidRDefault="00983983" w:rsidP="00152749">
      <w:pPr>
        <w:pStyle w:val="Brdtextmedindrag"/>
      </w:pPr>
    </w:p>
    <w:p w14:paraId="71C59210" w14:textId="77777777" w:rsidR="00983983" w:rsidRDefault="00983983" w:rsidP="00152749">
      <w:pPr>
        <w:pStyle w:val="Brdtextmedindrag"/>
      </w:pPr>
    </w:p>
    <w:p w14:paraId="61E1B248" w14:textId="77777777" w:rsidR="00983983" w:rsidRDefault="00983983" w:rsidP="00152749">
      <w:pPr>
        <w:pStyle w:val="Brdtextmedindrag"/>
      </w:pPr>
    </w:p>
    <w:p w14:paraId="64651F39" w14:textId="77777777" w:rsidR="00983983" w:rsidRDefault="00983983" w:rsidP="00152749">
      <w:pPr>
        <w:pStyle w:val="Brdtextmedindrag"/>
      </w:pPr>
    </w:p>
    <w:p w14:paraId="20EB463F" w14:textId="77777777" w:rsidR="00983983" w:rsidRDefault="00983983" w:rsidP="00152749">
      <w:pPr>
        <w:pStyle w:val="Brdtextmedindrag"/>
      </w:pPr>
    </w:p>
    <w:p w14:paraId="36E2BE6A" w14:textId="77777777" w:rsidR="00983983" w:rsidRDefault="00983983" w:rsidP="00152749">
      <w:pPr>
        <w:pStyle w:val="Brdtextmedindrag"/>
      </w:pPr>
    </w:p>
    <w:p w14:paraId="27AD0D91" w14:textId="77777777" w:rsidR="00983983" w:rsidRDefault="00983983" w:rsidP="00152749">
      <w:pPr>
        <w:pStyle w:val="Brdtextmedindrag"/>
      </w:pPr>
    </w:p>
    <w:p w14:paraId="3E8A669C" w14:textId="77777777" w:rsidR="00983983" w:rsidRDefault="00983983" w:rsidP="00152749">
      <w:pPr>
        <w:pStyle w:val="Brdtextmedindrag"/>
      </w:pPr>
    </w:p>
    <w:p w14:paraId="626EB1C2" w14:textId="77777777" w:rsidR="00983983" w:rsidRDefault="00983983" w:rsidP="00152749">
      <w:pPr>
        <w:pStyle w:val="Brdtextmedindrag"/>
      </w:pPr>
    </w:p>
    <w:p w14:paraId="772858DC" w14:textId="77777777" w:rsidR="00983983" w:rsidRDefault="00983983" w:rsidP="00152749">
      <w:pPr>
        <w:pStyle w:val="Brdtextmedindrag"/>
      </w:pPr>
    </w:p>
    <w:p w14:paraId="0922C02D" w14:textId="77777777" w:rsidR="00983983" w:rsidRDefault="00983983" w:rsidP="00152749">
      <w:pPr>
        <w:pStyle w:val="Brdtextmedindrag"/>
      </w:pPr>
    </w:p>
    <w:p w14:paraId="531D8924" w14:textId="77777777" w:rsidR="00983983" w:rsidRDefault="00983983" w:rsidP="00152749">
      <w:pPr>
        <w:pStyle w:val="Brdtextmedindrag"/>
      </w:pPr>
    </w:p>
    <w:p w14:paraId="6EEE107A" w14:textId="77777777" w:rsidR="00983983" w:rsidRDefault="00983983" w:rsidP="00152749">
      <w:pPr>
        <w:pStyle w:val="Brdtextmedindrag"/>
      </w:pPr>
    </w:p>
    <w:p w14:paraId="2732F965" w14:textId="77777777" w:rsidR="00983983" w:rsidRDefault="00983983" w:rsidP="00152749">
      <w:pPr>
        <w:pStyle w:val="Brdtextmedindrag"/>
      </w:pPr>
    </w:p>
    <w:p w14:paraId="0BF2EEDE" w14:textId="77777777" w:rsidR="00983983" w:rsidRDefault="00983983" w:rsidP="00152749">
      <w:pPr>
        <w:pStyle w:val="Brdtextmedindrag"/>
      </w:pPr>
    </w:p>
    <w:p w14:paraId="21677AD1" w14:textId="77777777" w:rsidR="00983983" w:rsidRDefault="00983983" w:rsidP="00152749">
      <w:pPr>
        <w:pStyle w:val="Brdtextmedindrag"/>
      </w:pPr>
    </w:p>
    <w:p w14:paraId="3CA2DCD6" w14:textId="77777777" w:rsidR="00983983" w:rsidRDefault="00983983" w:rsidP="00152749">
      <w:pPr>
        <w:pStyle w:val="Brdtextmedindrag"/>
      </w:pPr>
    </w:p>
    <w:p w14:paraId="6795298B" w14:textId="77777777" w:rsidR="00983983" w:rsidRDefault="00983983" w:rsidP="00152749">
      <w:pPr>
        <w:pStyle w:val="Brdtextmedindrag"/>
      </w:pPr>
    </w:p>
    <w:p w14:paraId="35D46AB0" w14:textId="77777777" w:rsidR="00983983" w:rsidRDefault="00983983" w:rsidP="00152749">
      <w:pPr>
        <w:pStyle w:val="Brdtextmedindrag"/>
      </w:pPr>
    </w:p>
    <w:p w14:paraId="7F1F7FEA" w14:textId="77777777" w:rsidR="00983983" w:rsidRDefault="00983983" w:rsidP="00152749">
      <w:pPr>
        <w:pStyle w:val="Brdtextmedindrag"/>
      </w:pPr>
    </w:p>
    <w:p w14:paraId="2669736E" w14:textId="77777777" w:rsidR="00983983" w:rsidRDefault="00983983" w:rsidP="00152749">
      <w:pPr>
        <w:pStyle w:val="Brdtextmedindrag"/>
      </w:pPr>
    </w:p>
    <w:p w14:paraId="237EAE9F" w14:textId="77777777" w:rsidR="00983983" w:rsidRDefault="00983983" w:rsidP="00152749">
      <w:pPr>
        <w:pStyle w:val="Brdtextmedindrag"/>
      </w:pPr>
    </w:p>
    <w:p w14:paraId="68A20E78" w14:textId="77777777" w:rsidR="00983983" w:rsidRDefault="00983983" w:rsidP="00152749">
      <w:pPr>
        <w:pStyle w:val="Brdtextmedindrag"/>
      </w:pPr>
    </w:p>
    <w:p w14:paraId="5DEFD0CB" w14:textId="77777777" w:rsidR="00983983" w:rsidRDefault="00983983" w:rsidP="00152749">
      <w:pPr>
        <w:pStyle w:val="Brdtextmedindrag"/>
      </w:pPr>
    </w:p>
    <w:p w14:paraId="7A364F39" w14:textId="77777777" w:rsidR="00983983" w:rsidRDefault="00983983" w:rsidP="00152749">
      <w:pPr>
        <w:pStyle w:val="Brdtextmedindrag"/>
      </w:pPr>
    </w:p>
    <w:p w14:paraId="1856DD1A" w14:textId="77777777" w:rsidR="00983983" w:rsidRDefault="00983983" w:rsidP="00152749">
      <w:pPr>
        <w:pStyle w:val="Brdtextmedindrag"/>
      </w:pPr>
    </w:p>
    <w:p w14:paraId="6F174911" w14:textId="77777777" w:rsidR="00983983" w:rsidRDefault="00983983" w:rsidP="00152749">
      <w:pPr>
        <w:pStyle w:val="Brdtextmedindrag"/>
      </w:pPr>
    </w:p>
    <w:p w14:paraId="2448CAD4" w14:textId="77777777" w:rsidR="00983983" w:rsidRDefault="00983983" w:rsidP="00152749">
      <w:pPr>
        <w:pStyle w:val="Brdtextmedindrag"/>
      </w:pPr>
    </w:p>
    <w:p w14:paraId="4839C755" w14:textId="77777777" w:rsidR="00983983" w:rsidRDefault="00983983" w:rsidP="00152749">
      <w:pPr>
        <w:pStyle w:val="Brdtextmedindrag"/>
      </w:pPr>
    </w:p>
    <w:p w14:paraId="3A6B7327" w14:textId="77777777" w:rsidR="00983983" w:rsidRDefault="00983983" w:rsidP="00152749">
      <w:pPr>
        <w:pStyle w:val="Brdtextmedindrag"/>
      </w:pPr>
    </w:p>
    <w:p w14:paraId="262A5B9C" w14:textId="77777777" w:rsidR="00983983" w:rsidRDefault="00983983" w:rsidP="00152749">
      <w:pPr>
        <w:pStyle w:val="Brdtextmedindrag"/>
      </w:pPr>
    </w:p>
    <w:p w14:paraId="23160A98" w14:textId="77777777" w:rsidR="00983983" w:rsidRDefault="00983983" w:rsidP="00152749">
      <w:pPr>
        <w:pStyle w:val="Brdtextmedindrag"/>
      </w:pPr>
    </w:p>
    <w:p w14:paraId="0C3D54D0" w14:textId="77777777" w:rsidR="00983983" w:rsidRDefault="00983983" w:rsidP="00152749">
      <w:pPr>
        <w:pStyle w:val="Brdtextmedindrag"/>
      </w:pPr>
    </w:p>
    <w:p w14:paraId="64408E4F" w14:textId="77777777" w:rsidR="00983983" w:rsidRDefault="00983983" w:rsidP="00152749">
      <w:pPr>
        <w:pStyle w:val="Brdtextmedindrag"/>
      </w:pPr>
    </w:p>
    <w:p w14:paraId="2583BAC6" w14:textId="77777777" w:rsidR="00983983" w:rsidRDefault="00983983" w:rsidP="00152749">
      <w:pPr>
        <w:pStyle w:val="Brdtextmedindrag"/>
      </w:pPr>
    </w:p>
    <w:p w14:paraId="3051A9BE" w14:textId="77777777" w:rsidR="00983983" w:rsidRDefault="00983983" w:rsidP="00152749">
      <w:pPr>
        <w:pStyle w:val="Brdtextmedindrag"/>
      </w:pPr>
    </w:p>
    <w:p w14:paraId="3AD34797" w14:textId="77777777" w:rsidR="00983983" w:rsidRDefault="00983983" w:rsidP="00152749">
      <w:pPr>
        <w:pStyle w:val="Brdtextmedindrag"/>
      </w:pPr>
    </w:p>
    <w:p w14:paraId="3CCA64A8" w14:textId="77777777" w:rsidR="00983983" w:rsidRDefault="00983983" w:rsidP="00152749">
      <w:pPr>
        <w:pStyle w:val="Brdtextmedindrag"/>
      </w:pPr>
    </w:p>
    <w:p w14:paraId="3976D23A" w14:textId="77777777" w:rsidR="00983983" w:rsidRDefault="00983983" w:rsidP="00152749">
      <w:pPr>
        <w:pStyle w:val="Brdtextmedindrag"/>
      </w:pPr>
    </w:p>
    <w:p w14:paraId="1A92F5D3" w14:textId="77777777" w:rsidR="00983983" w:rsidRDefault="00983983" w:rsidP="00152749">
      <w:pPr>
        <w:pStyle w:val="Brdtextmedindrag"/>
      </w:pPr>
    </w:p>
    <w:p w14:paraId="066B5CF1" w14:textId="77777777" w:rsidR="00983983" w:rsidRDefault="00983983" w:rsidP="00152749">
      <w:pPr>
        <w:pStyle w:val="Brdtextmedindrag"/>
      </w:pPr>
    </w:p>
    <w:p w14:paraId="08619600" w14:textId="77777777" w:rsidR="00983983" w:rsidRDefault="00983983" w:rsidP="00152749">
      <w:pPr>
        <w:pStyle w:val="Brdtextmedindrag"/>
      </w:pPr>
    </w:p>
    <w:p w14:paraId="57CF8720" w14:textId="77777777" w:rsidR="00983983" w:rsidRDefault="00983983" w:rsidP="00152749">
      <w:pPr>
        <w:pStyle w:val="Brdtextmedindrag"/>
      </w:pPr>
    </w:p>
    <w:p w14:paraId="2B688F07" w14:textId="77777777" w:rsidR="00983983" w:rsidRDefault="00983983" w:rsidP="00152749">
      <w:pPr>
        <w:pStyle w:val="Brdtextmedindrag"/>
      </w:pPr>
    </w:p>
    <w:p w14:paraId="1882F5E5" w14:textId="77777777" w:rsidR="00983983" w:rsidRDefault="00983983" w:rsidP="00152749">
      <w:pPr>
        <w:pStyle w:val="Brdtextmedindrag"/>
      </w:pPr>
    </w:p>
    <w:p w14:paraId="5F6440B7" w14:textId="77777777" w:rsidR="00983983" w:rsidRDefault="00983983" w:rsidP="00152749">
      <w:pPr>
        <w:pStyle w:val="Brdtextmedindrag"/>
      </w:pPr>
    </w:p>
    <w:p w14:paraId="4506B958" w14:textId="77777777" w:rsidR="00983983" w:rsidRDefault="00983983" w:rsidP="00152749">
      <w:pPr>
        <w:pStyle w:val="Brdtextmedindrag"/>
      </w:pPr>
    </w:p>
    <w:p w14:paraId="0516BC49" w14:textId="77777777" w:rsidR="00983983" w:rsidRDefault="00983983" w:rsidP="00152749">
      <w:pPr>
        <w:pStyle w:val="Brdtextmedindrag"/>
      </w:pPr>
    </w:p>
    <w:p w14:paraId="1191D8AD" w14:textId="77777777" w:rsidR="00983983" w:rsidRDefault="00983983" w:rsidP="00152749">
      <w:pPr>
        <w:pStyle w:val="Brdtextmedindrag"/>
      </w:pPr>
    </w:p>
    <w:p w14:paraId="691A7B8F" w14:textId="77777777" w:rsidR="00983983" w:rsidRDefault="00983983" w:rsidP="00152749">
      <w:pPr>
        <w:pStyle w:val="Brdtextmedindrag"/>
      </w:pPr>
    </w:p>
    <w:p w14:paraId="04BC2D93" w14:textId="77777777" w:rsidR="00983983" w:rsidRDefault="00983983" w:rsidP="00152749">
      <w:pPr>
        <w:pStyle w:val="Brdtextmedindrag"/>
      </w:pPr>
    </w:p>
    <w:p w14:paraId="32620177" w14:textId="77777777" w:rsidR="00983983" w:rsidRDefault="00983983" w:rsidP="00152749">
      <w:pPr>
        <w:pStyle w:val="Brdtextmedindrag"/>
      </w:pPr>
    </w:p>
    <w:p w14:paraId="112EB13B" w14:textId="77777777" w:rsidR="00983983" w:rsidRDefault="00983983" w:rsidP="00152749">
      <w:pPr>
        <w:pStyle w:val="Brdtextmedindrag"/>
      </w:pPr>
    </w:p>
    <w:p w14:paraId="370814E9" w14:textId="77777777" w:rsidR="00983983" w:rsidRDefault="00983983" w:rsidP="00152749">
      <w:pPr>
        <w:pStyle w:val="Brdtextmedindrag"/>
      </w:pPr>
    </w:p>
    <w:p w14:paraId="088B359C" w14:textId="77777777" w:rsidR="00983983" w:rsidRDefault="00983983" w:rsidP="00152749">
      <w:pPr>
        <w:pStyle w:val="Brdtextmedindrag"/>
      </w:pPr>
    </w:p>
    <w:p w14:paraId="01E5982C" w14:textId="77777777" w:rsidR="00983983" w:rsidRDefault="00983983" w:rsidP="00152749">
      <w:pPr>
        <w:pStyle w:val="Brdtextmedindrag"/>
      </w:pPr>
    </w:p>
    <w:p w14:paraId="4BE46EB5" w14:textId="77777777" w:rsidR="00983983" w:rsidRDefault="00983983" w:rsidP="00152749">
      <w:pPr>
        <w:pStyle w:val="Brdtextmedindrag"/>
      </w:pPr>
    </w:p>
    <w:p w14:paraId="2C526EFE" w14:textId="77777777" w:rsidR="00983983" w:rsidRDefault="00983983" w:rsidP="00152749">
      <w:pPr>
        <w:pStyle w:val="Brdtextmedindrag"/>
      </w:pPr>
    </w:p>
    <w:p w14:paraId="78ACE502" w14:textId="77777777" w:rsidR="00983983" w:rsidRDefault="00983983" w:rsidP="00152749">
      <w:pPr>
        <w:pStyle w:val="Brdtextmedindrag"/>
      </w:pPr>
    </w:p>
    <w:p w14:paraId="38877FD5" w14:textId="77777777" w:rsidR="00983983" w:rsidRDefault="00983983" w:rsidP="00152749">
      <w:pPr>
        <w:pStyle w:val="Brdtextmedindrag"/>
      </w:pPr>
    </w:p>
    <w:p w14:paraId="0CED42BE" w14:textId="77777777" w:rsidR="00983983" w:rsidRDefault="00983983" w:rsidP="00152749">
      <w:pPr>
        <w:pStyle w:val="Brdtextmedindrag"/>
      </w:pPr>
    </w:p>
    <w:p w14:paraId="0A020E0F" w14:textId="77777777" w:rsidR="00983983" w:rsidRDefault="00983983" w:rsidP="00152749">
      <w:pPr>
        <w:pStyle w:val="Brdtextmedindrag"/>
      </w:pPr>
    </w:p>
    <w:p w14:paraId="0A5C7A0C" w14:textId="77777777" w:rsidR="00983983" w:rsidRDefault="00983983" w:rsidP="00152749">
      <w:pPr>
        <w:pStyle w:val="Brdtextmedindrag"/>
      </w:pPr>
    </w:p>
    <w:p w14:paraId="5F172DAC" w14:textId="77777777" w:rsidR="00983983" w:rsidRDefault="00983983" w:rsidP="00152749">
      <w:pPr>
        <w:pStyle w:val="Brdtextmedindrag"/>
      </w:pPr>
    </w:p>
    <w:p w14:paraId="66DA5F32" w14:textId="77777777" w:rsidR="00983983" w:rsidRDefault="00983983" w:rsidP="00152749">
      <w:pPr>
        <w:pStyle w:val="Brdtextmedindrag"/>
      </w:pPr>
    </w:p>
    <w:p w14:paraId="0FA3631A" w14:textId="77777777" w:rsidR="00983983" w:rsidRDefault="00983983" w:rsidP="00152749">
      <w:pPr>
        <w:pStyle w:val="Brdtextmedindrag"/>
      </w:pPr>
    </w:p>
    <w:p w14:paraId="54115792" w14:textId="77777777" w:rsidR="00983983" w:rsidRDefault="00983983" w:rsidP="00152749">
      <w:pPr>
        <w:pStyle w:val="Brdtextmedindrag"/>
      </w:pPr>
    </w:p>
    <w:p w14:paraId="0575C5D4" w14:textId="77777777" w:rsidR="00983983" w:rsidRDefault="00983983" w:rsidP="00152749">
      <w:pPr>
        <w:pStyle w:val="Brdtextmedindrag"/>
      </w:pPr>
    </w:p>
    <w:p w14:paraId="255A90A1" w14:textId="77777777" w:rsidR="00983983" w:rsidRDefault="00983983" w:rsidP="00152749">
      <w:pPr>
        <w:pStyle w:val="Brdtextmedindrag"/>
      </w:pPr>
    </w:p>
    <w:p w14:paraId="3B8A9C41" w14:textId="77777777" w:rsidR="00983983" w:rsidRDefault="00983983" w:rsidP="00152749">
      <w:pPr>
        <w:pStyle w:val="Brdtextmedindrag"/>
      </w:pPr>
    </w:p>
    <w:p w14:paraId="62E2A521" w14:textId="77777777" w:rsidR="00983983" w:rsidRDefault="00983983" w:rsidP="00152749">
      <w:pPr>
        <w:pStyle w:val="Brdtextmedindrag"/>
      </w:pPr>
    </w:p>
    <w:p w14:paraId="6EE3F660" w14:textId="77777777" w:rsidR="00983983" w:rsidRDefault="00983983" w:rsidP="00152749">
      <w:pPr>
        <w:pStyle w:val="Brdtextmedindrag"/>
      </w:pPr>
    </w:p>
    <w:p w14:paraId="01B6E5A0" w14:textId="77777777" w:rsidR="00983983" w:rsidRDefault="00983983" w:rsidP="00152749">
      <w:pPr>
        <w:pStyle w:val="Brdtextmedindrag"/>
      </w:pPr>
    </w:p>
    <w:p w14:paraId="7680E4C2" w14:textId="77777777" w:rsidR="00983983" w:rsidRDefault="00983983" w:rsidP="00152749">
      <w:pPr>
        <w:pStyle w:val="Brdtextmedindrag"/>
      </w:pPr>
    </w:p>
    <w:p w14:paraId="7AA229BC" w14:textId="77777777" w:rsidR="00983983" w:rsidRDefault="00983983" w:rsidP="00152749">
      <w:pPr>
        <w:pStyle w:val="Brdtextmedindrag"/>
      </w:pPr>
    </w:p>
    <w:p w14:paraId="4C58B0DB" w14:textId="77777777" w:rsidR="00983983" w:rsidRDefault="00983983" w:rsidP="00152749">
      <w:pPr>
        <w:pStyle w:val="Brdtextmedindrag"/>
      </w:pPr>
    </w:p>
    <w:p w14:paraId="60FF4635" w14:textId="77777777" w:rsidR="00983983" w:rsidRDefault="00983983" w:rsidP="00152749">
      <w:pPr>
        <w:pStyle w:val="Brdtextmedindrag"/>
      </w:pPr>
    </w:p>
    <w:p w14:paraId="6155F0BF" w14:textId="77777777" w:rsidR="00983983" w:rsidRDefault="00983983" w:rsidP="00152749">
      <w:pPr>
        <w:pStyle w:val="Brdtextmedindrag"/>
      </w:pPr>
    </w:p>
    <w:p w14:paraId="34B08991" w14:textId="77777777" w:rsidR="00983983" w:rsidRDefault="00983983" w:rsidP="00152749">
      <w:pPr>
        <w:pStyle w:val="Brdtextmedindrag"/>
      </w:pPr>
    </w:p>
    <w:p w14:paraId="04A720A6" w14:textId="77777777" w:rsidR="00983983" w:rsidRDefault="00983983" w:rsidP="00152749">
      <w:pPr>
        <w:pStyle w:val="Brdtextmedindrag"/>
      </w:pPr>
    </w:p>
    <w:p w14:paraId="5E42214C" w14:textId="77777777" w:rsidR="00983983" w:rsidRDefault="00983983" w:rsidP="00152749">
      <w:pPr>
        <w:pStyle w:val="Brdtextmedindrag"/>
      </w:pPr>
    </w:p>
    <w:p w14:paraId="0B736F37" w14:textId="77777777" w:rsidR="00983983" w:rsidRDefault="00983983" w:rsidP="00152749">
      <w:pPr>
        <w:pStyle w:val="Brdtextmedindrag"/>
      </w:pPr>
    </w:p>
    <w:p w14:paraId="344A1AA3" w14:textId="77777777" w:rsidR="00983983" w:rsidRDefault="00983983" w:rsidP="00152749">
      <w:pPr>
        <w:pStyle w:val="Brdtextmedindrag"/>
      </w:pPr>
    </w:p>
    <w:p w14:paraId="391D2A4F" w14:textId="77777777" w:rsidR="00983983" w:rsidRDefault="00983983" w:rsidP="00152749">
      <w:pPr>
        <w:pStyle w:val="Brdtextmedindrag"/>
      </w:pPr>
    </w:p>
    <w:p w14:paraId="5974040E" w14:textId="77777777" w:rsidR="00983983" w:rsidRDefault="00983983" w:rsidP="00152749">
      <w:pPr>
        <w:pStyle w:val="Brdtextmedindrag"/>
      </w:pPr>
    </w:p>
    <w:p w14:paraId="3374C063" w14:textId="77777777" w:rsidR="00983983" w:rsidRDefault="00983983" w:rsidP="00152749">
      <w:pPr>
        <w:pStyle w:val="Brdtextmedindrag"/>
      </w:pPr>
    </w:p>
    <w:p w14:paraId="0D4EF1A0" w14:textId="77777777" w:rsidR="00983983" w:rsidRDefault="00983983" w:rsidP="00152749">
      <w:pPr>
        <w:pStyle w:val="Brdtextmedindrag"/>
      </w:pPr>
    </w:p>
    <w:p w14:paraId="72D2C721" w14:textId="77777777" w:rsidR="00983983" w:rsidRDefault="00983983" w:rsidP="00152749">
      <w:pPr>
        <w:pStyle w:val="Brdtextmedindrag"/>
      </w:pPr>
    </w:p>
    <w:p w14:paraId="14F7B95F" w14:textId="77777777" w:rsidR="00983983" w:rsidRDefault="00983983" w:rsidP="00152749">
      <w:pPr>
        <w:pStyle w:val="Brdtextmedindrag"/>
      </w:pPr>
    </w:p>
    <w:p w14:paraId="271E6D79" w14:textId="77777777" w:rsidR="00983983" w:rsidRDefault="00983983" w:rsidP="00152749">
      <w:pPr>
        <w:pStyle w:val="Brdtextmedindrag"/>
      </w:pPr>
    </w:p>
    <w:p w14:paraId="053AA4FE" w14:textId="77777777" w:rsidR="00983983" w:rsidRDefault="00983983" w:rsidP="00152749">
      <w:pPr>
        <w:pStyle w:val="Brdtextmedindrag"/>
      </w:pPr>
    </w:p>
    <w:p w14:paraId="5F997F52" w14:textId="77777777" w:rsidR="00983983" w:rsidRDefault="00983983" w:rsidP="00152749">
      <w:pPr>
        <w:pStyle w:val="Brdtextmedindrag"/>
      </w:pPr>
    </w:p>
    <w:p w14:paraId="376C288D" w14:textId="77777777" w:rsidR="00983983" w:rsidRDefault="00983983" w:rsidP="00152749">
      <w:pPr>
        <w:pStyle w:val="Brdtextmedindrag"/>
      </w:pPr>
    </w:p>
    <w:p w14:paraId="3B81DF5A" w14:textId="77777777" w:rsidR="00983983" w:rsidRDefault="00983983" w:rsidP="00152749">
      <w:pPr>
        <w:pStyle w:val="Brdtextmedindrag"/>
      </w:pPr>
    </w:p>
    <w:p w14:paraId="71B439F7" w14:textId="77777777" w:rsidR="00983983" w:rsidRDefault="00983983" w:rsidP="00152749">
      <w:pPr>
        <w:pStyle w:val="Brdtextmedindrag"/>
      </w:pPr>
    </w:p>
    <w:p w14:paraId="22BF16F0" w14:textId="77777777" w:rsidR="00983983" w:rsidRDefault="00983983" w:rsidP="00152749">
      <w:pPr>
        <w:pStyle w:val="Brdtextmedindrag"/>
      </w:pPr>
    </w:p>
    <w:p w14:paraId="03A42BC4" w14:textId="77777777" w:rsidR="00983983" w:rsidRDefault="00983983" w:rsidP="00152749">
      <w:pPr>
        <w:pStyle w:val="Brdtextmedindrag"/>
      </w:pPr>
    </w:p>
    <w:p w14:paraId="027786E1" w14:textId="77777777" w:rsidR="00983983" w:rsidRDefault="00983983" w:rsidP="00152749">
      <w:pPr>
        <w:pStyle w:val="Brdtextmedindrag"/>
      </w:pPr>
    </w:p>
    <w:p w14:paraId="55F91E58" w14:textId="77777777" w:rsidR="00983983" w:rsidRDefault="00983983" w:rsidP="00152749">
      <w:pPr>
        <w:pStyle w:val="Brdtextmedindrag"/>
      </w:pPr>
    </w:p>
    <w:p w14:paraId="5F26A5C6" w14:textId="77777777" w:rsidR="00983983" w:rsidRDefault="00983983" w:rsidP="00152749">
      <w:pPr>
        <w:pStyle w:val="Brdtextmedindrag"/>
      </w:pPr>
    </w:p>
    <w:p w14:paraId="0B5360B0" w14:textId="77777777" w:rsidR="00983983" w:rsidRDefault="00983983" w:rsidP="00152749">
      <w:pPr>
        <w:pStyle w:val="Brdtextmedindrag"/>
      </w:pPr>
    </w:p>
    <w:p w14:paraId="046B2649" w14:textId="77777777" w:rsidR="00983983" w:rsidRDefault="00983983" w:rsidP="00152749">
      <w:pPr>
        <w:pStyle w:val="Brdtextmedindrag"/>
      </w:pPr>
    </w:p>
    <w:p w14:paraId="0A9E497F" w14:textId="77777777" w:rsidR="00983983" w:rsidRDefault="00983983" w:rsidP="00152749">
      <w:pPr>
        <w:pStyle w:val="Brdtextmedindrag"/>
      </w:pPr>
    </w:p>
    <w:p w14:paraId="0A7D5E8C" w14:textId="77777777" w:rsidR="00983983" w:rsidRDefault="00983983" w:rsidP="00152749">
      <w:pPr>
        <w:pStyle w:val="Brdtextmedindrag"/>
      </w:pPr>
    </w:p>
    <w:p w14:paraId="660C441C" w14:textId="77777777" w:rsidR="00983983" w:rsidRDefault="00983983" w:rsidP="00152749">
      <w:pPr>
        <w:pStyle w:val="Brdtextmedindrag"/>
      </w:pPr>
    </w:p>
    <w:p w14:paraId="075F4DAB" w14:textId="77777777" w:rsidR="00983983" w:rsidRDefault="00983983" w:rsidP="00152749">
      <w:pPr>
        <w:pStyle w:val="Brdtextmedindrag"/>
      </w:pPr>
    </w:p>
    <w:p w14:paraId="04DD7C60" w14:textId="77777777" w:rsidR="00983983" w:rsidRDefault="00983983" w:rsidP="00152749">
      <w:pPr>
        <w:pStyle w:val="Brdtextmedindrag"/>
      </w:pPr>
    </w:p>
    <w:p w14:paraId="1B6E91D1" w14:textId="77777777" w:rsidR="00983983" w:rsidRDefault="00983983" w:rsidP="00152749">
      <w:pPr>
        <w:pStyle w:val="Brdtextmedindrag"/>
      </w:pPr>
    </w:p>
    <w:p w14:paraId="5F85B389" w14:textId="77777777" w:rsidR="00983983" w:rsidRDefault="00983983" w:rsidP="00152749">
      <w:pPr>
        <w:pStyle w:val="Brdtextmedindrag"/>
      </w:pPr>
    </w:p>
    <w:p w14:paraId="33807F50" w14:textId="77777777" w:rsidR="00983983" w:rsidRDefault="00983983" w:rsidP="00152749">
      <w:pPr>
        <w:pStyle w:val="Brdtextmedindrag"/>
      </w:pPr>
    </w:p>
    <w:p w14:paraId="135D3885" w14:textId="77777777" w:rsidR="00983983" w:rsidRDefault="00983983" w:rsidP="00152749">
      <w:pPr>
        <w:pStyle w:val="Brdtextmedindrag"/>
      </w:pPr>
    </w:p>
    <w:p w14:paraId="157DAF36" w14:textId="77777777" w:rsidR="00983983" w:rsidRDefault="00983983" w:rsidP="00152749">
      <w:pPr>
        <w:pStyle w:val="Brdtextmedindrag"/>
      </w:pPr>
    </w:p>
    <w:p w14:paraId="1F80C587" w14:textId="77777777" w:rsidR="00983983" w:rsidRDefault="00983983" w:rsidP="00152749">
      <w:pPr>
        <w:pStyle w:val="Brdtextmedindrag"/>
      </w:pPr>
    </w:p>
    <w:p w14:paraId="0D85D805" w14:textId="77777777" w:rsidR="00983983" w:rsidRDefault="00983983" w:rsidP="00152749">
      <w:pPr>
        <w:pStyle w:val="Brdtextmedindrag"/>
      </w:pPr>
    </w:p>
    <w:p w14:paraId="42059BD1" w14:textId="77777777" w:rsidR="00983983" w:rsidRDefault="00983983" w:rsidP="00152749">
      <w:pPr>
        <w:pStyle w:val="Brdtextmedindrag"/>
      </w:pPr>
    </w:p>
    <w:p w14:paraId="06F27B99" w14:textId="77777777" w:rsidR="00983983" w:rsidRDefault="00983983" w:rsidP="00152749">
      <w:pPr>
        <w:pStyle w:val="Brdtextmedindrag"/>
      </w:pPr>
    </w:p>
    <w:p w14:paraId="2C029C6E" w14:textId="77777777" w:rsidR="00983983" w:rsidRDefault="00983983" w:rsidP="00152749">
      <w:pPr>
        <w:pStyle w:val="Brdtextmedindrag"/>
      </w:pPr>
    </w:p>
    <w:p w14:paraId="3A94B0A7" w14:textId="77777777" w:rsidR="00983983" w:rsidRDefault="00983983" w:rsidP="00152749">
      <w:pPr>
        <w:pStyle w:val="Brdtextmedindrag"/>
      </w:pPr>
    </w:p>
    <w:p w14:paraId="1B191D85" w14:textId="77777777" w:rsidR="00983983" w:rsidRDefault="00983983" w:rsidP="00152749">
      <w:pPr>
        <w:pStyle w:val="Brdtextmedindrag"/>
      </w:pPr>
    </w:p>
    <w:p w14:paraId="4F47D0CD" w14:textId="77777777" w:rsidR="00983983" w:rsidRDefault="00983983" w:rsidP="00152749">
      <w:pPr>
        <w:pStyle w:val="Brdtextmedindrag"/>
      </w:pPr>
    </w:p>
    <w:p w14:paraId="20254450" w14:textId="77777777" w:rsidR="00983983" w:rsidRDefault="00983983" w:rsidP="00152749">
      <w:pPr>
        <w:pStyle w:val="Brdtextmedindrag"/>
      </w:pPr>
    </w:p>
    <w:p w14:paraId="1B3FF5EE" w14:textId="77777777" w:rsidR="00983983" w:rsidRDefault="00983983" w:rsidP="00152749">
      <w:pPr>
        <w:pStyle w:val="Brdtextmedindrag"/>
      </w:pPr>
    </w:p>
    <w:p w14:paraId="77BE24DB" w14:textId="77777777" w:rsidR="00983983" w:rsidRDefault="00983983" w:rsidP="00152749">
      <w:pPr>
        <w:pStyle w:val="Brdtextmedindrag"/>
      </w:pPr>
    </w:p>
    <w:p w14:paraId="4393D166" w14:textId="77777777" w:rsidR="00983983" w:rsidRDefault="00983983" w:rsidP="00152749">
      <w:pPr>
        <w:pStyle w:val="Brdtextmedindrag"/>
      </w:pPr>
    </w:p>
    <w:p w14:paraId="443B1B66" w14:textId="77777777" w:rsidR="00983983" w:rsidRDefault="00983983" w:rsidP="00152749">
      <w:pPr>
        <w:pStyle w:val="Brdtextmedindrag"/>
      </w:pPr>
    </w:p>
    <w:p w14:paraId="7567AF5E" w14:textId="77777777" w:rsidR="00983983" w:rsidRDefault="00983983" w:rsidP="00152749">
      <w:pPr>
        <w:pStyle w:val="Brdtextmedindrag"/>
      </w:pPr>
    </w:p>
    <w:p w14:paraId="696BD874" w14:textId="77777777" w:rsidR="00983983" w:rsidRDefault="00983983" w:rsidP="00152749">
      <w:pPr>
        <w:pStyle w:val="Brdtextmedindrag"/>
      </w:pPr>
    </w:p>
    <w:p w14:paraId="7C381AD2" w14:textId="77777777" w:rsidR="00983983" w:rsidRDefault="00983983" w:rsidP="00152749">
      <w:pPr>
        <w:pStyle w:val="Brdtextmedindrag"/>
      </w:pPr>
    </w:p>
    <w:p w14:paraId="4962328C" w14:textId="77777777" w:rsidR="00983983" w:rsidRDefault="00983983" w:rsidP="00152749">
      <w:pPr>
        <w:pStyle w:val="Brdtextmedindrag"/>
      </w:pPr>
    </w:p>
    <w:p w14:paraId="33CADCE4" w14:textId="77777777" w:rsidR="00983983" w:rsidRDefault="00983983" w:rsidP="00152749">
      <w:pPr>
        <w:pStyle w:val="Brdtextmedindrag"/>
      </w:pPr>
    </w:p>
    <w:p w14:paraId="0EA7B85E" w14:textId="77777777" w:rsidR="00983983" w:rsidRDefault="00983983" w:rsidP="00152749">
      <w:pPr>
        <w:pStyle w:val="Brdtextmedindrag"/>
      </w:pPr>
    </w:p>
    <w:p w14:paraId="1BCE88CF" w14:textId="77777777" w:rsidR="00983983" w:rsidRDefault="00983983" w:rsidP="00152749">
      <w:pPr>
        <w:pStyle w:val="Brdtextmedindrag"/>
      </w:pPr>
    </w:p>
    <w:p w14:paraId="0064B1A7" w14:textId="77777777" w:rsidR="00983983" w:rsidRDefault="00983983" w:rsidP="00152749">
      <w:pPr>
        <w:pStyle w:val="Brdtextmedindrag"/>
      </w:pPr>
    </w:p>
    <w:p w14:paraId="49EC8E6C" w14:textId="77777777" w:rsidR="00983983" w:rsidRDefault="00983983" w:rsidP="00152749">
      <w:pPr>
        <w:pStyle w:val="Brdtextmedindrag"/>
      </w:pPr>
    </w:p>
    <w:p w14:paraId="1201DC79" w14:textId="77777777" w:rsidR="00983983" w:rsidRDefault="00983983" w:rsidP="00152749">
      <w:pPr>
        <w:pStyle w:val="Brdtextmedindrag"/>
      </w:pPr>
    </w:p>
    <w:p w14:paraId="0DC84435" w14:textId="77777777" w:rsidR="00983983" w:rsidRDefault="00983983" w:rsidP="00152749">
      <w:pPr>
        <w:pStyle w:val="Brdtextmedindrag"/>
      </w:pPr>
    </w:p>
    <w:p w14:paraId="183A753A" w14:textId="77777777" w:rsidR="00983983" w:rsidRDefault="00983983" w:rsidP="00152749">
      <w:pPr>
        <w:pStyle w:val="Brdtextmedindrag"/>
      </w:pPr>
    </w:p>
    <w:p w14:paraId="4DD25824" w14:textId="77777777" w:rsidR="00983983" w:rsidRDefault="00983983" w:rsidP="00152749">
      <w:pPr>
        <w:pStyle w:val="Brdtextmedindrag"/>
      </w:pPr>
    </w:p>
    <w:p w14:paraId="19B4F3E5" w14:textId="77777777" w:rsidR="00983983" w:rsidRDefault="00983983" w:rsidP="00152749">
      <w:pPr>
        <w:pStyle w:val="Brdtextmedindrag"/>
      </w:pPr>
    </w:p>
    <w:p w14:paraId="3CF598B7" w14:textId="77777777" w:rsidR="00983983" w:rsidRDefault="00983983" w:rsidP="00152749">
      <w:pPr>
        <w:pStyle w:val="Brdtextmedindrag"/>
      </w:pPr>
    </w:p>
    <w:p w14:paraId="15321879" w14:textId="77777777" w:rsidR="00983983" w:rsidRDefault="00983983" w:rsidP="00152749">
      <w:pPr>
        <w:pStyle w:val="Brdtextmedindrag"/>
      </w:pPr>
    </w:p>
    <w:p w14:paraId="0ADEDEAA" w14:textId="77777777" w:rsidR="00983983" w:rsidRDefault="00983983" w:rsidP="00152749">
      <w:pPr>
        <w:pStyle w:val="Brdtextmedindrag"/>
      </w:pPr>
    </w:p>
    <w:p w14:paraId="06C7EDA7" w14:textId="77777777" w:rsidR="00983983" w:rsidRDefault="00983983" w:rsidP="00152749">
      <w:pPr>
        <w:pStyle w:val="Brdtextmedindrag"/>
      </w:pPr>
    </w:p>
    <w:p w14:paraId="3881BEA2" w14:textId="77777777" w:rsidR="00983983" w:rsidRDefault="00983983" w:rsidP="00152749">
      <w:pPr>
        <w:pStyle w:val="Brdtextmedindrag"/>
      </w:pPr>
    </w:p>
    <w:p w14:paraId="12927775" w14:textId="77777777" w:rsidR="00983983" w:rsidRDefault="00983983" w:rsidP="00152749">
      <w:pPr>
        <w:pStyle w:val="Brdtextmedindrag"/>
      </w:pPr>
    </w:p>
    <w:p w14:paraId="7B64709B" w14:textId="77777777" w:rsidR="00983983" w:rsidRDefault="00983983" w:rsidP="00152749">
      <w:pPr>
        <w:pStyle w:val="Brdtextmedindrag"/>
      </w:pPr>
    </w:p>
    <w:p w14:paraId="1250ECBC" w14:textId="77777777" w:rsidR="00983983" w:rsidRDefault="00983983" w:rsidP="00152749">
      <w:pPr>
        <w:pStyle w:val="Brdtextmedindrag"/>
      </w:pPr>
    </w:p>
    <w:p w14:paraId="46F9AA07" w14:textId="77777777" w:rsidR="00983983" w:rsidRDefault="00983983" w:rsidP="00152749">
      <w:pPr>
        <w:pStyle w:val="Brdtextmedindrag"/>
      </w:pPr>
    </w:p>
    <w:p w14:paraId="770CF1E9" w14:textId="77777777" w:rsidR="00983983" w:rsidRDefault="00983983" w:rsidP="00152749">
      <w:pPr>
        <w:pStyle w:val="Brdtextmedindrag"/>
      </w:pPr>
    </w:p>
    <w:p w14:paraId="3A6CA226" w14:textId="77777777" w:rsidR="00983983" w:rsidRDefault="00983983" w:rsidP="00152749">
      <w:pPr>
        <w:pStyle w:val="Brdtextmedindrag"/>
      </w:pPr>
    </w:p>
    <w:p w14:paraId="0B6DED6E" w14:textId="77777777" w:rsidR="00983983" w:rsidRDefault="00983983" w:rsidP="00152749">
      <w:pPr>
        <w:pStyle w:val="Brdtextmedindrag"/>
      </w:pPr>
    </w:p>
    <w:p w14:paraId="4A3FBC3E" w14:textId="77777777" w:rsidR="00983983" w:rsidRDefault="00983983" w:rsidP="00152749">
      <w:pPr>
        <w:pStyle w:val="Brdtextmedindrag"/>
      </w:pPr>
    </w:p>
    <w:p w14:paraId="41F47604" w14:textId="77777777" w:rsidR="00983983" w:rsidRDefault="00983983" w:rsidP="00152749">
      <w:pPr>
        <w:pStyle w:val="Brdtextmedindrag"/>
      </w:pPr>
    </w:p>
    <w:p w14:paraId="15D596BC" w14:textId="77777777" w:rsidR="00983983" w:rsidRDefault="00983983" w:rsidP="00152749">
      <w:pPr>
        <w:pStyle w:val="Brdtextmedindrag"/>
      </w:pPr>
    </w:p>
    <w:p w14:paraId="1961E827" w14:textId="77777777" w:rsidR="00983983" w:rsidRDefault="00983983" w:rsidP="00152749">
      <w:pPr>
        <w:pStyle w:val="Brdtextmedindrag"/>
      </w:pPr>
    </w:p>
    <w:p w14:paraId="168E54F5" w14:textId="77777777" w:rsidR="00983983" w:rsidRDefault="00983983" w:rsidP="00152749">
      <w:pPr>
        <w:pStyle w:val="Brdtextmedindrag"/>
      </w:pPr>
    </w:p>
    <w:p w14:paraId="2EE47F73" w14:textId="77777777" w:rsidR="00983983" w:rsidRDefault="00983983" w:rsidP="00152749">
      <w:pPr>
        <w:pStyle w:val="Brdtextmedindrag"/>
      </w:pPr>
    </w:p>
    <w:p w14:paraId="3E43CF2C" w14:textId="77777777" w:rsidR="00983983" w:rsidRDefault="00983983" w:rsidP="00152749">
      <w:pPr>
        <w:pStyle w:val="Brdtextmedindrag"/>
      </w:pPr>
    </w:p>
    <w:p w14:paraId="63AA34AD" w14:textId="77777777" w:rsidR="00983983" w:rsidRDefault="00983983" w:rsidP="00152749">
      <w:pPr>
        <w:pStyle w:val="Brdtextmedindrag"/>
      </w:pPr>
    </w:p>
    <w:p w14:paraId="547844EE" w14:textId="77777777" w:rsidR="00983983" w:rsidRDefault="00983983" w:rsidP="00152749">
      <w:pPr>
        <w:pStyle w:val="Brdtextmedindrag"/>
      </w:pPr>
    </w:p>
    <w:p w14:paraId="515D8DDB" w14:textId="77777777" w:rsidR="00983983" w:rsidRDefault="00983983" w:rsidP="00152749">
      <w:pPr>
        <w:pStyle w:val="Brdtextmedindrag"/>
      </w:pPr>
    </w:p>
    <w:p w14:paraId="7752C7E6" w14:textId="77777777" w:rsidR="00983983" w:rsidRDefault="00983983" w:rsidP="00152749">
      <w:pPr>
        <w:pStyle w:val="Brdtextmedindrag"/>
      </w:pPr>
    </w:p>
    <w:p w14:paraId="04898546" w14:textId="77777777" w:rsidR="00983983" w:rsidRDefault="00983983" w:rsidP="00152749">
      <w:pPr>
        <w:pStyle w:val="Brdtextmedindrag"/>
      </w:pPr>
    </w:p>
    <w:p w14:paraId="7A9B02A6" w14:textId="77777777" w:rsidR="00983983" w:rsidRDefault="00983983" w:rsidP="00152749">
      <w:pPr>
        <w:pStyle w:val="Brdtextmedindrag"/>
      </w:pPr>
    </w:p>
    <w:p w14:paraId="428944E2" w14:textId="77777777" w:rsidR="00983983" w:rsidRDefault="00983983" w:rsidP="00152749">
      <w:pPr>
        <w:pStyle w:val="Brdtextmedindrag"/>
      </w:pPr>
    </w:p>
    <w:p w14:paraId="25738859" w14:textId="77777777" w:rsidR="00983983" w:rsidRDefault="00983983" w:rsidP="00152749">
      <w:pPr>
        <w:pStyle w:val="Brdtextmedindrag"/>
      </w:pPr>
    </w:p>
    <w:p w14:paraId="32AC4995" w14:textId="77777777" w:rsidR="00983983" w:rsidRDefault="00983983" w:rsidP="00152749">
      <w:pPr>
        <w:pStyle w:val="Brdtextmedindrag"/>
      </w:pPr>
    </w:p>
    <w:p w14:paraId="792BADBC" w14:textId="77777777" w:rsidR="00983983" w:rsidRDefault="00983983" w:rsidP="00152749">
      <w:pPr>
        <w:pStyle w:val="Brdtextmedindrag"/>
      </w:pPr>
    </w:p>
    <w:p w14:paraId="34DD73CA" w14:textId="77777777" w:rsidR="00983983" w:rsidRDefault="00983983" w:rsidP="00152749">
      <w:pPr>
        <w:pStyle w:val="Brdtextmedindrag"/>
      </w:pPr>
    </w:p>
    <w:p w14:paraId="75344570" w14:textId="77777777" w:rsidR="00983983" w:rsidRDefault="00983983" w:rsidP="00152749">
      <w:pPr>
        <w:pStyle w:val="Brdtextmedindrag"/>
      </w:pPr>
    </w:p>
    <w:p w14:paraId="71CAB0D3" w14:textId="77777777" w:rsidR="00983983" w:rsidRDefault="00983983" w:rsidP="00152749">
      <w:pPr>
        <w:pStyle w:val="Brdtextmedindrag"/>
      </w:pPr>
    </w:p>
    <w:p w14:paraId="72B112D6" w14:textId="77777777" w:rsidR="00983983" w:rsidRDefault="00983983" w:rsidP="00152749">
      <w:pPr>
        <w:pStyle w:val="Brdtextmedindrag"/>
      </w:pPr>
    </w:p>
    <w:p w14:paraId="1DB9B871" w14:textId="77777777" w:rsidR="00983983" w:rsidRDefault="00983983" w:rsidP="00152749">
      <w:pPr>
        <w:pStyle w:val="Brdtextmedindrag"/>
      </w:pPr>
    </w:p>
    <w:p w14:paraId="3AEC5BE8" w14:textId="77777777" w:rsidR="00983983" w:rsidRDefault="00983983" w:rsidP="00152749">
      <w:pPr>
        <w:pStyle w:val="Brdtextmedindrag"/>
      </w:pPr>
    </w:p>
    <w:p w14:paraId="2B10B016" w14:textId="77777777" w:rsidR="00983983" w:rsidRDefault="00983983" w:rsidP="00152749">
      <w:pPr>
        <w:pStyle w:val="Brdtextmedindrag"/>
      </w:pPr>
    </w:p>
    <w:p w14:paraId="133BFBCA" w14:textId="77777777" w:rsidR="00983983" w:rsidRDefault="00983983" w:rsidP="00152749">
      <w:pPr>
        <w:pStyle w:val="Brdtextmedindrag"/>
      </w:pPr>
    </w:p>
    <w:p w14:paraId="420C4643" w14:textId="77777777" w:rsidR="00983983" w:rsidRDefault="00983983" w:rsidP="00152749">
      <w:pPr>
        <w:pStyle w:val="Brdtextmedindrag"/>
      </w:pPr>
    </w:p>
    <w:p w14:paraId="31AC580C" w14:textId="77777777" w:rsidR="00983983" w:rsidRDefault="00983983" w:rsidP="00152749">
      <w:pPr>
        <w:pStyle w:val="Brdtextmedindrag"/>
      </w:pPr>
    </w:p>
    <w:p w14:paraId="44EDCF12" w14:textId="77777777" w:rsidR="00983983" w:rsidRDefault="00983983" w:rsidP="00152749">
      <w:pPr>
        <w:pStyle w:val="Brdtextmedindrag"/>
      </w:pPr>
    </w:p>
    <w:p w14:paraId="10662916" w14:textId="77777777" w:rsidR="00983983" w:rsidRDefault="00983983" w:rsidP="00152749">
      <w:pPr>
        <w:pStyle w:val="Brdtextmedindrag"/>
      </w:pPr>
    </w:p>
    <w:p w14:paraId="48BF53DF" w14:textId="77777777" w:rsidR="00983983" w:rsidRDefault="00983983" w:rsidP="00152749">
      <w:pPr>
        <w:pStyle w:val="Brdtextmedindrag"/>
      </w:pPr>
    </w:p>
    <w:p w14:paraId="54BE9FCC" w14:textId="77777777" w:rsidR="00983983" w:rsidRDefault="00983983" w:rsidP="00152749">
      <w:pPr>
        <w:pStyle w:val="Brdtextmedindrag"/>
      </w:pPr>
    </w:p>
    <w:p w14:paraId="3A35D03E" w14:textId="77777777" w:rsidR="00983983" w:rsidRDefault="00983983" w:rsidP="00152749">
      <w:pPr>
        <w:pStyle w:val="Brdtextmedindrag"/>
      </w:pPr>
    </w:p>
    <w:p w14:paraId="627ADFBE" w14:textId="77777777" w:rsidR="00983983" w:rsidRDefault="00983983" w:rsidP="00152749">
      <w:pPr>
        <w:pStyle w:val="Brdtextmedindrag"/>
      </w:pPr>
    </w:p>
    <w:p w14:paraId="6CB70889" w14:textId="77777777" w:rsidR="00983983" w:rsidRDefault="00983983" w:rsidP="00152749">
      <w:pPr>
        <w:pStyle w:val="Brdtextmedindrag"/>
      </w:pPr>
    </w:p>
    <w:p w14:paraId="68DFC944" w14:textId="77777777" w:rsidR="00983983" w:rsidRDefault="00983983" w:rsidP="00152749">
      <w:pPr>
        <w:pStyle w:val="Brdtextmedindrag"/>
      </w:pPr>
    </w:p>
    <w:p w14:paraId="1E5D3A87" w14:textId="77777777" w:rsidR="00983983" w:rsidRDefault="00983983" w:rsidP="00152749">
      <w:pPr>
        <w:pStyle w:val="Brdtextmedindrag"/>
      </w:pPr>
    </w:p>
    <w:p w14:paraId="1E4DBFD4" w14:textId="77777777" w:rsidR="00983983" w:rsidRDefault="00983983" w:rsidP="00152749">
      <w:pPr>
        <w:pStyle w:val="Brdtextmedindrag"/>
      </w:pPr>
    </w:p>
    <w:p w14:paraId="4828920D" w14:textId="77777777" w:rsidR="00983983" w:rsidRDefault="00983983" w:rsidP="00152749">
      <w:pPr>
        <w:pStyle w:val="Brdtextmedindrag"/>
      </w:pPr>
    </w:p>
    <w:p w14:paraId="133B4F84" w14:textId="77777777" w:rsidR="00983983" w:rsidRDefault="00983983" w:rsidP="00152749">
      <w:pPr>
        <w:pStyle w:val="Brdtextmedindrag"/>
      </w:pPr>
    </w:p>
    <w:p w14:paraId="3EC20696" w14:textId="77777777" w:rsidR="00983983" w:rsidRDefault="00983983" w:rsidP="00152749">
      <w:pPr>
        <w:pStyle w:val="Brdtextmedindrag"/>
      </w:pPr>
    </w:p>
    <w:p w14:paraId="13EA5F61" w14:textId="77777777" w:rsidR="00983983" w:rsidRDefault="00983983" w:rsidP="00152749">
      <w:pPr>
        <w:pStyle w:val="Brdtextmedindrag"/>
      </w:pPr>
    </w:p>
    <w:p w14:paraId="056F25DC" w14:textId="77777777" w:rsidR="00983983" w:rsidRDefault="00983983" w:rsidP="00152749">
      <w:pPr>
        <w:pStyle w:val="Brdtextmedindrag"/>
      </w:pPr>
    </w:p>
    <w:p w14:paraId="4307EF3B" w14:textId="77777777" w:rsidR="00983983" w:rsidRDefault="00983983" w:rsidP="00152749">
      <w:pPr>
        <w:pStyle w:val="Brdtextmedindrag"/>
      </w:pPr>
    </w:p>
    <w:p w14:paraId="2BBBC470" w14:textId="77777777" w:rsidR="00983983" w:rsidRDefault="00983983" w:rsidP="00152749">
      <w:pPr>
        <w:pStyle w:val="Brdtextmedindrag"/>
      </w:pPr>
    </w:p>
    <w:p w14:paraId="7D5C68B8" w14:textId="77777777" w:rsidR="00983983" w:rsidRDefault="00983983" w:rsidP="00152749">
      <w:pPr>
        <w:pStyle w:val="Brdtextmedindrag"/>
      </w:pPr>
    </w:p>
    <w:p w14:paraId="76DB875F" w14:textId="77777777" w:rsidR="00983983" w:rsidRDefault="00983983" w:rsidP="00152749">
      <w:pPr>
        <w:pStyle w:val="Brdtextmedindrag"/>
      </w:pPr>
    </w:p>
    <w:p w14:paraId="33DDE0F7" w14:textId="77777777" w:rsidR="00983983" w:rsidRDefault="00983983" w:rsidP="00152749">
      <w:pPr>
        <w:pStyle w:val="Brdtextmedindrag"/>
      </w:pPr>
    </w:p>
    <w:p w14:paraId="5A52BCDE" w14:textId="77777777" w:rsidR="00983983" w:rsidRDefault="00983983" w:rsidP="00152749">
      <w:pPr>
        <w:pStyle w:val="Brdtextmedindrag"/>
      </w:pPr>
    </w:p>
    <w:p w14:paraId="25023A49" w14:textId="77777777" w:rsidR="00983983" w:rsidRDefault="00983983" w:rsidP="00152749">
      <w:pPr>
        <w:pStyle w:val="Brdtextmedindrag"/>
      </w:pPr>
    </w:p>
    <w:p w14:paraId="218BB869" w14:textId="77777777" w:rsidR="00983983" w:rsidRDefault="00983983" w:rsidP="00152749">
      <w:pPr>
        <w:pStyle w:val="Brdtextmedindrag"/>
      </w:pPr>
    </w:p>
    <w:p w14:paraId="4FE1834F" w14:textId="77777777" w:rsidR="00983983" w:rsidRDefault="00983983" w:rsidP="00152749">
      <w:pPr>
        <w:pStyle w:val="Brdtextmedindrag"/>
      </w:pPr>
    </w:p>
    <w:p w14:paraId="69D13C14" w14:textId="77777777" w:rsidR="00983983" w:rsidRDefault="00983983" w:rsidP="00152749">
      <w:pPr>
        <w:pStyle w:val="Brdtextmedindrag"/>
      </w:pPr>
    </w:p>
    <w:p w14:paraId="55310CB5" w14:textId="77777777" w:rsidR="00983983" w:rsidRDefault="00983983" w:rsidP="00152749">
      <w:pPr>
        <w:pStyle w:val="Brdtextmedindrag"/>
      </w:pPr>
    </w:p>
    <w:p w14:paraId="656C62B2" w14:textId="77777777" w:rsidR="00983983" w:rsidRDefault="00983983" w:rsidP="00152749">
      <w:pPr>
        <w:pStyle w:val="Brdtextmedindrag"/>
      </w:pPr>
    </w:p>
    <w:p w14:paraId="63DD2C6B" w14:textId="77777777" w:rsidR="00983983" w:rsidRDefault="00983983" w:rsidP="00152749">
      <w:pPr>
        <w:pStyle w:val="Brdtextmedindrag"/>
      </w:pPr>
    </w:p>
    <w:p w14:paraId="58BB9A97" w14:textId="77777777" w:rsidR="00983983" w:rsidRDefault="00983983" w:rsidP="00152749">
      <w:pPr>
        <w:pStyle w:val="Brdtextmedindrag"/>
      </w:pPr>
    </w:p>
    <w:p w14:paraId="1123E284" w14:textId="77777777" w:rsidR="00983983" w:rsidRDefault="00983983" w:rsidP="00152749">
      <w:pPr>
        <w:pStyle w:val="Brdtextmedindrag"/>
      </w:pPr>
    </w:p>
    <w:p w14:paraId="7CFFE57E" w14:textId="77777777" w:rsidR="00983983" w:rsidRDefault="00983983" w:rsidP="00152749">
      <w:pPr>
        <w:pStyle w:val="Brdtextmedindrag"/>
      </w:pPr>
    </w:p>
    <w:p w14:paraId="2B4AE099" w14:textId="77777777" w:rsidR="00983983" w:rsidRDefault="00983983" w:rsidP="00152749">
      <w:pPr>
        <w:pStyle w:val="Brdtextmedindrag"/>
      </w:pPr>
    </w:p>
    <w:p w14:paraId="03ACEA79" w14:textId="77777777" w:rsidR="00983983" w:rsidRDefault="00983983" w:rsidP="00152749">
      <w:pPr>
        <w:pStyle w:val="Brdtextmedindrag"/>
      </w:pPr>
    </w:p>
    <w:p w14:paraId="3516A2C4" w14:textId="77777777" w:rsidR="00983983" w:rsidRDefault="00983983" w:rsidP="00152749">
      <w:pPr>
        <w:pStyle w:val="Brdtextmedindrag"/>
      </w:pPr>
    </w:p>
    <w:p w14:paraId="3D770395" w14:textId="77777777" w:rsidR="00983983" w:rsidRDefault="00983983" w:rsidP="00152749">
      <w:pPr>
        <w:pStyle w:val="Brdtextmedindrag"/>
      </w:pPr>
    </w:p>
    <w:p w14:paraId="4A2ED899" w14:textId="77777777" w:rsidR="00983983" w:rsidRDefault="00983983" w:rsidP="00152749">
      <w:pPr>
        <w:pStyle w:val="Brdtextmedindrag"/>
      </w:pPr>
    </w:p>
    <w:p w14:paraId="36280613" w14:textId="77777777" w:rsidR="00983983" w:rsidRDefault="00983983" w:rsidP="00152749">
      <w:pPr>
        <w:pStyle w:val="Brdtextmedindrag"/>
      </w:pPr>
    </w:p>
    <w:p w14:paraId="35A71A8C" w14:textId="77777777" w:rsidR="00983983" w:rsidRDefault="00983983" w:rsidP="00152749">
      <w:pPr>
        <w:pStyle w:val="Brdtextmedindrag"/>
      </w:pPr>
    </w:p>
    <w:p w14:paraId="2697BBF3" w14:textId="77777777" w:rsidR="00983983" w:rsidRDefault="00983983" w:rsidP="00152749">
      <w:pPr>
        <w:pStyle w:val="Brdtextmedindrag"/>
      </w:pPr>
    </w:p>
    <w:p w14:paraId="2F7193F8" w14:textId="77777777" w:rsidR="00983983" w:rsidRDefault="00983983" w:rsidP="00152749">
      <w:pPr>
        <w:pStyle w:val="Brdtextmedindrag"/>
      </w:pPr>
    </w:p>
    <w:p w14:paraId="72BD7E59" w14:textId="77777777" w:rsidR="00983983" w:rsidRDefault="00983983" w:rsidP="00152749">
      <w:pPr>
        <w:pStyle w:val="Brdtextmedindrag"/>
      </w:pPr>
    </w:p>
    <w:p w14:paraId="71EE5D67" w14:textId="77777777" w:rsidR="00983983" w:rsidRDefault="00983983" w:rsidP="00152749">
      <w:pPr>
        <w:pStyle w:val="Brdtextmedindrag"/>
      </w:pPr>
    </w:p>
    <w:p w14:paraId="2D4D5259" w14:textId="77777777" w:rsidR="00983983" w:rsidRDefault="00983983" w:rsidP="00152749">
      <w:pPr>
        <w:pStyle w:val="Brdtextmedindrag"/>
      </w:pPr>
    </w:p>
    <w:p w14:paraId="17A5217E" w14:textId="77777777" w:rsidR="00983983" w:rsidRDefault="00983983" w:rsidP="00152749">
      <w:pPr>
        <w:pStyle w:val="Brdtextmedindrag"/>
      </w:pPr>
    </w:p>
    <w:p w14:paraId="41C15EDA" w14:textId="77777777" w:rsidR="00983983" w:rsidRDefault="00983983" w:rsidP="00152749">
      <w:pPr>
        <w:pStyle w:val="Brdtextmedindrag"/>
      </w:pPr>
    </w:p>
    <w:p w14:paraId="60AD710B" w14:textId="77777777" w:rsidR="00983983" w:rsidRDefault="00983983" w:rsidP="00152749">
      <w:pPr>
        <w:pStyle w:val="Brdtextmedindrag"/>
      </w:pPr>
    </w:p>
    <w:p w14:paraId="6EB82CE4" w14:textId="77777777" w:rsidR="00983983" w:rsidRDefault="00983983" w:rsidP="00152749">
      <w:pPr>
        <w:pStyle w:val="Brdtextmedindrag"/>
      </w:pPr>
    </w:p>
    <w:p w14:paraId="61899D25" w14:textId="77777777" w:rsidR="00983983" w:rsidRDefault="00983983" w:rsidP="00152749">
      <w:pPr>
        <w:pStyle w:val="Brdtextmedindrag"/>
      </w:pPr>
    </w:p>
    <w:p w14:paraId="16D62F96" w14:textId="77777777" w:rsidR="00983983" w:rsidRDefault="00983983" w:rsidP="00152749">
      <w:pPr>
        <w:pStyle w:val="Brdtextmedindrag"/>
      </w:pPr>
    </w:p>
    <w:p w14:paraId="30B000B6" w14:textId="77777777" w:rsidR="00983983" w:rsidRDefault="00983983" w:rsidP="00152749">
      <w:pPr>
        <w:pStyle w:val="Brdtextmedindrag"/>
      </w:pPr>
    </w:p>
    <w:p w14:paraId="2C1948C9" w14:textId="77777777" w:rsidR="00983983" w:rsidRDefault="00983983" w:rsidP="00152749">
      <w:pPr>
        <w:pStyle w:val="Brdtextmedindrag"/>
      </w:pPr>
    </w:p>
    <w:p w14:paraId="1148F632" w14:textId="77777777" w:rsidR="00983983" w:rsidRDefault="00983983" w:rsidP="00152749">
      <w:pPr>
        <w:pStyle w:val="Brdtextmedindrag"/>
      </w:pPr>
    </w:p>
    <w:p w14:paraId="0FCF4EA5" w14:textId="77777777" w:rsidR="00983983" w:rsidRDefault="00983983" w:rsidP="00152749">
      <w:pPr>
        <w:pStyle w:val="Brdtextmedindrag"/>
      </w:pPr>
    </w:p>
    <w:p w14:paraId="6FEC81C3" w14:textId="77777777" w:rsidR="00983983" w:rsidRDefault="00983983" w:rsidP="00152749">
      <w:pPr>
        <w:pStyle w:val="Brdtextmedindrag"/>
      </w:pPr>
    </w:p>
    <w:p w14:paraId="701EED15" w14:textId="77777777" w:rsidR="00983983" w:rsidRDefault="00983983" w:rsidP="00152749">
      <w:pPr>
        <w:pStyle w:val="Brdtextmedindrag"/>
      </w:pPr>
    </w:p>
    <w:p w14:paraId="378EBAAA" w14:textId="77777777" w:rsidR="00983983" w:rsidRDefault="00983983" w:rsidP="00152749">
      <w:pPr>
        <w:pStyle w:val="Brdtextmedindrag"/>
      </w:pPr>
    </w:p>
    <w:p w14:paraId="7BEA195D" w14:textId="77777777" w:rsidR="00983983" w:rsidRDefault="00983983" w:rsidP="00152749">
      <w:pPr>
        <w:pStyle w:val="Brdtextmedindrag"/>
      </w:pPr>
    </w:p>
    <w:p w14:paraId="6B34B5B7" w14:textId="77777777" w:rsidR="00983983" w:rsidRDefault="00983983" w:rsidP="00152749">
      <w:pPr>
        <w:pStyle w:val="Brdtextmedindrag"/>
      </w:pPr>
    </w:p>
    <w:p w14:paraId="309DBBAC" w14:textId="77777777" w:rsidR="00983983" w:rsidRDefault="00983983" w:rsidP="00152749">
      <w:pPr>
        <w:pStyle w:val="Brdtextmedindrag"/>
      </w:pPr>
    </w:p>
    <w:p w14:paraId="55734FF8" w14:textId="77777777" w:rsidR="00983983" w:rsidRDefault="00983983" w:rsidP="00152749">
      <w:pPr>
        <w:pStyle w:val="Brdtextmedindrag"/>
      </w:pPr>
    </w:p>
    <w:p w14:paraId="557058E3" w14:textId="77777777" w:rsidR="00983983" w:rsidRDefault="00983983" w:rsidP="00152749">
      <w:pPr>
        <w:pStyle w:val="Brdtextmedindrag"/>
      </w:pPr>
    </w:p>
    <w:p w14:paraId="4F7A144C" w14:textId="77777777" w:rsidR="00983983" w:rsidRDefault="00983983" w:rsidP="00152749">
      <w:pPr>
        <w:pStyle w:val="Brdtextmedindrag"/>
      </w:pPr>
    </w:p>
    <w:p w14:paraId="280E6A5D" w14:textId="77777777" w:rsidR="00983983" w:rsidRDefault="00983983" w:rsidP="00152749">
      <w:pPr>
        <w:pStyle w:val="Brdtextmedindrag"/>
      </w:pPr>
    </w:p>
    <w:p w14:paraId="56C7969C" w14:textId="77777777" w:rsidR="00983983" w:rsidRDefault="00983983" w:rsidP="00152749">
      <w:pPr>
        <w:pStyle w:val="Brdtextmedindrag"/>
      </w:pPr>
    </w:p>
    <w:p w14:paraId="69CD87C3" w14:textId="77777777" w:rsidR="00983983" w:rsidRDefault="00983983" w:rsidP="00152749">
      <w:pPr>
        <w:pStyle w:val="Brdtextmedindrag"/>
      </w:pPr>
    </w:p>
    <w:p w14:paraId="5C5C5F67" w14:textId="77777777" w:rsidR="00983983" w:rsidRDefault="00983983" w:rsidP="00152749">
      <w:pPr>
        <w:pStyle w:val="Brdtextmedindrag"/>
      </w:pPr>
    </w:p>
    <w:p w14:paraId="6D0789D4" w14:textId="77777777" w:rsidR="00983983" w:rsidRDefault="00983983" w:rsidP="00152749">
      <w:pPr>
        <w:pStyle w:val="Brdtextmedindrag"/>
      </w:pPr>
    </w:p>
    <w:p w14:paraId="2D8A7039" w14:textId="77777777" w:rsidR="00983983" w:rsidRDefault="00983983" w:rsidP="00152749">
      <w:pPr>
        <w:pStyle w:val="Brdtextmedindrag"/>
      </w:pPr>
    </w:p>
    <w:p w14:paraId="4EB062E1" w14:textId="77777777" w:rsidR="00983983" w:rsidRDefault="00983983" w:rsidP="00152749">
      <w:pPr>
        <w:pStyle w:val="Brdtextmedindrag"/>
      </w:pPr>
    </w:p>
    <w:p w14:paraId="2F16F5ED" w14:textId="77777777" w:rsidR="00983983" w:rsidRDefault="00983983" w:rsidP="00152749">
      <w:pPr>
        <w:pStyle w:val="Brdtextmedindrag"/>
      </w:pPr>
    </w:p>
    <w:p w14:paraId="4A6C4534" w14:textId="77777777" w:rsidR="00983983" w:rsidRDefault="00983983" w:rsidP="00152749">
      <w:pPr>
        <w:pStyle w:val="Brdtextmedindrag"/>
      </w:pPr>
    </w:p>
    <w:p w14:paraId="1917EEBC" w14:textId="77777777" w:rsidR="00983983" w:rsidRDefault="00983983" w:rsidP="00152749">
      <w:pPr>
        <w:pStyle w:val="Brdtextmedindrag"/>
      </w:pPr>
    </w:p>
    <w:p w14:paraId="609E858D" w14:textId="77777777" w:rsidR="00983983" w:rsidRDefault="00983983" w:rsidP="00152749">
      <w:pPr>
        <w:pStyle w:val="Brdtextmedindrag"/>
      </w:pPr>
    </w:p>
    <w:p w14:paraId="27B1CA8B" w14:textId="77777777" w:rsidR="00983983" w:rsidRDefault="00983983" w:rsidP="00152749">
      <w:pPr>
        <w:pStyle w:val="Brdtextmedindrag"/>
      </w:pPr>
    </w:p>
    <w:p w14:paraId="09293DC0" w14:textId="77777777" w:rsidR="00983983" w:rsidRDefault="00983983" w:rsidP="00152749">
      <w:pPr>
        <w:pStyle w:val="Brdtextmedindrag"/>
      </w:pPr>
    </w:p>
    <w:p w14:paraId="6B38E0D2" w14:textId="77777777" w:rsidR="00983983" w:rsidRDefault="00983983" w:rsidP="00152749">
      <w:pPr>
        <w:pStyle w:val="Brdtextmedindrag"/>
      </w:pPr>
    </w:p>
    <w:p w14:paraId="46E9460F" w14:textId="77777777" w:rsidR="00983983" w:rsidRDefault="00983983" w:rsidP="00152749">
      <w:pPr>
        <w:pStyle w:val="Brdtextmedindrag"/>
      </w:pPr>
    </w:p>
    <w:p w14:paraId="5B83DCFC" w14:textId="77777777" w:rsidR="00983983" w:rsidRDefault="00983983" w:rsidP="00152749">
      <w:pPr>
        <w:pStyle w:val="Brdtextmedindrag"/>
      </w:pPr>
    </w:p>
    <w:p w14:paraId="1AAD29E3" w14:textId="77777777" w:rsidR="00983983" w:rsidRDefault="00983983" w:rsidP="00152749">
      <w:pPr>
        <w:pStyle w:val="Brdtextmedindrag"/>
      </w:pPr>
    </w:p>
    <w:p w14:paraId="44DA6B11" w14:textId="77777777" w:rsidR="00983983" w:rsidRDefault="00983983" w:rsidP="00152749">
      <w:pPr>
        <w:pStyle w:val="Brdtextmedindrag"/>
      </w:pPr>
    </w:p>
    <w:p w14:paraId="6D1E124B" w14:textId="77777777" w:rsidR="00983983" w:rsidRDefault="00983983" w:rsidP="00152749">
      <w:pPr>
        <w:pStyle w:val="Brdtextmedindrag"/>
      </w:pPr>
    </w:p>
    <w:p w14:paraId="026CE5B0" w14:textId="77777777" w:rsidR="00983983" w:rsidRDefault="00983983" w:rsidP="00152749">
      <w:pPr>
        <w:pStyle w:val="Brdtextmedindrag"/>
      </w:pPr>
    </w:p>
    <w:p w14:paraId="3F6489D3" w14:textId="77777777" w:rsidR="00983983" w:rsidRDefault="00983983" w:rsidP="00152749">
      <w:pPr>
        <w:pStyle w:val="Brdtextmedindrag"/>
      </w:pPr>
    </w:p>
    <w:p w14:paraId="3FB98C96" w14:textId="77777777" w:rsidR="00983983" w:rsidRDefault="00983983" w:rsidP="00152749">
      <w:pPr>
        <w:pStyle w:val="Brdtextmedindrag"/>
      </w:pPr>
    </w:p>
    <w:p w14:paraId="0C032690" w14:textId="77777777" w:rsidR="00983983" w:rsidRDefault="00983983" w:rsidP="00152749">
      <w:pPr>
        <w:pStyle w:val="Brdtextmedindrag"/>
      </w:pPr>
    </w:p>
    <w:p w14:paraId="405E42DA" w14:textId="77777777" w:rsidR="00983983" w:rsidRDefault="00983983" w:rsidP="00152749">
      <w:pPr>
        <w:pStyle w:val="Brdtextmedindrag"/>
      </w:pPr>
    </w:p>
    <w:p w14:paraId="33C4E8D4" w14:textId="77777777" w:rsidR="00983983" w:rsidRDefault="00983983" w:rsidP="00152749">
      <w:pPr>
        <w:pStyle w:val="Brdtextmedindrag"/>
      </w:pPr>
    </w:p>
    <w:p w14:paraId="0231FA39" w14:textId="77777777" w:rsidR="00983983" w:rsidRDefault="00983983" w:rsidP="00152749">
      <w:pPr>
        <w:pStyle w:val="Brdtextmedindrag"/>
      </w:pPr>
    </w:p>
    <w:p w14:paraId="52EA0ADE" w14:textId="77777777" w:rsidR="00983983" w:rsidRDefault="00983983" w:rsidP="00152749">
      <w:pPr>
        <w:pStyle w:val="Brdtextmedindrag"/>
      </w:pPr>
    </w:p>
    <w:p w14:paraId="2E8BBBE9" w14:textId="77777777" w:rsidR="00983983" w:rsidRDefault="00983983" w:rsidP="00152749">
      <w:pPr>
        <w:pStyle w:val="Brdtextmedindrag"/>
      </w:pPr>
    </w:p>
    <w:p w14:paraId="2454E0E7" w14:textId="77777777" w:rsidR="00983983" w:rsidRDefault="00983983" w:rsidP="00152749">
      <w:pPr>
        <w:pStyle w:val="Brdtextmedindrag"/>
      </w:pPr>
    </w:p>
    <w:p w14:paraId="0B4B4D91" w14:textId="77777777" w:rsidR="00983983" w:rsidRDefault="00983983" w:rsidP="00152749">
      <w:pPr>
        <w:pStyle w:val="Brdtextmedindrag"/>
      </w:pPr>
    </w:p>
    <w:p w14:paraId="6845C105" w14:textId="77777777" w:rsidR="00983983" w:rsidRDefault="00983983" w:rsidP="00152749">
      <w:pPr>
        <w:pStyle w:val="Brdtextmedindrag"/>
      </w:pPr>
    </w:p>
    <w:p w14:paraId="4DEA3935" w14:textId="77777777" w:rsidR="00983983" w:rsidRDefault="00983983" w:rsidP="00152749">
      <w:pPr>
        <w:pStyle w:val="Brdtextmedindrag"/>
      </w:pPr>
    </w:p>
    <w:p w14:paraId="0DD7A15B" w14:textId="77777777" w:rsidR="00983983" w:rsidRDefault="00983983" w:rsidP="00152749">
      <w:pPr>
        <w:pStyle w:val="Brdtextmedindrag"/>
      </w:pPr>
    </w:p>
    <w:p w14:paraId="2F4950B5" w14:textId="77777777" w:rsidR="00983983" w:rsidRDefault="00983983" w:rsidP="00152749">
      <w:pPr>
        <w:pStyle w:val="Brdtextmedindrag"/>
      </w:pPr>
    </w:p>
    <w:p w14:paraId="0A39043C" w14:textId="77777777" w:rsidR="00983983" w:rsidRDefault="00983983" w:rsidP="00152749">
      <w:pPr>
        <w:pStyle w:val="Brdtextmedindrag"/>
      </w:pPr>
    </w:p>
    <w:p w14:paraId="685C2777" w14:textId="77777777" w:rsidR="00983983" w:rsidRDefault="00983983" w:rsidP="00152749">
      <w:pPr>
        <w:pStyle w:val="Brdtextmedindrag"/>
      </w:pPr>
    </w:p>
    <w:p w14:paraId="78D97749" w14:textId="77777777" w:rsidR="00983983" w:rsidRDefault="00983983" w:rsidP="00152749">
      <w:pPr>
        <w:pStyle w:val="Brdtextmedindrag"/>
      </w:pPr>
    </w:p>
    <w:p w14:paraId="2D02A378" w14:textId="77777777" w:rsidR="00983983" w:rsidRDefault="00983983" w:rsidP="00152749">
      <w:pPr>
        <w:pStyle w:val="Brdtextmedindrag"/>
      </w:pPr>
    </w:p>
    <w:p w14:paraId="2DFC875A" w14:textId="77777777" w:rsidR="00983983" w:rsidRDefault="00983983" w:rsidP="00152749">
      <w:pPr>
        <w:pStyle w:val="Brdtextmedindrag"/>
      </w:pPr>
    </w:p>
    <w:p w14:paraId="4DF088C9" w14:textId="77777777" w:rsidR="00983983" w:rsidRDefault="00983983" w:rsidP="00152749">
      <w:pPr>
        <w:pStyle w:val="Brdtextmedindrag"/>
      </w:pPr>
    </w:p>
    <w:p w14:paraId="2306CA6B" w14:textId="77777777" w:rsidR="00983983" w:rsidRDefault="00983983" w:rsidP="00152749">
      <w:pPr>
        <w:pStyle w:val="Brdtextmedindrag"/>
      </w:pPr>
    </w:p>
    <w:p w14:paraId="2CBD4A16" w14:textId="77777777" w:rsidR="00983983" w:rsidRDefault="00983983" w:rsidP="00152749">
      <w:pPr>
        <w:pStyle w:val="Brdtextmedindrag"/>
      </w:pPr>
    </w:p>
    <w:p w14:paraId="1D7D0A2E" w14:textId="77777777" w:rsidR="00983983" w:rsidRDefault="00983983" w:rsidP="00152749">
      <w:pPr>
        <w:pStyle w:val="Brdtextmedindrag"/>
      </w:pPr>
    </w:p>
    <w:p w14:paraId="2239178E" w14:textId="77777777" w:rsidR="00983983" w:rsidRDefault="00983983" w:rsidP="00152749">
      <w:pPr>
        <w:pStyle w:val="Brdtextmedindrag"/>
      </w:pPr>
    </w:p>
    <w:p w14:paraId="319219EC" w14:textId="77777777" w:rsidR="00983983" w:rsidRDefault="00983983" w:rsidP="00152749">
      <w:pPr>
        <w:pStyle w:val="Brdtextmedindrag"/>
      </w:pPr>
    </w:p>
    <w:p w14:paraId="2E197DFC" w14:textId="77777777" w:rsidR="00983983" w:rsidRDefault="00983983" w:rsidP="00152749">
      <w:pPr>
        <w:pStyle w:val="Brdtextmedindrag"/>
      </w:pPr>
    </w:p>
    <w:p w14:paraId="139F7F9F" w14:textId="77777777" w:rsidR="00983983" w:rsidRDefault="00983983" w:rsidP="00152749">
      <w:pPr>
        <w:pStyle w:val="Brdtextmedindrag"/>
      </w:pPr>
    </w:p>
    <w:p w14:paraId="00764AC0" w14:textId="77777777" w:rsidR="00983983" w:rsidRDefault="00983983" w:rsidP="00152749">
      <w:pPr>
        <w:pStyle w:val="Brdtextmedindrag"/>
      </w:pPr>
    </w:p>
    <w:p w14:paraId="3F5AAB47" w14:textId="77777777" w:rsidR="00983983" w:rsidRDefault="00983983" w:rsidP="00152749">
      <w:pPr>
        <w:pStyle w:val="Brdtextmedindrag"/>
      </w:pPr>
    </w:p>
    <w:p w14:paraId="6B450818" w14:textId="77777777" w:rsidR="00983983" w:rsidRDefault="00983983" w:rsidP="00152749">
      <w:pPr>
        <w:pStyle w:val="Brdtextmedindrag"/>
      </w:pPr>
    </w:p>
    <w:p w14:paraId="3320855C" w14:textId="77777777" w:rsidR="00983983" w:rsidRDefault="00983983" w:rsidP="00152749">
      <w:pPr>
        <w:pStyle w:val="Brdtextmedindrag"/>
      </w:pPr>
    </w:p>
    <w:p w14:paraId="6C34045D" w14:textId="77777777" w:rsidR="00983983" w:rsidRDefault="00983983" w:rsidP="00152749">
      <w:pPr>
        <w:pStyle w:val="Brdtextmedindrag"/>
      </w:pPr>
    </w:p>
    <w:p w14:paraId="13E13D19" w14:textId="77777777" w:rsidR="00983983" w:rsidRDefault="00983983" w:rsidP="00152749">
      <w:pPr>
        <w:pStyle w:val="Brdtextmedindrag"/>
      </w:pPr>
    </w:p>
    <w:p w14:paraId="0792ABF6" w14:textId="77777777" w:rsidR="00983983" w:rsidRDefault="00983983" w:rsidP="00152749">
      <w:pPr>
        <w:pStyle w:val="Brdtextmedindrag"/>
      </w:pPr>
    </w:p>
    <w:p w14:paraId="4355854C" w14:textId="77777777" w:rsidR="00983983" w:rsidRDefault="00983983" w:rsidP="00152749">
      <w:pPr>
        <w:pStyle w:val="Brdtextmedindrag"/>
      </w:pPr>
    </w:p>
    <w:p w14:paraId="12B28103" w14:textId="77777777" w:rsidR="00983983" w:rsidRDefault="00983983" w:rsidP="00152749">
      <w:pPr>
        <w:pStyle w:val="Brdtextmedindrag"/>
      </w:pPr>
    </w:p>
    <w:p w14:paraId="4E27F4C0" w14:textId="77777777" w:rsidR="00983983" w:rsidRDefault="00983983" w:rsidP="00152749">
      <w:pPr>
        <w:pStyle w:val="Brdtextmedindrag"/>
      </w:pPr>
    </w:p>
    <w:p w14:paraId="20E7DF7E" w14:textId="77777777" w:rsidR="00983983" w:rsidRDefault="00983983" w:rsidP="00152749">
      <w:pPr>
        <w:pStyle w:val="Brdtextmedindrag"/>
      </w:pPr>
    </w:p>
    <w:p w14:paraId="65DF0A54" w14:textId="77777777" w:rsidR="00983983" w:rsidRDefault="00983983" w:rsidP="00152749">
      <w:pPr>
        <w:pStyle w:val="Brdtextmedindrag"/>
      </w:pPr>
    </w:p>
    <w:p w14:paraId="3DEBE29F" w14:textId="77777777" w:rsidR="00983983" w:rsidRDefault="00983983" w:rsidP="00152749">
      <w:pPr>
        <w:pStyle w:val="Brdtextmedindrag"/>
      </w:pPr>
    </w:p>
    <w:p w14:paraId="0BD7A094" w14:textId="77777777" w:rsidR="00983983" w:rsidRDefault="00983983" w:rsidP="00152749">
      <w:pPr>
        <w:pStyle w:val="Brdtextmedindrag"/>
      </w:pPr>
    </w:p>
    <w:p w14:paraId="5A3E8930" w14:textId="77777777" w:rsidR="00983983" w:rsidRDefault="00983983" w:rsidP="00152749">
      <w:pPr>
        <w:pStyle w:val="Brdtextmedindrag"/>
      </w:pPr>
    </w:p>
    <w:p w14:paraId="17672C8B" w14:textId="77777777" w:rsidR="00983983" w:rsidRDefault="00983983" w:rsidP="00152749">
      <w:pPr>
        <w:pStyle w:val="Brdtextmedindrag"/>
      </w:pPr>
    </w:p>
    <w:p w14:paraId="2516D58C" w14:textId="77777777" w:rsidR="00983983" w:rsidRDefault="00983983" w:rsidP="00152749">
      <w:pPr>
        <w:pStyle w:val="Brdtextmedindrag"/>
      </w:pPr>
    </w:p>
    <w:p w14:paraId="20450B0A" w14:textId="77777777" w:rsidR="00983983" w:rsidRDefault="00983983" w:rsidP="00152749">
      <w:pPr>
        <w:pStyle w:val="Brdtextmedindrag"/>
      </w:pPr>
    </w:p>
    <w:p w14:paraId="5EC7F993" w14:textId="77777777" w:rsidR="00983983" w:rsidRDefault="00983983" w:rsidP="00152749">
      <w:pPr>
        <w:pStyle w:val="Brdtextmedindrag"/>
      </w:pPr>
    </w:p>
    <w:p w14:paraId="03083D95" w14:textId="77777777" w:rsidR="00983983" w:rsidRDefault="00983983" w:rsidP="00152749">
      <w:pPr>
        <w:pStyle w:val="Brdtextmedindrag"/>
      </w:pPr>
    </w:p>
    <w:p w14:paraId="355EB8BA" w14:textId="77777777" w:rsidR="00983983" w:rsidRDefault="00983983" w:rsidP="00152749">
      <w:pPr>
        <w:pStyle w:val="Brdtextmedindrag"/>
      </w:pPr>
    </w:p>
    <w:p w14:paraId="795931CC" w14:textId="77777777" w:rsidR="00983983" w:rsidRDefault="00983983" w:rsidP="00152749">
      <w:pPr>
        <w:pStyle w:val="Brdtextmedindrag"/>
      </w:pPr>
    </w:p>
    <w:p w14:paraId="30E8C2D3" w14:textId="77777777" w:rsidR="00983983" w:rsidRDefault="00983983" w:rsidP="00152749">
      <w:pPr>
        <w:pStyle w:val="Brdtextmedindrag"/>
      </w:pPr>
    </w:p>
    <w:p w14:paraId="0EA4E6F4" w14:textId="77777777" w:rsidR="00983983" w:rsidRDefault="00983983" w:rsidP="00152749">
      <w:pPr>
        <w:pStyle w:val="Brdtextmedindrag"/>
      </w:pPr>
    </w:p>
    <w:p w14:paraId="25B091A7" w14:textId="77777777" w:rsidR="00983983" w:rsidRDefault="00983983" w:rsidP="00152749">
      <w:pPr>
        <w:pStyle w:val="Brdtextmedindrag"/>
      </w:pPr>
    </w:p>
    <w:p w14:paraId="07896283" w14:textId="77777777" w:rsidR="00983983" w:rsidRDefault="00983983" w:rsidP="00152749">
      <w:pPr>
        <w:pStyle w:val="Brdtextmedindrag"/>
      </w:pPr>
    </w:p>
    <w:p w14:paraId="0F87791F" w14:textId="77777777" w:rsidR="00983983" w:rsidRDefault="00983983" w:rsidP="00152749">
      <w:pPr>
        <w:pStyle w:val="Brdtextmedindrag"/>
      </w:pPr>
    </w:p>
    <w:p w14:paraId="57BCD811" w14:textId="77777777" w:rsidR="00983983" w:rsidRDefault="00983983" w:rsidP="00152749">
      <w:pPr>
        <w:pStyle w:val="Brdtextmedindrag"/>
      </w:pPr>
    </w:p>
    <w:p w14:paraId="10A8C554" w14:textId="77777777" w:rsidR="00983983" w:rsidRDefault="00983983" w:rsidP="00152749">
      <w:pPr>
        <w:pStyle w:val="Brdtextmedindrag"/>
      </w:pPr>
    </w:p>
    <w:p w14:paraId="15C6798B" w14:textId="77777777" w:rsidR="00983983" w:rsidRDefault="00983983" w:rsidP="00152749">
      <w:pPr>
        <w:pStyle w:val="Brdtextmedindrag"/>
      </w:pPr>
    </w:p>
    <w:p w14:paraId="5128E309" w14:textId="77777777" w:rsidR="00983983" w:rsidRDefault="00983983" w:rsidP="00152749">
      <w:pPr>
        <w:pStyle w:val="Brdtextmedindrag"/>
      </w:pPr>
    </w:p>
    <w:p w14:paraId="687FCAED" w14:textId="77777777" w:rsidR="00983983" w:rsidRDefault="00983983" w:rsidP="00152749">
      <w:pPr>
        <w:pStyle w:val="Brdtextmedindrag"/>
      </w:pPr>
    </w:p>
    <w:p w14:paraId="14430F92" w14:textId="77777777" w:rsidR="00983983" w:rsidRDefault="00983983" w:rsidP="00152749">
      <w:pPr>
        <w:pStyle w:val="Brdtextmedindrag"/>
      </w:pPr>
    </w:p>
    <w:p w14:paraId="2BD7B008" w14:textId="77777777" w:rsidR="00983983" w:rsidRDefault="00983983" w:rsidP="00152749">
      <w:pPr>
        <w:pStyle w:val="Brdtextmedindrag"/>
      </w:pPr>
    </w:p>
    <w:p w14:paraId="505A5735" w14:textId="77777777" w:rsidR="00983983" w:rsidRDefault="00983983" w:rsidP="00152749">
      <w:pPr>
        <w:pStyle w:val="Brdtextmedindrag"/>
      </w:pPr>
    </w:p>
    <w:p w14:paraId="6012A089" w14:textId="77777777" w:rsidR="00983983" w:rsidRDefault="00983983" w:rsidP="00152749">
      <w:pPr>
        <w:pStyle w:val="Brdtextmedindrag"/>
      </w:pPr>
    </w:p>
    <w:p w14:paraId="592E1534" w14:textId="77777777" w:rsidR="00983983" w:rsidRDefault="00983983" w:rsidP="00152749">
      <w:pPr>
        <w:pStyle w:val="Brdtextmedindrag"/>
      </w:pPr>
    </w:p>
    <w:p w14:paraId="372C1A4F" w14:textId="77777777" w:rsidR="00983983" w:rsidRDefault="00983983" w:rsidP="00152749">
      <w:pPr>
        <w:pStyle w:val="Brdtextmedindrag"/>
      </w:pPr>
    </w:p>
    <w:p w14:paraId="0E893DF1" w14:textId="77777777" w:rsidR="00983983" w:rsidRDefault="00983983" w:rsidP="00152749">
      <w:pPr>
        <w:pStyle w:val="Brdtextmedindrag"/>
      </w:pPr>
    </w:p>
    <w:p w14:paraId="3086D0B3" w14:textId="77777777" w:rsidR="00983983" w:rsidRDefault="00983983" w:rsidP="00152749">
      <w:pPr>
        <w:pStyle w:val="Brdtextmedindrag"/>
      </w:pPr>
    </w:p>
    <w:p w14:paraId="64DE85DE" w14:textId="77777777" w:rsidR="00983983" w:rsidRDefault="00983983" w:rsidP="00152749">
      <w:pPr>
        <w:pStyle w:val="Brdtextmedindrag"/>
      </w:pPr>
    </w:p>
    <w:p w14:paraId="60A1CEFF" w14:textId="77777777" w:rsidR="00983983" w:rsidRDefault="00983983" w:rsidP="00152749">
      <w:pPr>
        <w:pStyle w:val="Brdtextmedindrag"/>
      </w:pPr>
    </w:p>
    <w:p w14:paraId="43050B16" w14:textId="77777777" w:rsidR="00983983" w:rsidRDefault="00983983" w:rsidP="00152749">
      <w:pPr>
        <w:pStyle w:val="Brdtextmedindrag"/>
      </w:pPr>
    </w:p>
    <w:p w14:paraId="793198AC" w14:textId="77777777" w:rsidR="00983983" w:rsidRDefault="00983983" w:rsidP="00152749">
      <w:pPr>
        <w:pStyle w:val="Brdtextmedindrag"/>
      </w:pPr>
    </w:p>
    <w:p w14:paraId="30FF79EF" w14:textId="77777777" w:rsidR="00983983" w:rsidRDefault="00983983" w:rsidP="00152749">
      <w:pPr>
        <w:pStyle w:val="Brdtextmedindrag"/>
      </w:pPr>
    </w:p>
    <w:p w14:paraId="6EFF2B26" w14:textId="77777777" w:rsidR="00983983" w:rsidRDefault="00983983" w:rsidP="00152749">
      <w:pPr>
        <w:pStyle w:val="Brdtextmedindrag"/>
      </w:pPr>
    </w:p>
    <w:p w14:paraId="5100043C" w14:textId="77777777" w:rsidR="00983983" w:rsidRDefault="00983983" w:rsidP="00152749">
      <w:pPr>
        <w:pStyle w:val="Brdtextmedindrag"/>
      </w:pPr>
    </w:p>
    <w:p w14:paraId="3E74043B" w14:textId="77777777" w:rsidR="00983983" w:rsidRDefault="00983983" w:rsidP="00152749">
      <w:pPr>
        <w:pStyle w:val="Brdtextmedindrag"/>
      </w:pPr>
    </w:p>
    <w:p w14:paraId="795E71B6" w14:textId="77777777" w:rsidR="00983983" w:rsidRDefault="00983983" w:rsidP="00152749">
      <w:pPr>
        <w:pStyle w:val="Brdtextmedindrag"/>
      </w:pPr>
    </w:p>
    <w:p w14:paraId="63309310" w14:textId="77777777" w:rsidR="00983983" w:rsidRDefault="00983983" w:rsidP="00152749">
      <w:pPr>
        <w:pStyle w:val="Brdtextmedindrag"/>
      </w:pPr>
    </w:p>
    <w:p w14:paraId="740021C6" w14:textId="77777777" w:rsidR="00983983" w:rsidRDefault="00983983" w:rsidP="00152749">
      <w:pPr>
        <w:pStyle w:val="Brdtextmedindrag"/>
      </w:pPr>
    </w:p>
    <w:p w14:paraId="59EEBC22" w14:textId="77777777" w:rsidR="00983983" w:rsidRDefault="00983983" w:rsidP="00152749">
      <w:pPr>
        <w:pStyle w:val="Brdtextmedindrag"/>
      </w:pPr>
    </w:p>
    <w:p w14:paraId="150D283A" w14:textId="77777777" w:rsidR="00983983" w:rsidRDefault="00983983" w:rsidP="00152749">
      <w:pPr>
        <w:pStyle w:val="Brdtextmedindrag"/>
      </w:pPr>
    </w:p>
    <w:p w14:paraId="6B37CE01" w14:textId="77777777" w:rsidR="00983983" w:rsidRDefault="00983983" w:rsidP="00152749">
      <w:pPr>
        <w:pStyle w:val="Brdtextmedindrag"/>
      </w:pPr>
    </w:p>
    <w:p w14:paraId="3AB39C49" w14:textId="77777777" w:rsidR="00983983" w:rsidRDefault="00983983" w:rsidP="00152749">
      <w:pPr>
        <w:pStyle w:val="Brdtextmedindrag"/>
      </w:pPr>
    </w:p>
    <w:p w14:paraId="2815A41D" w14:textId="77777777" w:rsidR="00983983" w:rsidRDefault="00983983" w:rsidP="00152749">
      <w:pPr>
        <w:pStyle w:val="Brdtextmedindrag"/>
      </w:pPr>
    </w:p>
    <w:p w14:paraId="137626F3" w14:textId="77777777" w:rsidR="00983983" w:rsidRDefault="00983983" w:rsidP="00152749">
      <w:pPr>
        <w:pStyle w:val="Brdtextmedindrag"/>
      </w:pPr>
    </w:p>
    <w:p w14:paraId="40F4F937" w14:textId="77777777" w:rsidR="00983983" w:rsidRDefault="00983983" w:rsidP="00152749">
      <w:pPr>
        <w:pStyle w:val="Brdtextmedindrag"/>
      </w:pPr>
    </w:p>
    <w:p w14:paraId="0C051775" w14:textId="77777777" w:rsidR="00983983" w:rsidRDefault="00983983" w:rsidP="00152749">
      <w:pPr>
        <w:pStyle w:val="Brdtextmedindrag"/>
      </w:pPr>
    </w:p>
    <w:p w14:paraId="1D09BD79" w14:textId="77777777" w:rsidR="00983983" w:rsidRDefault="00983983" w:rsidP="00152749">
      <w:pPr>
        <w:pStyle w:val="Brdtextmedindrag"/>
      </w:pPr>
    </w:p>
    <w:p w14:paraId="7AFD5E6F" w14:textId="77777777" w:rsidR="00983983" w:rsidRDefault="00983983" w:rsidP="00152749">
      <w:pPr>
        <w:pStyle w:val="Brdtextmedindrag"/>
      </w:pPr>
    </w:p>
    <w:p w14:paraId="11BBBDE2" w14:textId="77777777" w:rsidR="00983983" w:rsidRDefault="00983983" w:rsidP="00152749">
      <w:pPr>
        <w:pStyle w:val="Brdtextmedindrag"/>
      </w:pPr>
    </w:p>
    <w:p w14:paraId="6EE60D56" w14:textId="77777777" w:rsidR="00983983" w:rsidRDefault="00983983" w:rsidP="00152749">
      <w:pPr>
        <w:pStyle w:val="Brdtextmedindrag"/>
      </w:pPr>
    </w:p>
    <w:p w14:paraId="050002C1" w14:textId="77777777" w:rsidR="00983983" w:rsidRDefault="00983983" w:rsidP="00152749">
      <w:pPr>
        <w:pStyle w:val="Brdtextmedindrag"/>
      </w:pPr>
    </w:p>
    <w:p w14:paraId="79AD0FAA" w14:textId="77777777" w:rsidR="00983983" w:rsidRDefault="00983983" w:rsidP="00152749">
      <w:pPr>
        <w:pStyle w:val="Brdtextmedindrag"/>
      </w:pPr>
    </w:p>
    <w:p w14:paraId="44EA750D" w14:textId="77777777" w:rsidR="00983983" w:rsidRDefault="00983983" w:rsidP="00152749">
      <w:pPr>
        <w:pStyle w:val="Brdtextmedindrag"/>
      </w:pPr>
    </w:p>
    <w:p w14:paraId="216D8263" w14:textId="77777777" w:rsidR="00983983" w:rsidRDefault="00983983" w:rsidP="00152749">
      <w:pPr>
        <w:pStyle w:val="Brdtextmedindrag"/>
      </w:pPr>
    </w:p>
    <w:p w14:paraId="62B95022" w14:textId="77777777" w:rsidR="00983983" w:rsidRDefault="00983983" w:rsidP="00152749">
      <w:pPr>
        <w:pStyle w:val="Brdtextmedindrag"/>
      </w:pPr>
    </w:p>
    <w:p w14:paraId="15A3A8B1" w14:textId="77777777" w:rsidR="00983983" w:rsidRDefault="00983983" w:rsidP="00152749">
      <w:pPr>
        <w:pStyle w:val="Brdtextmedindrag"/>
      </w:pPr>
    </w:p>
    <w:p w14:paraId="0D12CD95" w14:textId="77777777" w:rsidR="00983983" w:rsidRDefault="00983983" w:rsidP="00152749">
      <w:pPr>
        <w:pStyle w:val="Brdtextmedindrag"/>
      </w:pPr>
    </w:p>
    <w:p w14:paraId="2DC9A4C0" w14:textId="77777777" w:rsidR="00983983" w:rsidRDefault="00983983" w:rsidP="00152749">
      <w:pPr>
        <w:pStyle w:val="Brdtextmedindrag"/>
      </w:pPr>
    </w:p>
    <w:p w14:paraId="4755A1F9" w14:textId="77777777" w:rsidR="00983983" w:rsidRDefault="00983983" w:rsidP="00152749">
      <w:pPr>
        <w:pStyle w:val="Brdtextmedindrag"/>
      </w:pPr>
    </w:p>
    <w:p w14:paraId="690B01F5" w14:textId="77777777" w:rsidR="00983983" w:rsidRDefault="00983983" w:rsidP="00152749">
      <w:pPr>
        <w:pStyle w:val="Brdtextmedindrag"/>
      </w:pPr>
    </w:p>
    <w:p w14:paraId="0A5CC2EE" w14:textId="77777777" w:rsidR="00983983" w:rsidRDefault="00983983" w:rsidP="00152749">
      <w:pPr>
        <w:pStyle w:val="Brdtextmedindrag"/>
      </w:pPr>
    </w:p>
    <w:p w14:paraId="27862124" w14:textId="77777777" w:rsidR="00983983" w:rsidRDefault="00983983" w:rsidP="00152749">
      <w:pPr>
        <w:pStyle w:val="Brdtextmedindrag"/>
      </w:pPr>
    </w:p>
    <w:p w14:paraId="24EBD690" w14:textId="77777777" w:rsidR="00983983" w:rsidRDefault="00983983" w:rsidP="00152749">
      <w:pPr>
        <w:pStyle w:val="Brdtextmedindrag"/>
      </w:pPr>
    </w:p>
    <w:p w14:paraId="392FFDE4" w14:textId="77777777" w:rsidR="00983983" w:rsidRDefault="00983983" w:rsidP="00152749">
      <w:pPr>
        <w:pStyle w:val="Brdtextmedindrag"/>
      </w:pPr>
    </w:p>
    <w:p w14:paraId="0025B630" w14:textId="77777777" w:rsidR="00983983" w:rsidRDefault="00983983" w:rsidP="00152749">
      <w:pPr>
        <w:pStyle w:val="Brdtextmedindrag"/>
      </w:pPr>
    </w:p>
    <w:p w14:paraId="2943F358" w14:textId="77777777" w:rsidR="00983983" w:rsidRDefault="00983983" w:rsidP="00152749">
      <w:pPr>
        <w:pStyle w:val="Brdtextmedindrag"/>
      </w:pPr>
    </w:p>
    <w:p w14:paraId="3A6CF3E9" w14:textId="77777777" w:rsidR="00983983" w:rsidRDefault="00983983" w:rsidP="00152749">
      <w:pPr>
        <w:pStyle w:val="Brdtextmedindrag"/>
      </w:pPr>
    </w:p>
    <w:p w14:paraId="1489332A" w14:textId="77777777" w:rsidR="00983983" w:rsidRDefault="00983983" w:rsidP="00152749">
      <w:pPr>
        <w:pStyle w:val="Brdtextmedindrag"/>
      </w:pPr>
    </w:p>
    <w:p w14:paraId="431B869B" w14:textId="77777777" w:rsidR="00983983" w:rsidRDefault="00983983" w:rsidP="00152749">
      <w:pPr>
        <w:pStyle w:val="Brdtextmedindrag"/>
      </w:pPr>
    </w:p>
    <w:p w14:paraId="0B4381EF" w14:textId="77777777" w:rsidR="00983983" w:rsidRDefault="00983983" w:rsidP="00152749">
      <w:pPr>
        <w:pStyle w:val="Brdtextmedindrag"/>
      </w:pPr>
    </w:p>
    <w:p w14:paraId="75D1845D" w14:textId="77777777" w:rsidR="00983983" w:rsidRDefault="00983983" w:rsidP="00152749">
      <w:pPr>
        <w:pStyle w:val="Brdtextmedindrag"/>
      </w:pPr>
    </w:p>
    <w:p w14:paraId="0C8035F6" w14:textId="77777777" w:rsidR="00983983" w:rsidRDefault="00983983" w:rsidP="00152749">
      <w:pPr>
        <w:pStyle w:val="Brdtextmedindrag"/>
      </w:pPr>
    </w:p>
    <w:p w14:paraId="5E13D370" w14:textId="77777777" w:rsidR="00983983" w:rsidRDefault="00983983" w:rsidP="00152749">
      <w:pPr>
        <w:pStyle w:val="Brdtextmedindrag"/>
      </w:pPr>
    </w:p>
    <w:p w14:paraId="00CBA8BE" w14:textId="77777777" w:rsidR="00983983" w:rsidRDefault="00983983" w:rsidP="00152749">
      <w:pPr>
        <w:pStyle w:val="Brdtextmedindrag"/>
      </w:pPr>
    </w:p>
    <w:p w14:paraId="30C0FEC2" w14:textId="77777777" w:rsidR="00983983" w:rsidRDefault="00983983" w:rsidP="00152749">
      <w:pPr>
        <w:pStyle w:val="Brdtextmedindrag"/>
      </w:pPr>
    </w:p>
    <w:p w14:paraId="399F4A18" w14:textId="77777777" w:rsidR="00983983" w:rsidRDefault="00983983" w:rsidP="00152749">
      <w:pPr>
        <w:pStyle w:val="Brdtextmedindrag"/>
      </w:pPr>
    </w:p>
    <w:p w14:paraId="581E41D7" w14:textId="77777777" w:rsidR="00983983" w:rsidRDefault="00983983" w:rsidP="00152749">
      <w:pPr>
        <w:pStyle w:val="Brdtextmedindrag"/>
      </w:pPr>
    </w:p>
    <w:p w14:paraId="07C733E8" w14:textId="77777777" w:rsidR="00983983" w:rsidRDefault="00983983" w:rsidP="00152749">
      <w:pPr>
        <w:pStyle w:val="Brdtextmedindrag"/>
      </w:pPr>
    </w:p>
    <w:p w14:paraId="5E6055AB" w14:textId="77777777" w:rsidR="00983983" w:rsidRDefault="00983983" w:rsidP="00152749">
      <w:pPr>
        <w:pStyle w:val="Brdtextmedindrag"/>
      </w:pPr>
    </w:p>
    <w:p w14:paraId="443FB9BA" w14:textId="77777777" w:rsidR="00983983" w:rsidRDefault="00983983" w:rsidP="00152749">
      <w:pPr>
        <w:pStyle w:val="Brdtextmedindrag"/>
      </w:pPr>
    </w:p>
    <w:p w14:paraId="5EB6BDBA" w14:textId="77777777" w:rsidR="00983983" w:rsidRDefault="00983983" w:rsidP="00152749">
      <w:pPr>
        <w:pStyle w:val="Brdtextmedindrag"/>
      </w:pPr>
    </w:p>
    <w:p w14:paraId="78AC4787" w14:textId="77777777" w:rsidR="00983983" w:rsidRDefault="00983983" w:rsidP="00152749">
      <w:pPr>
        <w:pStyle w:val="Brdtextmedindrag"/>
      </w:pPr>
    </w:p>
    <w:p w14:paraId="4EBF0ECA" w14:textId="77777777" w:rsidR="00983983" w:rsidRDefault="00983983" w:rsidP="00152749">
      <w:pPr>
        <w:pStyle w:val="Brdtextmedindrag"/>
      </w:pPr>
    </w:p>
    <w:p w14:paraId="0EB5C216" w14:textId="77777777" w:rsidR="00983983" w:rsidRDefault="00983983" w:rsidP="00152749">
      <w:pPr>
        <w:pStyle w:val="Brdtextmedindrag"/>
      </w:pPr>
    </w:p>
    <w:p w14:paraId="7BB30D54" w14:textId="77777777" w:rsidR="00983983" w:rsidRDefault="00983983" w:rsidP="00152749">
      <w:pPr>
        <w:pStyle w:val="Brdtextmedindrag"/>
      </w:pPr>
    </w:p>
    <w:p w14:paraId="07EA2AD0" w14:textId="77777777" w:rsidR="00983983" w:rsidRDefault="00983983" w:rsidP="00152749">
      <w:pPr>
        <w:pStyle w:val="Brdtextmedindrag"/>
      </w:pPr>
    </w:p>
    <w:p w14:paraId="4980B5EA" w14:textId="77777777" w:rsidR="00983983" w:rsidRDefault="00983983" w:rsidP="00152749">
      <w:pPr>
        <w:pStyle w:val="Brdtextmedindrag"/>
      </w:pPr>
    </w:p>
    <w:p w14:paraId="21D38169" w14:textId="77777777" w:rsidR="00983983" w:rsidRDefault="00983983" w:rsidP="00152749">
      <w:pPr>
        <w:pStyle w:val="Brdtextmedindrag"/>
      </w:pPr>
    </w:p>
    <w:p w14:paraId="40F3876B" w14:textId="77777777" w:rsidR="00983983" w:rsidRDefault="00983983" w:rsidP="00152749">
      <w:pPr>
        <w:pStyle w:val="Brdtextmedindrag"/>
      </w:pPr>
    </w:p>
    <w:p w14:paraId="43468A66" w14:textId="77777777" w:rsidR="00983983" w:rsidRDefault="00983983" w:rsidP="00152749">
      <w:pPr>
        <w:pStyle w:val="Brdtextmedindrag"/>
      </w:pPr>
    </w:p>
    <w:p w14:paraId="0A6FEFD1" w14:textId="77777777" w:rsidR="00983983" w:rsidRDefault="00983983" w:rsidP="00152749">
      <w:pPr>
        <w:pStyle w:val="Brdtextmedindrag"/>
      </w:pPr>
    </w:p>
    <w:p w14:paraId="22EE69CA" w14:textId="77777777" w:rsidR="00983983" w:rsidRDefault="00983983" w:rsidP="00152749">
      <w:pPr>
        <w:pStyle w:val="Brdtextmedindrag"/>
      </w:pPr>
    </w:p>
    <w:p w14:paraId="515074D2" w14:textId="77777777" w:rsidR="00983983" w:rsidRDefault="00983983" w:rsidP="00152749">
      <w:pPr>
        <w:pStyle w:val="Brdtextmedindrag"/>
      </w:pPr>
    </w:p>
    <w:p w14:paraId="617BBF77" w14:textId="77777777" w:rsidR="00983983" w:rsidRDefault="00983983" w:rsidP="00152749">
      <w:pPr>
        <w:pStyle w:val="Brdtextmedindrag"/>
      </w:pPr>
    </w:p>
    <w:p w14:paraId="465323C3" w14:textId="77777777" w:rsidR="00983983" w:rsidRDefault="00983983" w:rsidP="00152749">
      <w:pPr>
        <w:pStyle w:val="Brdtextmedindrag"/>
      </w:pPr>
    </w:p>
    <w:p w14:paraId="11BDCCCE" w14:textId="77777777" w:rsidR="00983983" w:rsidRDefault="00983983" w:rsidP="00152749">
      <w:pPr>
        <w:pStyle w:val="Brdtextmedindrag"/>
      </w:pPr>
    </w:p>
    <w:p w14:paraId="445BE4C5" w14:textId="77777777" w:rsidR="00983983" w:rsidRDefault="00983983" w:rsidP="00152749">
      <w:pPr>
        <w:pStyle w:val="Brdtextmedindrag"/>
      </w:pPr>
    </w:p>
    <w:p w14:paraId="1FA55997" w14:textId="77777777" w:rsidR="00983983" w:rsidRDefault="00983983" w:rsidP="00152749">
      <w:pPr>
        <w:pStyle w:val="Brdtextmedindrag"/>
      </w:pPr>
    </w:p>
    <w:p w14:paraId="54D01C14" w14:textId="77777777" w:rsidR="00983983" w:rsidRDefault="00983983" w:rsidP="00152749">
      <w:pPr>
        <w:pStyle w:val="Brdtextmedindrag"/>
      </w:pPr>
    </w:p>
    <w:p w14:paraId="34A65D3C" w14:textId="77777777" w:rsidR="00983983" w:rsidRDefault="00983983" w:rsidP="00152749">
      <w:pPr>
        <w:pStyle w:val="Brdtextmedindrag"/>
      </w:pPr>
    </w:p>
    <w:p w14:paraId="4BC84E77" w14:textId="77777777" w:rsidR="00983983" w:rsidRDefault="00983983" w:rsidP="00152749">
      <w:pPr>
        <w:pStyle w:val="Brdtextmedindrag"/>
      </w:pPr>
    </w:p>
    <w:p w14:paraId="2993B7DB" w14:textId="77777777" w:rsidR="00983983" w:rsidRDefault="00983983" w:rsidP="00152749">
      <w:pPr>
        <w:pStyle w:val="Brdtextmedindrag"/>
      </w:pPr>
    </w:p>
    <w:p w14:paraId="5BEC6D0A" w14:textId="77777777" w:rsidR="00983983" w:rsidRDefault="00983983" w:rsidP="00152749">
      <w:pPr>
        <w:pStyle w:val="Brdtextmedindrag"/>
      </w:pPr>
    </w:p>
    <w:p w14:paraId="133470D2" w14:textId="77777777" w:rsidR="00983983" w:rsidRDefault="00983983" w:rsidP="00152749">
      <w:pPr>
        <w:pStyle w:val="Brdtextmedindrag"/>
      </w:pPr>
    </w:p>
    <w:p w14:paraId="560BE7C1" w14:textId="77777777" w:rsidR="00983983" w:rsidRDefault="00983983" w:rsidP="00152749">
      <w:pPr>
        <w:pStyle w:val="Brdtextmedindrag"/>
      </w:pPr>
    </w:p>
    <w:p w14:paraId="7083D235" w14:textId="77777777" w:rsidR="00983983" w:rsidRDefault="00983983" w:rsidP="00152749">
      <w:pPr>
        <w:pStyle w:val="Brdtextmedindrag"/>
      </w:pPr>
    </w:p>
    <w:p w14:paraId="5EF4502D" w14:textId="77777777" w:rsidR="00983983" w:rsidRDefault="00983983" w:rsidP="00152749">
      <w:pPr>
        <w:pStyle w:val="Brdtextmedindrag"/>
      </w:pPr>
    </w:p>
    <w:p w14:paraId="05E1968B" w14:textId="77777777" w:rsidR="00983983" w:rsidRDefault="00983983">
      <w:pPr>
        <w:spacing w:line="2" w:lineRule="auto"/>
        <w:rPr>
          <w:rFonts w:ascii="Times New Roman" w:hAnsi="Times New Roman"/>
          <w:sz w:val="20"/>
        </w:rPr>
      </w:pPr>
      <w:r>
        <w:br w:type="page"/>
      </w:r>
    </w:p>
    <w:p w14:paraId="58A4D75A" w14:textId="77777777" w:rsidR="00983983" w:rsidRDefault="00983983">
      <w:pPr>
        <w:spacing w:line="2" w:lineRule="auto"/>
        <w:rPr>
          <w:rFonts w:ascii="Times New Roman" w:hAnsi="Times New Roman"/>
          <w:sz w:val="20"/>
        </w:rPr>
      </w:pPr>
      <w:r>
        <w:lastRenderedPageBreak/>
        <w:br w:type="page"/>
      </w:r>
    </w:p>
    <w:p w14:paraId="145EA6C2" w14:textId="77777777" w:rsidR="00983983" w:rsidRDefault="00983983">
      <w:pPr>
        <w:spacing w:line="2" w:lineRule="auto"/>
        <w:rPr>
          <w:rFonts w:ascii="Times New Roman" w:hAnsi="Times New Roman"/>
          <w:sz w:val="20"/>
        </w:rPr>
      </w:pPr>
      <w:r>
        <w:lastRenderedPageBreak/>
        <w:br w:type="page"/>
      </w:r>
    </w:p>
    <w:p w14:paraId="69543CF4" w14:textId="77777777" w:rsidR="00983983" w:rsidRDefault="00983983">
      <w:pPr>
        <w:spacing w:line="2" w:lineRule="auto"/>
        <w:rPr>
          <w:rFonts w:ascii="Times New Roman" w:hAnsi="Times New Roman"/>
          <w:sz w:val="20"/>
        </w:rPr>
      </w:pPr>
      <w:r>
        <w:lastRenderedPageBreak/>
        <w:br w:type="page"/>
      </w:r>
    </w:p>
    <w:p w14:paraId="7A0FB4E9" w14:textId="77777777" w:rsidR="00983983" w:rsidRDefault="00983983">
      <w:pPr>
        <w:spacing w:line="2" w:lineRule="auto"/>
        <w:rPr>
          <w:rFonts w:ascii="Times New Roman" w:hAnsi="Times New Roman"/>
          <w:sz w:val="20"/>
        </w:rPr>
      </w:pPr>
      <w:r>
        <w:lastRenderedPageBreak/>
        <w:br w:type="page"/>
      </w:r>
    </w:p>
    <w:p w14:paraId="536142F4" w14:textId="77777777" w:rsidR="00983983" w:rsidRDefault="00983983">
      <w:pPr>
        <w:spacing w:line="2" w:lineRule="auto"/>
        <w:rPr>
          <w:rFonts w:ascii="Times New Roman" w:hAnsi="Times New Roman"/>
          <w:sz w:val="20"/>
        </w:rPr>
      </w:pPr>
      <w:r>
        <w:lastRenderedPageBreak/>
        <w:br w:type="page"/>
      </w:r>
    </w:p>
    <w:p w14:paraId="5697A0D4" w14:textId="77777777" w:rsidR="00983983" w:rsidRDefault="00983983">
      <w:pPr>
        <w:spacing w:line="2" w:lineRule="auto"/>
        <w:rPr>
          <w:rFonts w:ascii="Times New Roman" w:hAnsi="Times New Roman"/>
          <w:sz w:val="20"/>
        </w:rPr>
      </w:pPr>
      <w:r>
        <w:lastRenderedPageBreak/>
        <w:br w:type="page"/>
      </w:r>
    </w:p>
    <w:p w14:paraId="66AD989E" w14:textId="77777777" w:rsidR="00983983" w:rsidRDefault="00983983">
      <w:pPr>
        <w:spacing w:line="2" w:lineRule="auto"/>
        <w:rPr>
          <w:rFonts w:ascii="Times New Roman" w:hAnsi="Times New Roman"/>
          <w:sz w:val="20"/>
        </w:rPr>
      </w:pPr>
      <w:r>
        <w:lastRenderedPageBreak/>
        <w:br w:type="page"/>
      </w:r>
    </w:p>
    <w:p w14:paraId="1758C5C0" w14:textId="77777777" w:rsidR="00983983" w:rsidRDefault="00983983">
      <w:pPr>
        <w:spacing w:line="2" w:lineRule="auto"/>
        <w:rPr>
          <w:rFonts w:ascii="Times New Roman" w:hAnsi="Times New Roman"/>
          <w:sz w:val="20"/>
        </w:rPr>
      </w:pPr>
      <w:r>
        <w:lastRenderedPageBreak/>
        <w:br w:type="page"/>
      </w:r>
    </w:p>
    <w:p w14:paraId="7D735FE1" w14:textId="77777777" w:rsidR="00983983" w:rsidRDefault="00983983">
      <w:pPr>
        <w:spacing w:line="2" w:lineRule="auto"/>
        <w:rPr>
          <w:rFonts w:ascii="Times New Roman" w:hAnsi="Times New Roman"/>
          <w:sz w:val="20"/>
        </w:rPr>
      </w:pPr>
      <w:r>
        <w:lastRenderedPageBreak/>
        <w:br w:type="page"/>
      </w:r>
    </w:p>
    <w:p w14:paraId="7A3108AB" w14:textId="77777777" w:rsidR="00983983" w:rsidRDefault="00983983">
      <w:pPr>
        <w:spacing w:line="2" w:lineRule="auto"/>
        <w:rPr>
          <w:rFonts w:ascii="Times New Roman" w:hAnsi="Times New Roman"/>
          <w:sz w:val="20"/>
        </w:rPr>
      </w:pPr>
      <w:r>
        <w:lastRenderedPageBreak/>
        <w:br w:type="page"/>
      </w:r>
    </w:p>
    <w:p w14:paraId="4E5454F7" w14:textId="77777777" w:rsidR="00983983" w:rsidRDefault="00983983">
      <w:pPr>
        <w:spacing w:line="2" w:lineRule="auto"/>
        <w:rPr>
          <w:rFonts w:ascii="Times New Roman" w:hAnsi="Times New Roman"/>
          <w:sz w:val="20"/>
        </w:rPr>
      </w:pPr>
      <w:r>
        <w:lastRenderedPageBreak/>
        <w:br w:type="page"/>
      </w:r>
    </w:p>
    <w:p w14:paraId="540DEFC4" w14:textId="77777777" w:rsidR="00983983" w:rsidRDefault="00983983">
      <w:pPr>
        <w:spacing w:line="2" w:lineRule="auto"/>
        <w:rPr>
          <w:rFonts w:ascii="Times New Roman" w:hAnsi="Times New Roman"/>
          <w:sz w:val="20"/>
        </w:rPr>
      </w:pPr>
      <w:r>
        <w:lastRenderedPageBreak/>
        <w:br w:type="page"/>
      </w:r>
    </w:p>
    <w:p w14:paraId="59DC9589" w14:textId="77777777" w:rsidR="00983983" w:rsidRDefault="00983983">
      <w:pPr>
        <w:spacing w:line="2" w:lineRule="auto"/>
        <w:rPr>
          <w:rFonts w:ascii="Times New Roman" w:hAnsi="Times New Roman"/>
          <w:sz w:val="20"/>
        </w:rPr>
      </w:pPr>
      <w:r>
        <w:lastRenderedPageBreak/>
        <w:br w:type="page"/>
      </w:r>
    </w:p>
    <w:p w14:paraId="7DA00F0E" w14:textId="77777777" w:rsidR="00983983" w:rsidRDefault="00983983">
      <w:pPr>
        <w:spacing w:line="2" w:lineRule="auto"/>
        <w:rPr>
          <w:rFonts w:ascii="Times New Roman" w:hAnsi="Times New Roman"/>
          <w:sz w:val="20"/>
        </w:rPr>
      </w:pPr>
      <w:r>
        <w:lastRenderedPageBreak/>
        <w:br w:type="page"/>
      </w:r>
    </w:p>
    <w:p w14:paraId="2D72F456" w14:textId="77777777" w:rsidR="00983983" w:rsidRDefault="00983983">
      <w:pPr>
        <w:spacing w:line="2" w:lineRule="auto"/>
        <w:rPr>
          <w:rFonts w:ascii="Times New Roman" w:hAnsi="Times New Roman"/>
          <w:sz w:val="20"/>
        </w:rPr>
      </w:pPr>
      <w:r>
        <w:lastRenderedPageBreak/>
        <w:br w:type="page"/>
      </w:r>
    </w:p>
    <w:p w14:paraId="5CC3B7FC" w14:textId="77777777" w:rsidR="00983983" w:rsidRDefault="00983983">
      <w:pPr>
        <w:spacing w:line="2" w:lineRule="auto"/>
        <w:rPr>
          <w:rFonts w:ascii="Times New Roman" w:hAnsi="Times New Roman"/>
          <w:sz w:val="20"/>
        </w:rPr>
      </w:pPr>
      <w:r>
        <w:lastRenderedPageBreak/>
        <w:br w:type="page"/>
      </w:r>
    </w:p>
    <w:p w14:paraId="5F347145" w14:textId="77777777" w:rsidR="00983983" w:rsidRDefault="00983983">
      <w:pPr>
        <w:spacing w:line="2" w:lineRule="auto"/>
        <w:rPr>
          <w:rFonts w:ascii="Times New Roman" w:hAnsi="Times New Roman"/>
          <w:sz w:val="20"/>
        </w:rPr>
      </w:pPr>
      <w:r>
        <w:lastRenderedPageBreak/>
        <w:br w:type="page"/>
      </w:r>
    </w:p>
    <w:p w14:paraId="2E665023" w14:textId="77777777" w:rsidR="00983983" w:rsidRDefault="00983983">
      <w:pPr>
        <w:spacing w:line="2" w:lineRule="auto"/>
        <w:rPr>
          <w:rFonts w:ascii="Times New Roman" w:hAnsi="Times New Roman"/>
          <w:sz w:val="20"/>
        </w:rPr>
      </w:pPr>
      <w:r>
        <w:lastRenderedPageBreak/>
        <w:br w:type="page"/>
      </w:r>
    </w:p>
    <w:p w14:paraId="483F1A88" w14:textId="77777777" w:rsidR="00983983" w:rsidRDefault="00983983">
      <w:pPr>
        <w:spacing w:line="2" w:lineRule="auto"/>
        <w:rPr>
          <w:rFonts w:ascii="Times New Roman" w:hAnsi="Times New Roman"/>
          <w:sz w:val="20"/>
        </w:rPr>
      </w:pPr>
      <w:r>
        <w:lastRenderedPageBreak/>
        <w:br w:type="page"/>
      </w:r>
    </w:p>
    <w:p w14:paraId="1CF840EB" w14:textId="77777777" w:rsidR="00983983" w:rsidRDefault="00983983">
      <w:pPr>
        <w:spacing w:line="2" w:lineRule="auto"/>
        <w:rPr>
          <w:rFonts w:ascii="Times New Roman" w:hAnsi="Times New Roman"/>
          <w:sz w:val="20"/>
        </w:rPr>
      </w:pPr>
      <w:r>
        <w:lastRenderedPageBreak/>
        <w:br w:type="page"/>
      </w:r>
    </w:p>
    <w:p w14:paraId="636C5F99" w14:textId="77777777" w:rsidR="00983983" w:rsidRDefault="00983983">
      <w:pPr>
        <w:spacing w:line="2" w:lineRule="auto"/>
        <w:rPr>
          <w:rFonts w:ascii="Times New Roman" w:hAnsi="Times New Roman"/>
          <w:sz w:val="20"/>
        </w:rPr>
      </w:pPr>
      <w:r>
        <w:lastRenderedPageBreak/>
        <w:br w:type="page"/>
      </w:r>
    </w:p>
    <w:p w14:paraId="3E0D32CC" w14:textId="77777777" w:rsidR="00983983" w:rsidRDefault="00983983">
      <w:pPr>
        <w:spacing w:line="2" w:lineRule="auto"/>
        <w:rPr>
          <w:rFonts w:ascii="Times New Roman" w:hAnsi="Times New Roman"/>
          <w:sz w:val="20"/>
        </w:rPr>
      </w:pPr>
      <w:r>
        <w:lastRenderedPageBreak/>
        <w:br w:type="page"/>
      </w:r>
    </w:p>
    <w:p w14:paraId="30479B24" w14:textId="77777777" w:rsidR="00983983" w:rsidRDefault="00983983">
      <w:pPr>
        <w:spacing w:line="2" w:lineRule="auto"/>
        <w:rPr>
          <w:rFonts w:ascii="Times New Roman" w:hAnsi="Times New Roman"/>
          <w:sz w:val="20"/>
        </w:rPr>
      </w:pPr>
      <w:r>
        <w:lastRenderedPageBreak/>
        <w:br w:type="page"/>
      </w:r>
    </w:p>
    <w:p w14:paraId="0DB56430" w14:textId="77777777" w:rsidR="00983983" w:rsidRDefault="00983983">
      <w:pPr>
        <w:spacing w:line="2" w:lineRule="auto"/>
        <w:rPr>
          <w:rFonts w:ascii="Times New Roman" w:hAnsi="Times New Roman"/>
          <w:sz w:val="20"/>
        </w:rPr>
      </w:pPr>
      <w:r>
        <w:lastRenderedPageBreak/>
        <w:br w:type="page"/>
      </w:r>
    </w:p>
    <w:p w14:paraId="3180E3A9" w14:textId="77777777" w:rsidR="00983983" w:rsidRDefault="00983983">
      <w:pPr>
        <w:spacing w:line="2" w:lineRule="auto"/>
        <w:rPr>
          <w:rFonts w:ascii="Times New Roman" w:hAnsi="Times New Roman"/>
          <w:sz w:val="20"/>
        </w:rPr>
      </w:pPr>
      <w:r>
        <w:lastRenderedPageBreak/>
        <w:br w:type="page"/>
      </w:r>
    </w:p>
    <w:p w14:paraId="04A80345" w14:textId="77777777" w:rsidR="00983983" w:rsidRDefault="00983983">
      <w:pPr>
        <w:spacing w:line="2" w:lineRule="auto"/>
        <w:rPr>
          <w:rFonts w:ascii="Times New Roman" w:hAnsi="Times New Roman"/>
          <w:sz w:val="20"/>
        </w:rPr>
      </w:pPr>
      <w:r>
        <w:lastRenderedPageBreak/>
        <w:br w:type="page"/>
      </w:r>
    </w:p>
    <w:p w14:paraId="4D70FF6B" w14:textId="77777777" w:rsidR="00983983" w:rsidRDefault="00983983">
      <w:pPr>
        <w:spacing w:line="2" w:lineRule="auto"/>
        <w:rPr>
          <w:rFonts w:ascii="Times New Roman" w:hAnsi="Times New Roman"/>
          <w:sz w:val="20"/>
        </w:rPr>
      </w:pPr>
      <w:r>
        <w:lastRenderedPageBreak/>
        <w:br w:type="page"/>
      </w:r>
    </w:p>
    <w:p w14:paraId="38729132" w14:textId="77777777" w:rsidR="00983983" w:rsidRDefault="00983983">
      <w:pPr>
        <w:spacing w:line="2" w:lineRule="auto"/>
        <w:rPr>
          <w:rFonts w:ascii="Times New Roman" w:hAnsi="Times New Roman"/>
          <w:sz w:val="20"/>
        </w:rPr>
      </w:pPr>
      <w:r>
        <w:lastRenderedPageBreak/>
        <w:br w:type="page"/>
      </w:r>
    </w:p>
    <w:p w14:paraId="0C56C1FB" w14:textId="77777777" w:rsidR="00983983" w:rsidRDefault="00983983">
      <w:pPr>
        <w:spacing w:line="2" w:lineRule="auto"/>
        <w:rPr>
          <w:rFonts w:ascii="Times New Roman" w:hAnsi="Times New Roman"/>
          <w:sz w:val="20"/>
        </w:rPr>
      </w:pPr>
      <w:r>
        <w:lastRenderedPageBreak/>
        <w:br w:type="page"/>
      </w:r>
    </w:p>
    <w:p w14:paraId="31FE6603" w14:textId="77777777" w:rsidR="00983983" w:rsidRDefault="00983983">
      <w:pPr>
        <w:spacing w:line="2" w:lineRule="auto"/>
        <w:rPr>
          <w:rFonts w:ascii="Times New Roman" w:hAnsi="Times New Roman"/>
          <w:sz w:val="20"/>
        </w:rPr>
      </w:pPr>
      <w:r>
        <w:lastRenderedPageBreak/>
        <w:br w:type="page"/>
      </w:r>
    </w:p>
    <w:p w14:paraId="1464AD9E" w14:textId="77777777" w:rsidR="00983983" w:rsidRDefault="00983983">
      <w:pPr>
        <w:spacing w:line="2" w:lineRule="auto"/>
        <w:rPr>
          <w:rFonts w:ascii="Times New Roman" w:hAnsi="Times New Roman"/>
          <w:sz w:val="20"/>
        </w:rPr>
      </w:pPr>
      <w:r>
        <w:lastRenderedPageBreak/>
        <w:br w:type="page"/>
      </w:r>
    </w:p>
    <w:p w14:paraId="4AA0330F" w14:textId="77777777" w:rsidR="00983983" w:rsidRDefault="00983983">
      <w:pPr>
        <w:spacing w:line="2" w:lineRule="auto"/>
        <w:rPr>
          <w:rFonts w:ascii="Times New Roman" w:hAnsi="Times New Roman"/>
          <w:sz w:val="20"/>
        </w:rPr>
      </w:pPr>
      <w:r>
        <w:lastRenderedPageBreak/>
        <w:br w:type="page"/>
      </w:r>
    </w:p>
    <w:p w14:paraId="193FF6F8" w14:textId="77777777" w:rsidR="00983983" w:rsidRDefault="00983983">
      <w:pPr>
        <w:spacing w:line="2" w:lineRule="auto"/>
        <w:rPr>
          <w:rFonts w:ascii="Times New Roman" w:hAnsi="Times New Roman"/>
          <w:sz w:val="20"/>
        </w:rPr>
      </w:pPr>
      <w:r>
        <w:lastRenderedPageBreak/>
        <w:br w:type="page"/>
      </w:r>
    </w:p>
    <w:p w14:paraId="7B17885C" w14:textId="77777777" w:rsidR="00983983" w:rsidRDefault="00983983">
      <w:pPr>
        <w:spacing w:line="2" w:lineRule="auto"/>
        <w:rPr>
          <w:rFonts w:ascii="Times New Roman" w:hAnsi="Times New Roman"/>
          <w:sz w:val="20"/>
        </w:rPr>
      </w:pPr>
      <w:r>
        <w:lastRenderedPageBreak/>
        <w:br w:type="page"/>
      </w:r>
    </w:p>
    <w:p w14:paraId="6A35DD44" w14:textId="77777777" w:rsidR="00983983" w:rsidRDefault="00983983">
      <w:pPr>
        <w:spacing w:line="2" w:lineRule="auto"/>
        <w:rPr>
          <w:rFonts w:ascii="Times New Roman" w:hAnsi="Times New Roman"/>
          <w:sz w:val="20"/>
        </w:rPr>
      </w:pPr>
      <w:r>
        <w:lastRenderedPageBreak/>
        <w:br w:type="page"/>
      </w:r>
    </w:p>
    <w:p w14:paraId="6E29F6B8" w14:textId="77777777" w:rsidR="00983983" w:rsidRDefault="00983983">
      <w:pPr>
        <w:spacing w:line="2" w:lineRule="auto"/>
        <w:rPr>
          <w:rFonts w:ascii="Times New Roman" w:hAnsi="Times New Roman"/>
          <w:sz w:val="20"/>
        </w:rPr>
      </w:pPr>
      <w:r>
        <w:lastRenderedPageBreak/>
        <w:br w:type="page"/>
      </w:r>
    </w:p>
    <w:p w14:paraId="00D25AD5" w14:textId="77777777" w:rsidR="00983983" w:rsidRDefault="00983983">
      <w:pPr>
        <w:spacing w:line="2" w:lineRule="auto"/>
        <w:rPr>
          <w:rFonts w:ascii="Times New Roman" w:hAnsi="Times New Roman"/>
          <w:sz w:val="20"/>
        </w:rPr>
      </w:pPr>
      <w:r>
        <w:lastRenderedPageBreak/>
        <w:br w:type="page"/>
      </w:r>
    </w:p>
    <w:p w14:paraId="0115E3AB" w14:textId="77777777" w:rsidR="00983983" w:rsidRDefault="00983983">
      <w:pPr>
        <w:spacing w:line="2" w:lineRule="auto"/>
      </w:pPr>
      <w:r>
        <w:lastRenderedPageBreak/>
        <w:br w:type="page"/>
      </w:r>
    </w:p>
    <w:p w14:paraId="09F40C91" w14:textId="77777777" w:rsidR="00983983" w:rsidRDefault="00983983">
      <w:pPr>
        <w:spacing w:line="2" w:lineRule="auto"/>
      </w:pPr>
      <w:r>
        <w:lastRenderedPageBreak/>
        <w:br w:type="page"/>
      </w:r>
    </w:p>
    <w:p w14:paraId="33743C15" w14:textId="3FCBD696" w:rsidR="00983983" w:rsidRDefault="00983983">
      <w:pPr>
        <w:spacing w:line="2" w:lineRule="auto"/>
        <w:rPr>
          <w:rFonts w:ascii="Times New Roman" w:hAnsi="Times New Roman"/>
          <w:sz w:val="20"/>
        </w:rPr>
      </w:pPr>
      <w:r>
        <w:lastRenderedPageBreak/>
        <w:br w:type="page"/>
      </w:r>
    </w:p>
    <w:p w14:paraId="4AAF3852" w14:textId="77777777" w:rsidR="00983983" w:rsidRDefault="00983983">
      <w:pPr>
        <w:spacing w:line="2" w:lineRule="auto"/>
        <w:rPr>
          <w:rFonts w:ascii="Times New Roman" w:hAnsi="Times New Roman"/>
          <w:sz w:val="20"/>
        </w:rPr>
      </w:pPr>
      <w:r>
        <w:lastRenderedPageBreak/>
        <w:br w:type="page"/>
      </w:r>
    </w:p>
    <w:p w14:paraId="779B8316" w14:textId="77777777" w:rsidR="00983983" w:rsidRDefault="00983983">
      <w:pPr>
        <w:spacing w:line="2" w:lineRule="auto"/>
        <w:rPr>
          <w:rFonts w:ascii="Times New Roman" w:hAnsi="Times New Roman"/>
          <w:sz w:val="20"/>
        </w:rPr>
      </w:pPr>
      <w:r>
        <w:lastRenderedPageBreak/>
        <w:br w:type="page"/>
      </w:r>
    </w:p>
    <w:p w14:paraId="527D36E0" w14:textId="77777777" w:rsidR="00983983" w:rsidRDefault="00983983">
      <w:pPr>
        <w:spacing w:line="2" w:lineRule="auto"/>
        <w:rPr>
          <w:rFonts w:ascii="Times New Roman" w:hAnsi="Times New Roman"/>
          <w:sz w:val="20"/>
        </w:rPr>
      </w:pPr>
      <w:r>
        <w:lastRenderedPageBreak/>
        <w:br w:type="page"/>
      </w:r>
    </w:p>
    <w:p w14:paraId="5D23FE9C" w14:textId="77777777" w:rsidR="00983983" w:rsidRDefault="00983983">
      <w:pPr>
        <w:spacing w:line="2" w:lineRule="auto"/>
        <w:rPr>
          <w:rFonts w:ascii="Times New Roman" w:hAnsi="Times New Roman"/>
          <w:sz w:val="20"/>
        </w:rPr>
      </w:pPr>
      <w:r>
        <w:lastRenderedPageBreak/>
        <w:br w:type="page"/>
      </w:r>
    </w:p>
    <w:p w14:paraId="0F2C4211" w14:textId="77777777" w:rsidR="00983983" w:rsidRDefault="00983983">
      <w:pPr>
        <w:spacing w:line="2" w:lineRule="auto"/>
        <w:rPr>
          <w:rFonts w:ascii="Times New Roman" w:hAnsi="Times New Roman"/>
          <w:sz w:val="20"/>
        </w:rPr>
      </w:pPr>
      <w:r>
        <w:lastRenderedPageBreak/>
        <w:br w:type="page"/>
      </w:r>
    </w:p>
    <w:p w14:paraId="05CBC121" w14:textId="77777777" w:rsidR="00983983" w:rsidRDefault="00983983">
      <w:pPr>
        <w:spacing w:line="2" w:lineRule="auto"/>
        <w:rPr>
          <w:rFonts w:ascii="Times New Roman" w:hAnsi="Times New Roman"/>
          <w:sz w:val="20"/>
        </w:rPr>
      </w:pPr>
      <w:r>
        <w:lastRenderedPageBreak/>
        <w:br w:type="page"/>
      </w:r>
    </w:p>
    <w:p w14:paraId="0AECE4D8" w14:textId="77777777" w:rsidR="00983983" w:rsidRDefault="00983983">
      <w:pPr>
        <w:spacing w:line="2" w:lineRule="auto"/>
        <w:rPr>
          <w:rFonts w:ascii="Times New Roman" w:hAnsi="Times New Roman"/>
          <w:sz w:val="20"/>
        </w:rPr>
      </w:pPr>
      <w:r>
        <w:lastRenderedPageBreak/>
        <w:br w:type="page"/>
      </w:r>
    </w:p>
    <w:p w14:paraId="3D91DBCC" w14:textId="77777777" w:rsidR="00983983" w:rsidRDefault="00983983">
      <w:pPr>
        <w:spacing w:line="2" w:lineRule="auto"/>
        <w:rPr>
          <w:rFonts w:ascii="Times New Roman" w:hAnsi="Times New Roman"/>
          <w:sz w:val="20"/>
        </w:rPr>
      </w:pPr>
      <w:r>
        <w:lastRenderedPageBreak/>
        <w:br w:type="page"/>
      </w:r>
    </w:p>
    <w:p w14:paraId="54C86812" w14:textId="77777777" w:rsidR="00983983" w:rsidRDefault="00983983">
      <w:pPr>
        <w:spacing w:line="2" w:lineRule="auto"/>
        <w:rPr>
          <w:rFonts w:ascii="Times New Roman" w:hAnsi="Times New Roman"/>
          <w:sz w:val="20"/>
        </w:rPr>
      </w:pPr>
      <w:r>
        <w:lastRenderedPageBreak/>
        <w:br w:type="page"/>
      </w:r>
    </w:p>
    <w:p w14:paraId="609EB163" w14:textId="77777777" w:rsidR="00983983" w:rsidRDefault="00983983">
      <w:pPr>
        <w:spacing w:line="2" w:lineRule="auto"/>
        <w:rPr>
          <w:rFonts w:ascii="Times New Roman" w:hAnsi="Times New Roman"/>
          <w:sz w:val="20"/>
        </w:rPr>
      </w:pPr>
      <w:r>
        <w:lastRenderedPageBreak/>
        <w:br w:type="page"/>
      </w:r>
    </w:p>
    <w:p w14:paraId="257CF0DF" w14:textId="77777777" w:rsidR="00983983" w:rsidRDefault="00983983">
      <w:pPr>
        <w:spacing w:line="2" w:lineRule="auto"/>
        <w:rPr>
          <w:rFonts w:ascii="Times New Roman" w:hAnsi="Times New Roman"/>
          <w:sz w:val="20"/>
        </w:rPr>
      </w:pPr>
      <w:r>
        <w:lastRenderedPageBreak/>
        <w:br w:type="page"/>
      </w:r>
    </w:p>
    <w:p w14:paraId="317E2B2E" w14:textId="5053FA05" w:rsidR="00983983" w:rsidRDefault="00983983" w:rsidP="009B4C26">
      <w:pPr>
        <w:spacing w:line="2" w:lineRule="auto"/>
        <w:rPr>
          <w:rFonts w:ascii="Times New Roman" w:hAnsi="Times New Roman"/>
          <w:sz w:val="20"/>
        </w:rPr>
      </w:pPr>
    </w:p>
    <w:p w14:paraId="41ABCF73" w14:textId="77777777" w:rsidR="00983983" w:rsidRPr="009B4C26" w:rsidRDefault="00983983" w:rsidP="009B4C26">
      <w:pPr>
        <w:spacing w:line="2" w:lineRule="auto"/>
        <w:rPr>
          <w:rFonts w:ascii="Times New Roman" w:hAnsi="Times New Roman"/>
          <w:sz w:val="20"/>
        </w:rPr>
        <w:sectPr w:rsidR="00983983" w:rsidRPr="009B4C26" w:rsidSect="00155500">
          <w:headerReference w:type="even" r:id="rId45"/>
          <w:headerReference w:type="default" r:id="rId46"/>
          <w:footerReference w:type="even" r:id="rId47"/>
          <w:footerReference w:type="default" r:id="rId48"/>
          <w:headerReference w:type="first" r:id="rId49"/>
          <w:footerReference w:type="first" r:id="rId50"/>
          <w:pgSz w:w="9356" w:h="13721" w:code="9"/>
          <w:pgMar w:top="794" w:right="2438" w:bottom="1191" w:left="1021" w:header="0" w:footer="709" w:gutter="0"/>
          <w:cols w:space="708"/>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50A7713C" w14:textId="411655BA" w:rsidR="00983983" w:rsidRDefault="00A46689" w:rsidP="00601D40">
          <w:pPr>
            <w:pStyle w:val="Proprubrik"/>
            <w:spacing w:before="720" w:after="190"/>
          </w:pPr>
          <w:r>
            <w:t>Arbetsmarknadsdepartementet</w:t>
          </w:r>
        </w:p>
      </w:sdtContent>
    </w:sdt>
    <w:p w14:paraId="42AFEAC8" w14:textId="13313B19" w:rsidR="00983983" w:rsidRDefault="00983983" w:rsidP="000641A6">
      <w:pPr>
        <w:pStyle w:val="Proputdrag"/>
      </w:pPr>
      <w:bookmarkStart w:id="11" w:name="_Toc237961676"/>
      <w:r>
        <w:t xml:space="preserve">Utdrag ur protokoll vid regeringssammanträde </w:t>
      </w:r>
      <w:sdt>
        <w:sdtPr>
          <w:alias w:val="Datum"/>
          <w:tag w:val="Datum"/>
          <w:id w:val="1508867760"/>
          <w:date w:fullDate="2026-08-20T00:00:00Z">
            <w:dateFormat w:val="'den' d MMMM yyyy"/>
            <w:lid w:val="sv-SE"/>
            <w:storeMappedDataAs w:val="dateTime"/>
            <w:calendar w:val="gregorian"/>
          </w:date>
        </w:sdtPr>
        <w:sdtEndPr/>
        <w:sdtContent>
          <w:r>
            <w:t>den 20 augusti 2026</w:t>
          </w:r>
        </w:sdtContent>
      </w:sdt>
      <w:bookmarkEnd w:id="11"/>
    </w:p>
    <w:p w14:paraId="71CEC847" w14:textId="77777777" w:rsidR="00983983" w:rsidRDefault="00983983" w:rsidP="000641A6">
      <w:pPr>
        <w:pStyle w:val="Brdtext"/>
        <w:jc w:val="left"/>
      </w:pPr>
    </w:p>
    <w:p w14:paraId="24E652E4" w14:textId="238F2801" w:rsidR="00983983" w:rsidRDefault="00983983"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1C4916">
            <w:t xml:space="preserve">statsrådet Busch, ordförande, och statsråden Svantesson, Edholm, Jonson, Strömmer, Forssmed, Forssell, Malmer </w:t>
          </w:r>
          <w:proofErr w:type="spellStart"/>
          <w:r w:rsidR="001C4916">
            <w:t>Stenergard</w:t>
          </w:r>
          <w:proofErr w:type="spellEnd"/>
          <w:r w:rsidR="001C4916">
            <w:t xml:space="preserve">, Kullgren, Liljestrand, Bohlin, Carlson, Rosencrantz, </w:t>
          </w:r>
          <w:proofErr w:type="spellStart"/>
          <w:r w:rsidR="001C4916">
            <w:t>Dousa</w:t>
          </w:r>
          <w:proofErr w:type="spellEnd"/>
          <w:r w:rsidR="001C4916">
            <w:t xml:space="preserve">, Britz, Mohamsson, </w:t>
          </w:r>
          <w:proofErr w:type="spellStart"/>
          <w:r w:rsidR="001C4916">
            <w:t>Lann</w:t>
          </w:r>
          <w:proofErr w:type="spellEnd"/>
        </w:sdtContent>
      </w:sdt>
    </w:p>
    <w:p w14:paraId="3306BB7D" w14:textId="77777777" w:rsidR="00983983" w:rsidRDefault="00983983" w:rsidP="000641A6">
      <w:pPr>
        <w:pStyle w:val="Brdtext"/>
        <w:jc w:val="left"/>
      </w:pPr>
    </w:p>
    <w:p w14:paraId="245368E7" w14:textId="4324B710" w:rsidR="00983983" w:rsidRDefault="00983983" w:rsidP="000641A6">
      <w:pPr>
        <w:pStyle w:val="Brdtext"/>
        <w:jc w:val="left"/>
      </w:pPr>
      <w:r>
        <w:t xml:space="preserve">Föredragande: statsrådet </w:t>
      </w:r>
      <w:sdt>
        <w:sdtPr>
          <w:alias w:val="Foredragande"/>
          <w:tag w:val="Foredragande"/>
          <w:id w:val="-1423715855"/>
          <w:text w:multiLine="1"/>
        </w:sdtPr>
        <w:sdtEndPr/>
        <w:sdtContent>
          <w:r>
            <w:t>Lotta Edholm</w:t>
          </w:r>
        </w:sdtContent>
      </w:sdt>
    </w:p>
    <w:p w14:paraId="2EEC2C21" w14:textId="77777777" w:rsidR="00983983" w:rsidRPr="00827386" w:rsidRDefault="00983983" w:rsidP="000641A6">
      <w:pPr>
        <w:pStyle w:val="Brdtext"/>
        <w:jc w:val="left"/>
        <w:rPr>
          <w:szCs w:val="21"/>
        </w:rPr>
      </w:pPr>
    </w:p>
    <w:p w14:paraId="3565A908" w14:textId="77777777" w:rsidR="00983983" w:rsidRPr="008B7E85" w:rsidRDefault="00983983" w:rsidP="0044419F">
      <w:pPr>
        <w:pStyle w:val="Slutstreck"/>
      </w:pPr>
      <w:r w:rsidRPr="008B7E85">
        <w:t>                    </w:t>
      </w:r>
    </w:p>
    <w:p w14:paraId="181276D8" w14:textId="77777777" w:rsidR="00983983" w:rsidRPr="006E102E" w:rsidRDefault="00983983" w:rsidP="000641A6">
      <w:pPr>
        <w:pStyle w:val="Brdtext"/>
        <w:jc w:val="left"/>
        <w:rPr>
          <w:sz w:val="18"/>
          <w:szCs w:val="18"/>
        </w:rPr>
      </w:pPr>
    </w:p>
    <w:p w14:paraId="1765F544" w14:textId="77777777" w:rsidR="00983983" w:rsidRDefault="00983983" w:rsidP="000641A6">
      <w:pPr>
        <w:pStyle w:val="Brdtext"/>
        <w:jc w:val="left"/>
      </w:pPr>
    </w:p>
    <w:p w14:paraId="3D7EFF67" w14:textId="12BBB3F3" w:rsidR="00983983" w:rsidRDefault="00983983" w:rsidP="000641A6">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rsidR="00A46689">
            <w:t>Riksrevisionens rapport om statens arbete för att motverka risker för etnisk diskriminering vid myndigheters beslut</w:t>
          </w:r>
        </w:sdtContent>
      </w:sdt>
    </w:p>
    <w:p w14:paraId="4C18FA1E" w14:textId="77777777" w:rsidR="00983983" w:rsidRDefault="00983983" w:rsidP="000641A6">
      <w:pPr>
        <w:pStyle w:val="Brdtext"/>
      </w:pPr>
    </w:p>
    <w:p w14:paraId="321AB859" w14:textId="77777777" w:rsidR="00DB62B9" w:rsidRDefault="00DB62B9" w:rsidP="00152749">
      <w:pPr>
        <w:pStyle w:val="Brdtextmedindrag"/>
      </w:pPr>
    </w:p>
    <w:sectPr w:rsidR="00DB62B9" w:rsidSect="00155500">
      <w:headerReference w:type="even" r:id="rId51"/>
      <w:headerReference w:type="default" r:id="rId52"/>
      <w:footerReference w:type="even" r:id="rId53"/>
      <w:footerReference w:type="default" r:id="rId54"/>
      <w:headerReference w:type="first" r:id="rId55"/>
      <w:footerReference w:type="first" r:id="rId56"/>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32C23" w14:textId="77777777" w:rsidR="008942E0" w:rsidRDefault="008942E0" w:rsidP="00F8009C">
      <w:r>
        <w:separator/>
      </w:r>
    </w:p>
  </w:endnote>
  <w:endnote w:type="continuationSeparator" w:id="0">
    <w:p w14:paraId="5BD4D571" w14:textId="77777777" w:rsidR="008942E0" w:rsidRDefault="008942E0"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44AA8" w14:textId="77777777" w:rsidR="00244011" w:rsidRDefault="00244011" w:rsidP="009C2B67">
    <w:pPr>
      <w:pStyle w:val="Brdtex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C0218" w14:textId="77777777" w:rsidR="00244011" w:rsidRDefault="00244011" w:rsidP="00EE1584">
    <w:pPr>
      <w:pStyle w:val="Brdtex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2C75B" w14:textId="77777777" w:rsidR="00244011" w:rsidRDefault="00244011" w:rsidP="00EE1584">
    <w:pPr>
      <w:pStyle w:val="Brdtex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6470A" w14:textId="77777777" w:rsidR="00244011" w:rsidRDefault="00244011" w:rsidP="009C2B67">
    <w:pPr>
      <w:pStyle w:val="Brdtext"/>
    </w:pPr>
    <w:r>
      <w:rPr>
        <w:noProof/>
        <w:lang w:eastAsia="sv-SE"/>
      </w:rPr>
      <mc:AlternateContent>
        <mc:Choice Requires="wps">
          <w:drawing>
            <wp:anchor distT="0" distB="0" distL="0" distR="0" simplePos="0" relativeHeight="2516674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58486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558486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3D8AD" w14:textId="77777777" w:rsidR="00244011" w:rsidRDefault="00244011" w:rsidP="00EE1584">
    <w:pPr>
      <w:pStyle w:val="Brdtext"/>
    </w:pPr>
    <w:r>
      <w:rPr>
        <w:noProof/>
        <w:lang w:eastAsia="sv-SE"/>
      </w:rPr>
      <mc:AlternateContent>
        <mc:Choice Requires="wps">
          <w:drawing>
            <wp:anchor distT="0" distB="0" distL="0" distR="0" simplePos="0" relativeHeight="2516439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054E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1054E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776D5" w14:textId="77777777" w:rsidR="00244011" w:rsidRDefault="00244011" w:rsidP="00EE1584">
    <w:pPr>
      <w:pStyle w:val="Brdtext"/>
    </w:pPr>
    <w:r>
      <w:rPr>
        <w:noProof/>
        <w:lang w:eastAsia="sv-SE"/>
      </w:rPr>
      <mc:AlternateContent>
        <mc:Choice Requires="wps">
          <w:drawing>
            <wp:anchor distT="0" distB="0" distL="0" distR="0" simplePos="0" relativeHeight="2516428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D8AD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ED8AD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12503" w14:textId="77777777" w:rsidR="00244011" w:rsidRDefault="00244011" w:rsidP="009C2B67">
    <w:pPr>
      <w:pStyle w:val="Brdtext"/>
    </w:pPr>
    <w:r>
      <w:rPr>
        <w:noProof/>
        <w:lang w:eastAsia="sv-SE"/>
      </w:rPr>
      <mc:AlternateContent>
        <mc:Choice Requires="wps">
          <w:drawing>
            <wp:anchor distT="0" distB="0" distL="0" distR="0" simplePos="0" relativeHeight="2516684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83EB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9083EB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606D7" w14:textId="77777777" w:rsidR="00244011" w:rsidRDefault="00244011" w:rsidP="00EE1584">
    <w:pPr>
      <w:pStyle w:val="Brdtext"/>
    </w:pPr>
    <w:r>
      <w:rPr>
        <w:noProof/>
        <w:lang w:eastAsia="sv-SE"/>
      </w:rPr>
      <mc:AlternateContent>
        <mc:Choice Requires="wps">
          <w:drawing>
            <wp:anchor distT="0" distB="0" distL="0" distR="0" simplePos="0" relativeHeight="2516459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266E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E266E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6F7C6" w14:textId="77777777" w:rsidR="00244011" w:rsidRDefault="00244011" w:rsidP="00EE1584">
    <w:pPr>
      <w:pStyle w:val="Brdtext"/>
    </w:pPr>
    <w:r>
      <w:rPr>
        <w:noProof/>
        <w:lang w:eastAsia="sv-SE"/>
      </w:rPr>
      <mc:AlternateContent>
        <mc:Choice Requires="wps">
          <w:drawing>
            <wp:anchor distT="0" distB="0" distL="0" distR="0" simplePos="0" relativeHeight="2516449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BEC1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ABEC1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54A53" w14:textId="77777777" w:rsidR="00244011" w:rsidRDefault="00244011" w:rsidP="009C2B67">
    <w:pPr>
      <w:pStyle w:val="Brdtext"/>
    </w:pPr>
    <w:r>
      <w:rPr>
        <w:noProof/>
        <w:lang w:eastAsia="sv-SE"/>
      </w:rPr>
      <mc:AlternateContent>
        <mc:Choice Requires="wps">
          <w:drawing>
            <wp:anchor distT="0" distB="0" distL="0" distR="0" simplePos="0" relativeHeight="2516695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E12FF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2E12FF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BBB20" w14:textId="77777777" w:rsidR="00244011" w:rsidRDefault="00244011" w:rsidP="00EE1584">
    <w:pPr>
      <w:pStyle w:val="Brdtext"/>
    </w:pPr>
    <w:r>
      <w:rPr>
        <w:noProof/>
        <w:lang w:eastAsia="sv-SE"/>
      </w:rPr>
      <mc:AlternateContent>
        <mc:Choice Requires="wps">
          <w:drawing>
            <wp:anchor distT="0" distB="0" distL="0" distR="0" simplePos="0" relativeHeight="2516480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A9BEB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A9BEB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577F4" w14:textId="77777777" w:rsidR="00244011" w:rsidRDefault="00244011" w:rsidP="00EE1584">
    <w:pPr>
      <w:pStyle w:val="Brdtext"/>
    </w:pPr>
    <w:r>
      <w:rPr>
        <w:noProof/>
        <w:lang w:eastAsia="sv-SE"/>
      </w:rPr>
      <mc:AlternateContent>
        <mc:Choice Requires="wps">
          <w:drawing>
            <wp:anchor distT="0" distB="0" distL="0" distR="0" simplePos="0" relativeHeight="2516469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882A0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F882A0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4C354" w14:textId="77777777" w:rsidR="00244011" w:rsidRDefault="00244011" w:rsidP="009C2B67">
    <w:pPr>
      <w:pStyle w:val="Brdtext"/>
    </w:pPr>
    <w:r>
      <w:rPr>
        <w:noProof/>
        <w:lang w:eastAsia="sv-SE"/>
      </w:rPr>
      <mc:AlternateContent>
        <mc:Choice Requires="wps">
          <w:drawing>
            <wp:anchor distT="0" distB="0" distL="0" distR="0" simplePos="0" relativeHeight="2516705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D6950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CD6950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21712" w14:textId="77777777" w:rsidR="00244011" w:rsidRDefault="00244011" w:rsidP="00EE1584">
    <w:pPr>
      <w:pStyle w:val="Brdtext"/>
    </w:pPr>
    <w:r>
      <w:rPr>
        <w:noProof/>
        <w:lang w:eastAsia="sv-SE"/>
      </w:rPr>
      <mc:AlternateContent>
        <mc:Choice Requires="wps">
          <w:drawing>
            <wp:anchor distT="0" distB="0" distL="0" distR="0" simplePos="0" relativeHeight="2516500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EDD75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EDD75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60DDE" w14:textId="77777777" w:rsidR="00244011" w:rsidRDefault="00244011" w:rsidP="00EE1584">
    <w:pPr>
      <w:pStyle w:val="Brdtext"/>
    </w:pPr>
    <w:r>
      <w:rPr>
        <w:noProof/>
        <w:lang w:eastAsia="sv-SE"/>
      </w:rPr>
      <mc:AlternateContent>
        <mc:Choice Requires="wps">
          <w:drawing>
            <wp:anchor distT="0" distB="0" distL="0" distR="0" simplePos="0" relativeHeight="2516490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3E51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3E51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37624" w14:textId="77777777" w:rsidR="00244011" w:rsidRDefault="00244011" w:rsidP="009C2B67">
    <w:pPr>
      <w:pStyle w:val="Brdtext"/>
    </w:pPr>
    <w:r>
      <w:rPr>
        <w:noProof/>
        <w:lang w:eastAsia="sv-SE"/>
      </w:rPr>
      <mc:AlternateContent>
        <mc:Choice Requires="wps">
          <w:drawing>
            <wp:anchor distT="0" distB="0" distL="0" distR="0" simplePos="0" relativeHeight="2516715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FB3E3B" w14:textId="77777777" w:rsidR="00244011" w:rsidRPr="00756E21" w:rsidRDefault="00244011" w:rsidP="009C2B67">
                          <w:pPr>
                            <w:pStyle w:val="Brdtext"/>
                            <w:jc w:val="right"/>
                          </w:pPr>
                          <w:r>
                            <w:fldChar w:fldCharType="begin"/>
                          </w:r>
                          <w:r>
                            <w:instrText xml:space="preserve"> PAGE   \* MERGEFORMAT </w:instrText>
                          </w:r>
                          <w:r>
                            <w:fldChar w:fldCharType="separate"/>
                          </w:r>
                          <w:r w:rsidR="0098398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3FB3E3B" w14:textId="77777777" w:rsidR="00244011" w:rsidRPr="00756E21" w:rsidRDefault="00244011" w:rsidP="009C2B67">
                    <w:pPr>
                      <w:pStyle w:val="Brdtext"/>
                      <w:jc w:val="right"/>
                    </w:pPr>
                    <w:r>
                      <w:fldChar w:fldCharType="begin"/>
                    </w:r>
                    <w:r>
                      <w:instrText xml:space="preserve"> PAGE   \* MERGEFORMAT </w:instrText>
                    </w:r>
                    <w:r>
                      <w:fldChar w:fldCharType="separate"/>
                    </w:r>
                    <w:r w:rsidR="0098398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F78D3" w14:textId="77777777" w:rsidR="00244011" w:rsidRDefault="00244011" w:rsidP="00EE1584">
    <w:pPr>
      <w:pStyle w:val="Brdtext"/>
    </w:pPr>
    <w:r>
      <w:rPr>
        <w:noProof/>
        <w:lang w:eastAsia="sv-SE"/>
      </w:rPr>
      <mc:AlternateContent>
        <mc:Choice Requires="wps">
          <w:drawing>
            <wp:anchor distT="0" distB="0" distL="0" distR="0" simplePos="0" relativeHeight="2516520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A3E02D" w14:textId="77777777" w:rsidR="00244011" w:rsidRPr="00756E21" w:rsidRDefault="00244011" w:rsidP="00A118D8">
                          <w:pPr>
                            <w:pStyle w:val="Brdtext"/>
                            <w:jc w:val="right"/>
                          </w:pPr>
                          <w:r>
                            <w:fldChar w:fldCharType="begin"/>
                          </w:r>
                          <w:r>
                            <w:instrText xml:space="preserve"> PAGE   \* MERGEFORMAT </w:instrText>
                          </w:r>
                          <w:r>
                            <w:fldChar w:fldCharType="separate"/>
                          </w:r>
                          <w:r w:rsidR="0098398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5A3E02D" w14:textId="77777777" w:rsidR="00244011" w:rsidRPr="00756E21" w:rsidRDefault="00244011" w:rsidP="00A118D8">
                    <w:pPr>
                      <w:pStyle w:val="Brdtext"/>
                      <w:jc w:val="right"/>
                    </w:pPr>
                    <w:r>
                      <w:fldChar w:fldCharType="begin"/>
                    </w:r>
                    <w:r>
                      <w:instrText xml:space="preserve"> PAGE   \* MERGEFORMAT </w:instrText>
                    </w:r>
                    <w:r>
                      <w:fldChar w:fldCharType="separate"/>
                    </w:r>
                    <w:r w:rsidR="00983983">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3B3E6" w14:textId="77777777" w:rsidR="00244011" w:rsidRDefault="00244011" w:rsidP="00EE1584">
    <w:pPr>
      <w:pStyle w:val="Brdtext"/>
    </w:pPr>
    <w:r>
      <w:rPr>
        <w:noProof/>
        <w:lang w:eastAsia="sv-SE"/>
      </w:rPr>
      <mc:AlternateContent>
        <mc:Choice Requires="wps">
          <w:drawing>
            <wp:anchor distT="0" distB="0" distL="0" distR="0" simplePos="0" relativeHeight="2516510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A426E3" w14:textId="77777777" w:rsidR="00244011" w:rsidRPr="00756E21" w:rsidRDefault="00244011" w:rsidP="00A118D8">
                          <w:pPr>
                            <w:pStyle w:val="Brdtext"/>
                            <w:jc w:val="right"/>
                          </w:pPr>
                          <w:r>
                            <w:fldChar w:fldCharType="begin"/>
                          </w:r>
                          <w:r>
                            <w:instrText xml:space="preserve"> PAGE   \* MERGEFORMAT </w:instrText>
                          </w:r>
                          <w:r>
                            <w:fldChar w:fldCharType="separate"/>
                          </w:r>
                          <w:r w:rsidR="0098398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7A426E3" w14:textId="77777777" w:rsidR="00244011" w:rsidRPr="00756E21" w:rsidRDefault="00244011" w:rsidP="00A118D8">
                    <w:pPr>
                      <w:pStyle w:val="Brdtext"/>
                      <w:jc w:val="right"/>
                    </w:pPr>
                    <w:r>
                      <w:fldChar w:fldCharType="begin"/>
                    </w:r>
                    <w:r>
                      <w:instrText xml:space="preserve"> PAGE   \* MERGEFORMAT </w:instrText>
                    </w:r>
                    <w:r>
                      <w:fldChar w:fldCharType="separate"/>
                    </w:r>
                    <w:r w:rsidR="00983983">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D5BA3" w14:textId="77777777" w:rsidR="00244011" w:rsidRDefault="00244011" w:rsidP="009C2B67">
    <w:pPr>
      <w:pStyle w:val="Brdtext"/>
    </w:pPr>
    <w:r>
      <w:rPr>
        <w:noProof/>
        <w:lang w:eastAsia="sv-SE"/>
      </w:rPr>
      <mc:AlternateContent>
        <mc:Choice Requires="wps">
          <w:drawing>
            <wp:anchor distT="0" distB="0" distL="0" distR="0" simplePos="0" relativeHeight="2516725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20C99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420C99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52585" w14:textId="77777777" w:rsidR="00244011" w:rsidRDefault="00244011" w:rsidP="00EE1584">
    <w:pPr>
      <w:pStyle w:val="Brdtext"/>
    </w:pPr>
    <w:r>
      <w:rPr>
        <w:noProof/>
        <w:lang w:eastAsia="sv-SE"/>
      </w:rPr>
      <mc:AlternateContent>
        <mc:Choice Requires="wps">
          <w:drawing>
            <wp:anchor distT="0" distB="0" distL="0" distR="0" simplePos="0" relativeHeight="2516541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2877F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C2877F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E1605" w14:textId="77777777" w:rsidR="00244011" w:rsidRDefault="00244011" w:rsidP="00EE1584">
    <w:pPr>
      <w:pStyle w:val="Brdtext"/>
    </w:pPr>
    <w:r>
      <w:rPr>
        <w:noProof/>
        <w:lang w:eastAsia="sv-SE"/>
      </w:rPr>
      <mc:AlternateContent>
        <mc:Choice Requires="wps">
          <w:drawing>
            <wp:anchor distT="0" distB="0" distL="0" distR="0" simplePos="0" relativeHeight="2516531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41BA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41BA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9A7C2" w14:textId="77777777" w:rsidR="008942E0" w:rsidRDefault="008942E0" w:rsidP="006923D1">
      <w:pPr>
        <w:pStyle w:val="Sidfot"/>
      </w:pPr>
    </w:p>
  </w:footnote>
  <w:footnote w:type="continuationSeparator" w:id="0">
    <w:p w14:paraId="1707CF1F" w14:textId="77777777" w:rsidR="008942E0" w:rsidRPr="006923D1" w:rsidRDefault="008942E0" w:rsidP="006923D1">
      <w:pPr>
        <w:pStyle w:val="Sidfot"/>
      </w:pPr>
    </w:p>
  </w:footnote>
  <w:footnote w:type="continuationNotice" w:id="1">
    <w:p w14:paraId="50E75BE3" w14:textId="77777777" w:rsidR="008942E0" w:rsidRDefault="008942E0"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D6DBB" w14:textId="77777777" w:rsidR="00244011" w:rsidRDefault="00244011" w:rsidP="00664D04">
    <w:pPr>
      <w:pStyle w:val="Brdtex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CE52E" w14:textId="77777777" w:rsidR="00244011" w:rsidRDefault="00244011" w:rsidP="00EE1584">
    <w:pPr>
      <w:pStyle w:val="Brdtex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E92E8"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6FF01" w14:textId="77777777" w:rsidR="00244011" w:rsidRDefault="00244011" w:rsidP="00664D04">
    <w:pPr>
      <w:pStyle w:val="Brdtext"/>
    </w:pPr>
    <w:r>
      <w:rPr>
        <w:noProof/>
        <w:lang w:eastAsia="sv-SE"/>
      </w:rPr>
      <mc:AlternateContent>
        <mc:Choice Requires="wps">
          <w:drawing>
            <wp:anchor distT="0" distB="0" distL="0" distR="0" simplePos="0" relativeHeight="2516551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22216A" w14:textId="521CCFAA" w:rsidR="00244011" w:rsidRPr="00756E21" w:rsidRDefault="00BC64FE"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6C22216A" w14:textId="521CCFAA" w:rsidR="00244011" w:rsidRPr="00756E21" w:rsidRDefault="001C4916"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34415" w14:textId="77777777" w:rsidR="00244011" w:rsidRDefault="00244011" w:rsidP="00EE1584">
    <w:pPr>
      <w:pStyle w:val="Brdtext"/>
    </w:pPr>
    <w:r>
      <w:rPr>
        <w:noProof/>
        <w:lang w:eastAsia="sv-SE"/>
      </w:rPr>
      <mc:AlternateContent>
        <mc:Choice Requires="wps">
          <w:drawing>
            <wp:anchor distT="0" distB="0" distL="0" distR="0" simplePos="0" relativeHeight="2516613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4A72AF" w14:textId="5AD2BF36" w:rsidR="00244011" w:rsidRPr="00756E21" w:rsidRDefault="00BC64FE"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134A72AF" w14:textId="5AD2BF36" w:rsidR="00244011" w:rsidRPr="00756E21" w:rsidRDefault="001C4916"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590D"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A8177" w14:textId="77777777" w:rsidR="00244011" w:rsidRDefault="00244011" w:rsidP="00664D04">
    <w:pPr>
      <w:pStyle w:val="Brdtext"/>
    </w:pPr>
    <w:r>
      <w:rPr>
        <w:noProof/>
        <w:lang w:eastAsia="sv-SE"/>
      </w:rPr>
      <mc:AlternateContent>
        <mc:Choice Requires="wps">
          <w:drawing>
            <wp:anchor distT="0" distB="0" distL="0" distR="0" simplePos="0" relativeHeight="2516561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D4270C" w14:textId="7944ECC5" w:rsidR="00244011" w:rsidRPr="00756E21" w:rsidRDefault="00BC64FE" w:rsidP="00664D04">
                          <w:pPr>
                            <w:pStyle w:val="Brdtext"/>
                            <w:jc w:val="left"/>
                          </w:pPr>
                          <w:sdt>
                            <w:sdtPr>
                              <w:alias w:val="NummerEtikett"/>
                              <w:tag w:val="NummerEtikett"/>
                              <w:id w:val="836045594"/>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980818519"/>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FD4270C" w14:textId="7944ECC5" w:rsidR="00244011" w:rsidRPr="00756E21" w:rsidRDefault="001C4916" w:rsidP="00664D04">
                    <w:pPr>
                      <w:pStyle w:val="Brdtext"/>
                      <w:jc w:val="left"/>
                    </w:pPr>
                    <w:sdt>
                      <w:sdtPr>
                        <w:alias w:val="NummerEtikett"/>
                        <w:tag w:val="NummerEtikett"/>
                        <w:id w:val="836045594"/>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980818519"/>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243EB" w14:textId="77777777" w:rsidR="00244011" w:rsidRDefault="00244011" w:rsidP="00EE1584">
    <w:pPr>
      <w:pStyle w:val="Brdtext"/>
    </w:pPr>
    <w:r>
      <w:rPr>
        <w:noProof/>
        <w:lang w:eastAsia="sv-SE"/>
      </w:rPr>
      <mc:AlternateContent>
        <mc:Choice Requires="wps">
          <w:drawing>
            <wp:anchor distT="0" distB="0" distL="0" distR="0" simplePos="0" relativeHeight="25166233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56309D" w14:textId="766EF76A" w:rsidR="00244011" w:rsidRPr="00756E21" w:rsidRDefault="00BC64FE" w:rsidP="00A118D8">
                          <w:pPr>
                            <w:pStyle w:val="Brdtext"/>
                            <w:jc w:val="left"/>
                          </w:pPr>
                          <w:sdt>
                            <w:sdtPr>
                              <w:alias w:val="NummerEtikett"/>
                              <w:tag w:val="NummerEtikett"/>
                              <w:id w:val="1823387143"/>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1361815797"/>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2B56309D" w14:textId="766EF76A" w:rsidR="00244011" w:rsidRPr="00756E21" w:rsidRDefault="001C4916" w:rsidP="00A118D8">
                    <w:pPr>
                      <w:pStyle w:val="Brdtext"/>
                      <w:jc w:val="left"/>
                    </w:pPr>
                    <w:sdt>
                      <w:sdtPr>
                        <w:alias w:val="NummerEtikett"/>
                        <w:tag w:val="NummerEtikett"/>
                        <w:id w:val="1823387143"/>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1361815797"/>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7005A"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744A8" w14:textId="77777777" w:rsidR="00244011" w:rsidRDefault="00244011" w:rsidP="00664D04">
    <w:pPr>
      <w:pStyle w:val="Brdtext"/>
    </w:pPr>
    <w:r>
      <w:rPr>
        <w:noProof/>
        <w:lang w:eastAsia="sv-SE"/>
      </w:rPr>
      <mc:AlternateContent>
        <mc:Choice Requires="wps">
          <w:drawing>
            <wp:anchor distT="0" distB="0" distL="0" distR="0" simplePos="0" relativeHeight="2516572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FC160" w14:textId="6F3A519F" w:rsidR="00244011" w:rsidRPr="00756E21" w:rsidRDefault="00BC64FE" w:rsidP="00664D04">
                          <w:pPr>
                            <w:pStyle w:val="Brdtext"/>
                            <w:jc w:val="left"/>
                          </w:pPr>
                          <w:sdt>
                            <w:sdtPr>
                              <w:alias w:val="NummerEtikett"/>
                              <w:tag w:val="NummerEtikett"/>
                              <w:id w:val="-1481379252"/>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1095326965"/>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7EFC160" w14:textId="6F3A519F" w:rsidR="00244011" w:rsidRPr="00756E21" w:rsidRDefault="001C4916" w:rsidP="00664D04">
                    <w:pPr>
                      <w:pStyle w:val="Brdtext"/>
                      <w:jc w:val="left"/>
                    </w:pPr>
                    <w:sdt>
                      <w:sdtPr>
                        <w:alias w:val="NummerEtikett"/>
                        <w:tag w:val="NummerEtikett"/>
                        <w:id w:val="-1481379252"/>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1095326965"/>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7D655" w14:textId="77777777" w:rsidR="00244011" w:rsidRDefault="00244011" w:rsidP="00EE1584">
    <w:pPr>
      <w:pStyle w:val="Brdtext"/>
    </w:pPr>
    <w:r>
      <w:rPr>
        <w:noProof/>
        <w:lang w:eastAsia="sv-SE"/>
      </w:rPr>
      <mc:AlternateContent>
        <mc:Choice Requires="wps">
          <w:drawing>
            <wp:anchor distT="0" distB="0" distL="0" distR="0" simplePos="0" relativeHeight="25166336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E5855B" w14:textId="3BEEE9EE" w:rsidR="00244011" w:rsidRPr="00756E21" w:rsidRDefault="00BC64FE" w:rsidP="00A118D8">
                          <w:pPr>
                            <w:pStyle w:val="Brdtext"/>
                            <w:jc w:val="left"/>
                          </w:pPr>
                          <w:sdt>
                            <w:sdtPr>
                              <w:alias w:val="NummerEtikett"/>
                              <w:tag w:val="NummerEtikett"/>
                              <w:id w:val="-1502354398"/>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1342357857"/>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FE5855B" w14:textId="3BEEE9EE" w:rsidR="00244011" w:rsidRPr="00756E21" w:rsidRDefault="001C4916" w:rsidP="00A118D8">
                    <w:pPr>
                      <w:pStyle w:val="Brdtext"/>
                      <w:jc w:val="left"/>
                    </w:pPr>
                    <w:sdt>
                      <w:sdtPr>
                        <w:alias w:val="NummerEtikett"/>
                        <w:tag w:val="NummerEtikett"/>
                        <w:id w:val="-1502354398"/>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1342357857"/>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B993E"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99AFB" w14:textId="77777777" w:rsidR="00244011" w:rsidRDefault="00244011" w:rsidP="00664D04">
    <w:pPr>
      <w:pStyle w:val="Brdtext"/>
    </w:pPr>
    <w:r>
      <w:rPr>
        <w:noProof/>
        <w:lang w:eastAsia="sv-SE"/>
      </w:rPr>
      <mc:AlternateContent>
        <mc:Choice Requires="wps">
          <w:drawing>
            <wp:anchor distT="0" distB="0" distL="0" distR="0" simplePos="0" relativeHeight="25165824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7100F" w14:textId="76186A15" w:rsidR="00244011" w:rsidRPr="00756E21" w:rsidRDefault="00BC64FE" w:rsidP="00664D04">
                          <w:pPr>
                            <w:pStyle w:val="Brdtext"/>
                            <w:jc w:val="left"/>
                          </w:pPr>
                          <w:sdt>
                            <w:sdtPr>
                              <w:alias w:val="NummerEtikett"/>
                              <w:tag w:val="NummerEtikett"/>
                              <w:id w:val="1256171396"/>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887484416"/>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237100F" w14:textId="76186A15" w:rsidR="00244011" w:rsidRPr="00756E21" w:rsidRDefault="001C4916" w:rsidP="00664D04">
                    <w:pPr>
                      <w:pStyle w:val="Brdtext"/>
                      <w:jc w:val="left"/>
                    </w:pPr>
                    <w:sdt>
                      <w:sdtPr>
                        <w:alias w:val="NummerEtikett"/>
                        <w:tag w:val="NummerEtikett"/>
                        <w:id w:val="1256171396"/>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887484416"/>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0EB14" w14:textId="77777777" w:rsidR="00244011" w:rsidRDefault="00244011" w:rsidP="00EE1584">
    <w:pPr>
      <w:pStyle w:val="Brdtext"/>
    </w:pPr>
    <w:r>
      <w:rPr>
        <w:noProof/>
        <w:lang w:eastAsia="sv-SE"/>
      </w:rPr>
      <mc:AlternateContent>
        <mc:Choice Requires="wps">
          <w:drawing>
            <wp:anchor distT="0" distB="0" distL="0" distR="0" simplePos="0" relativeHeight="2516643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BD7FC3" w14:textId="29FB534E" w:rsidR="00244011" w:rsidRPr="00756E21" w:rsidRDefault="00BC64FE" w:rsidP="00A118D8">
                          <w:pPr>
                            <w:pStyle w:val="Brdtext"/>
                            <w:jc w:val="left"/>
                          </w:pPr>
                          <w:sdt>
                            <w:sdtPr>
                              <w:alias w:val="NummerEtikett"/>
                              <w:tag w:val="NummerEtikett"/>
                              <w:id w:val="1773514539"/>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1720163066"/>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4BD7FC3" w14:textId="29FB534E" w:rsidR="00244011" w:rsidRPr="00756E21" w:rsidRDefault="001C4916" w:rsidP="00A118D8">
                    <w:pPr>
                      <w:pStyle w:val="Brdtext"/>
                      <w:jc w:val="left"/>
                    </w:pPr>
                    <w:sdt>
                      <w:sdtPr>
                        <w:alias w:val="NummerEtikett"/>
                        <w:tag w:val="NummerEtikett"/>
                        <w:id w:val="1773514539"/>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1720163066"/>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DBA4E"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B45D8" w14:textId="77777777" w:rsidR="00244011" w:rsidRDefault="00244011" w:rsidP="00664D04">
    <w:pPr>
      <w:pStyle w:val="Brdtext"/>
    </w:pPr>
    <w:r>
      <w:rPr>
        <w:noProof/>
        <w:lang w:eastAsia="sv-SE"/>
      </w:rPr>
      <mc:AlternateContent>
        <mc:Choice Requires="wps">
          <w:drawing>
            <wp:anchor distT="0" distB="0" distL="0" distR="0" simplePos="0" relativeHeight="2516592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AC29A" w14:textId="0340A920" w:rsidR="00244011" w:rsidRDefault="00BC64FE" w:rsidP="00664D04">
                          <w:pPr>
                            <w:pStyle w:val="Brdtext"/>
                            <w:jc w:val="left"/>
                          </w:pPr>
                          <w:sdt>
                            <w:sdtPr>
                              <w:alias w:val="NummerEtikett"/>
                              <w:tag w:val="NummerEtikett"/>
                              <w:id w:val="712007479"/>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652724778"/>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p w14:paraId="13E9ABBB" w14:textId="308C6DD0" w:rsidR="00983983" w:rsidRPr="000B6D9A" w:rsidRDefault="00BC64FE"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A46689">
                                <w:t>Bilaga</w:t>
                              </w:r>
                            </w:sdtContent>
                          </w:sdt>
                          <w:r w:rsidR="00983983">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983983"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3CEAC29A" w14:textId="0340A920" w:rsidR="00244011" w:rsidRDefault="001C4916" w:rsidP="00664D04">
                    <w:pPr>
                      <w:pStyle w:val="Brdtext"/>
                      <w:jc w:val="left"/>
                    </w:pPr>
                    <w:sdt>
                      <w:sdtPr>
                        <w:alias w:val="NummerEtikett"/>
                        <w:tag w:val="NummerEtikett"/>
                        <w:id w:val="712007479"/>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652724778"/>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p w14:paraId="13E9ABBB" w14:textId="308C6DD0" w:rsidR="00983983" w:rsidRPr="000B6D9A" w:rsidRDefault="001C4916"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A46689">
                          <w:t>Bilaga</w:t>
                        </w:r>
                      </w:sdtContent>
                    </w:sdt>
                    <w:r w:rsidR="00983983">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983983"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C85D1" w14:textId="77777777" w:rsidR="00244011" w:rsidRDefault="00244011" w:rsidP="00EE1584">
    <w:pPr>
      <w:pStyle w:val="Brdtext"/>
    </w:pPr>
    <w:r>
      <w:rPr>
        <w:noProof/>
        <w:lang w:eastAsia="sv-SE"/>
      </w:rPr>
      <mc:AlternateContent>
        <mc:Choice Requires="wps">
          <w:drawing>
            <wp:anchor distT="0" distB="0" distL="0" distR="0" simplePos="0" relativeHeight="25166540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9B8F34" w14:textId="689F0456" w:rsidR="00244011" w:rsidRDefault="00BC64FE" w:rsidP="00A118D8">
                          <w:pPr>
                            <w:pStyle w:val="Brdtext"/>
                            <w:jc w:val="left"/>
                          </w:pPr>
                          <w:sdt>
                            <w:sdtPr>
                              <w:alias w:val="NummerEtikett"/>
                              <w:tag w:val="NummerEtikett"/>
                              <w:id w:val="-106816641"/>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429403536"/>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p w14:paraId="1EB09BAF" w14:textId="1E0EC410" w:rsidR="00983983" w:rsidRPr="000B6D9A" w:rsidRDefault="00BC64FE"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A46689">
                                <w:t>Bilaga</w:t>
                              </w:r>
                            </w:sdtContent>
                          </w:sdt>
                          <w:r w:rsidR="00983983">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983983">
                                <w:rPr>
                                  <w:rStyle w:val="Platshllartext"/>
                                  <w:rFonts w:eastAsiaTheme="minorHAnsi"/>
                                </w:rPr>
                                <w:t xml:space="preserve"> </w:t>
                              </w:r>
                              <w:r w:rsidR="00983983"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A9B8F34" w14:textId="689F0456" w:rsidR="00244011" w:rsidRDefault="001C4916" w:rsidP="00A118D8">
                    <w:pPr>
                      <w:pStyle w:val="Brdtext"/>
                      <w:jc w:val="left"/>
                    </w:pPr>
                    <w:sdt>
                      <w:sdtPr>
                        <w:alias w:val="NummerEtikett"/>
                        <w:tag w:val="NummerEtikett"/>
                        <w:id w:val="-106816641"/>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429403536"/>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p w14:paraId="1EB09BAF" w14:textId="1E0EC410" w:rsidR="00983983" w:rsidRPr="000B6D9A" w:rsidRDefault="001C4916"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A46689">
                          <w:t>Bilaga</w:t>
                        </w:r>
                      </w:sdtContent>
                    </w:sdt>
                    <w:r w:rsidR="00983983">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983983">
                          <w:rPr>
                            <w:rStyle w:val="Platshllartext"/>
                            <w:rFonts w:eastAsiaTheme="minorHAnsi"/>
                          </w:rPr>
                          <w:t xml:space="preserve"> </w:t>
                        </w:r>
                        <w:r w:rsidR="00983983"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6F63E"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167D9" w14:textId="77777777" w:rsidR="00244011" w:rsidRDefault="00244011" w:rsidP="00664D04">
    <w:pPr>
      <w:pStyle w:val="Brdtext"/>
    </w:pPr>
    <w:r>
      <w:rPr>
        <w:noProof/>
        <w:lang w:eastAsia="sv-SE"/>
      </w:rPr>
      <mc:AlternateContent>
        <mc:Choice Requires="wps">
          <w:drawing>
            <wp:anchor distT="0" distB="0" distL="0" distR="0" simplePos="0" relativeHeight="2516602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E07BA9" w14:textId="4F5960DD" w:rsidR="00244011" w:rsidRPr="00756E21" w:rsidRDefault="00BC64FE" w:rsidP="00664D04">
                          <w:pPr>
                            <w:pStyle w:val="Brdtext"/>
                            <w:jc w:val="left"/>
                          </w:pPr>
                          <w:sdt>
                            <w:sdtPr>
                              <w:alias w:val="NummerEtikett"/>
                              <w:tag w:val="NummerEtikett"/>
                              <w:id w:val="1240055288"/>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1195734609"/>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EE07BA9" w14:textId="4F5960DD" w:rsidR="00244011" w:rsidRPr="00756E21" w:rsidRDefault="001C4916" w:rsidP="00664D04">
                    <w:pPr>
                      <w:pStyle w:val="Brdtext"/>
                      <w:jc w:val="left"/>
                    </w:pPr>
                    <w:sdt>
                      <w:sdtPr>
                        <w:alias w:val="NummerEtikett"/>
                        <w:tag w:val="NummerEtikett"/>
                        <w:id w:val="1240055288"/>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1195734609"/>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E957" w14:textId="77777777" w:rsidR="00244011" w:rsidRDefault="00244011" w:rsidP="00EE1584">
    <w:pPr>
      <w:pStyle w:val="Brdtext"/>
    </w:pPr>
    <w:r>
      <w:rPr>
        <w:noProof/>
        <w:lang w:eastAsia="sv-SE"/>
      </w:rPr>
      <mc:AlternateContent>
        <mc:Choice Requires="wps">
          <w:drawing>
            <wp:anchor distT="0" distB="0" distL="0" distR="0" simplePos="0" relativeHeight="25166643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A8B34C" w14:textId="39D17092" w:rsidR="00244011" w:rsidRPr="00756E21" w:rsidRDefault="00BC64FE" w:rsidP="00A118D8">
                          <w:pPr>
                            <w:pStyle w:val="Brdtext"/>
                            <w:jc w:val="left"/>
                          </w:pPr>
                          <w:sdt>
                            <w:sdtPr>
                              <w:alias w:val="NummerEtikett"/>
                              <w:tag w:val="NummerEtikett"/>
                              <w:id w:val="870729205"/>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229423390"/>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3A8B34C" w14:textId="39D17092" w:rsidR="00244011" w:rsidRPr="00756E21" w:rsidRDefault="001C4916" w:rsidP="00A118D8">
                    <w:pPr>
                      <w:pStyle w:val="Brdtext"/>
                      <w:jc w:val="left"/>
                    </w:pPr>
                    <w:sdt>
                      <w:sdtPr>
                        <w:alias w:val="NummerEtikett"/>
                        <w:tag w:val="NummerEtikett"/>
                        <w:id w:val="870729205"/>
                        <w:lock w:val="sdtContentLocked"/>
                        <w:dataBinding w:prefixMappings="xmlns:ns0='http://rkdhs/mallar/lagstiftning/Skr/Skr.xsd'" w:xpath="/ns0:dokumentvärden[1]/ns0:dokumentnummer[1]/@etikett" w:storeItemID="{068625C3-B546-44A5-B525-B7CC092E5AD6}"/>
                        <w:text/>
                      </w:sdtPr>
                      <w:sdtEndPr/>
                      <w:sdtContent>
                        <w:r w:rsidR="00A46689">
                          <w:t>Skr.</w:t>
                        </w:r>
                      </w:sdtContent>
                    </w:sdt>
                    <w:r w:rsidR="00244011">
                      <w:t xml:space="preserve"> </w:t>
                    </w:r>
                    <w:sdt>
                      <w:sdtPr>
                        <w:alias w:val="Nummer"/>
                        <w:tag w:val="Nummer"/>
                        <w:id w:val="229423390"/>
                        <w:lock w:val="sdtContentLocked"/>
                        <w:dataBinding w:prefixMappings="xmlns:ns0='http://rkdhs/mallar/lagstiftning/Skr/Skr.xsd'" w:xpath="/ns0:dokumentvärden[1]/ns0:dokumentnummer[1]" w:storeItemID="{068625C3-B546-44A5-B525-B7CC092E5AD6}"/>
                        <w:text/>
                      </w:sdtPr>
                      <w:sdtEndPr/>
                      <w:sdtContent>
                        <w:r w:rsidR="00A46689">
                          <w:t>2025/26:308</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82EC6"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531A952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B064D1"/>
    <w:multiLevelType w:val="multilevel"/>
    <w:tmpl w:val="4B9E585A"/>
    <w:numStyleLink w:val="RKnummerlista"/>
  </w:abstractNum>
  <w:abstractNum w:abstractNumId="3" w15:restartNumberingAfterBreak="0">
    <w:nsid w:val="026161C1"/>
    <w:multiLevelType w:val="multilevel"/>
    <w:tmpl w:val="089CCD3C"/>
    <w:numStyleLink w:val="RKpunktlistaram"/>
  </w:abstractNum>
  <w:abstractNum w:abstractNumId="4"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45727E5"/>
    <w:multiLevelType w:val="multilevel"/>
    <w:tmpl w:val="2EB89F6E"/>
    <w:numStyleLink w:val="RKrubrik1-4"/>
  </w:abstractNum>
  <w:abstractNum w:abstractNumId="6"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7" w15:restartNumberingAfterBreak="0">
    <w:nsid w:val="06441E01"/>
    <w:multiLevelType w:val="multilevel"/>
    <w:tmpl w:val="07E8A37C"/>
    <w:numStyleLink w:val="RKstrecklistaram"/>
  </w:abstractNum>
  <w:abstractNum w:abstractNumId="8"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0C484E05"/>
    <w:multiLevelType w:val="multilevel"/>
    <w:tmpl w:val="85CA2C1E"/>
    <w:numStyleLink w:val="RKpunktlista"/>
  </w:abstractNum>
  <w:abstractNum w:abstractNumId="10"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1"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4"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5" w15:restartNumberingAfterBreak="0">
    <w:nsid w:val="1D324031"/>
    <w:multiLevelType w:val="multilevel"/>
    <w:tmpl w:val="77F4358A"/>
    <w:numStyleLink w:val="RKnumreradlistaram"/>
  </w:abstractNum>
  <w:abstractNum w:abstractNumId="16" w15:restartNumberingAfterBreak="0">
    <w:nsid w:val="1EAD06AE"/>
    <w:multiLevelType w:val="multilevel"/>
    <w:tmpl w:val="07E8A37C"/>
    <w:numStyleLink w:val="RKstrecklistaram"/>
  </w:abstractNum>
  <w:abstractNum w:abstractNumId="17"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8" w15:restartNumberingAfterBreak="0">
    <w:nsid w:val="24F04E30"/>
    <w:multiLevelType w:val="multilevel"/>
    <w:tmpl w:val="07E8A37C"/>
    <w:numStyleLink w:val="RKstrecklistaram"/>
  </w:abstractNum>
  <w:abstractNum w:abstractNumId="19"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2A1355EC"/>
    <w:multiLevelType w:val="multilevel"/>
    <w:tmpl w:val="77F4358A"/>
    <w:numStyleLink w:val="RKnumreradlistaram"/>
  </w:abstractNum>
  <w:abstractNum w:abstractNumId="21"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3"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4"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3FD21564"/>
    <w:multiLevelType w:val="multilevel"/>
    <w:tmpl w:val="85CA2C1E"/>
    <w:numStyleLink w:val="RKpunktlista"/>
  </w:abstractNum>
  <w:abstractNum w:abstractNumId="26"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7" w15:restartNumberingAfterBreak="0">
    <w:nsid w:val="43612E31"/>
    <w:multiLevelType w:val="multilevel"/>
    <w:tmpl w:val="089CCD3C"/>
    <w:numStyleLink w:val="RKpunktlistaram"/>
  </w:abstractNum>
  <w:abstractNum w:abstractNumId="28" w15:restartNumberingAfterBreak="0">
    <w:nsid w:val="45A626CA"/>
    <w:multiLevelType w:val="multilevel"/>
    <w:tmpl w:val="4B9E585A"/>
    <w:numStyleLink w:val="RKnummerlista"/>
  </w:abstractNum>
  <w:abstractNum w:abstractNumId="29" w15:restartNumberingAfterBreak="0">
    <w:nsid w:val="489C4783"/>
    <w:multiLevelType w:val="multilevel"/>
    <w:tmpl w:val="70D898A8"/>
    <w:numStyleLink w:val="RKstrecklista"/>
  </w:abstractNum>
  <w:abstractNum w:abstractNumId="30" w15:restartNumberingAfterBreak="0">
    <w:nsid w:val="4CD01921"/>
    <w:multiLevelType w:val="multilevel"/>
    <w:tmpl w:val="089CCD3C"/>
    <w:numStyleLink w:val="RKpunktlistaram"/>
  </w:abstractNum>
  <w:abstractNum w:abstractNumId="31" w15:restartNumberingAfterBreak="0">
    <w:nsid w:val="53191FCC"/>
    <w:multiLevelType w:val="multilevel"/>
    <w:tmpl w:val="77F4358A"/>
    <w:numStyleLink w:val="RKnumreradlistaram"/>
  </w:abstractNum>
  <w:abstractNum w:abstractNumId="32"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3" w15:restartNumberingAfterBreak="0">
    <w:nsid w:val="58FE4B62"/>
    <w:multiLevelType w:val="multilevel"/>
    <w:tmpl w:val="77F4358A"/>
    <w:numStyleLink w:val="RKnumreradlistaram"/>
  </w:abstractNum>
  <w:abstractNum w:abstractNumId="34" w15:restartNumberingAfterBreak="0">
    <w:nsid w:val="59A00B31"/>
    <w:multiLevelType w:val="multilevel"/>
    <w:tmpl w:val="4B9E585A"/>
    <w:numStyleLink w:val="RKnummerlista"/>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4"/>
  </w:num>
  <w:num w:numId="2" w16cid:durableId="1229926071">
    <w:abstractNumId w:val="12"/>
  </w:num>
  <w:num w:numId="3" w16cid:durableId="73554473">
    <w:abstractNumId w:val="13"/>
  </w:num>
  <w:num w:numId="4" w16cid:durableId="734428684">
    <w:abstractNumId w:val="11"/>
  </w:num>
  <w:num w:numId="5" w16cid:durableId="868490676">
    <w:abstractNumId w:val="1"/>
  </w:num>
  <w:num w:numId="6" w16cid:durableId="597104048">
    <w:abstractNumId w:val="10"/>
  </w:num>
  <w:num w:numId="7" w16cid:durableId="836459267">
    <w:abstractNumId w:val="4"/>
  </w:num>
  <w:num w:numId="8" w16cid:durableId="1151796365">
    <w:abstractNumId w:val="24"/>
  </w:num>
  <w:num w:numId="9" w16cid:durableId="12741702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2"/>
  </w:num>
  <w:num w:numId="11" w16cid:durableId="1676959670">
    <w:abstractNumId w:val="22"/>
  </w:num>
  <w:num w:numId="12" w16cid:durableId="524560718">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8"/>
  </w:num>
  <w:num w:numId="14" w16cid:durableId="16371804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9"/>
  </w:num>
  <w:num w:numId="16" w16cid:durableId="1558323982">
    <w:abstractNumId w:val="28"/>
  </w:num>
  <w:num w:numId="17" w16cid:durableId="1309016888">
    <w:abstractNumId w:val="33"/>
  </w:num>
  <w:num w:numId="18" w16cid:durableId="1464157065">
    <w:abstractNumId w:val="9"/>
  </w:num>
  <w:num w:numId="19" w16cid:durableId="2077051901">
    <w:abstractNumId w:val="39"/>
  </w:num>
  <w:num w:numId="20" w16cid:durableId="901908029">
    <w:abstractNumId w:val="37"/>
  </w:num>
  <w:num w:numId="21" w16cid:durableId="1898121741">
    <w:abstractNumId w:val="15"/>
  </w:num>
  <w:num w:numId="22" w16cid:durableId="696854227">
    <w:abstractNumId w:val="21"/>
  </w:num>
  <w:num w:numId="23" w16cid:durableId="982778859">
    <w:abstractNumId w:val="17"/>
  </w:num>
  <w:num w:numId="24" w16cid:durableId="2102407660">
    <w:abstractNumId w:val="5"/>
  </w:num>
  <w:num w:numId="25" w16cid:durableId="556403597">
    <w:abstractNumId w:val="23"/>
  </w:num>
  <w:num w:numId="26" w16cid:durableId="847603360">
    <w:abstractNumId w:val="34"/>
  </w:num>
  <w:num w:numId="27" w16cid:durableId="1846094413">
    <w:abstractNumId w:val="2"/>
    <w:lvlOverride w:ilvl="1">
      <w:lvl w:ilvl="1">
        <w:start w:val="1"/>
        <w:numFmt w:val="decimal"/>
        <w:pStyle w:val="Numreradlista"/>
        <w:lvlText w:val="%2."/>
        <w:lvlJc w:val="left"/>
        <w:pPr>
          <w:ind w:left="284" w:hanging="284"/>
        </w:pPr>
        <w:rPr>
          <w:rFonts w:hint="default"/>
        </w:rPr>
      </w:lvl>
    </w:lvlOverride>
  </w:num>
  <w:num w:numId="28" w16cid:durableId="1269047988">
    <w:abstractNumId w:val="31"/>
  </w:num>
  <w:num w:numId="29" w16cid:durableId="1151949666">
    <w:abstractNumId w:val="20"/>
  </w:num>
  <w:num w:numId="30" w16cid:durableId="815949773">
    <w:abstractNumId w:val="25"/>
  </w:num>
  <w:num w:numId="31" w16cid:durableId="1037857484">
    <w:abstractNumId w:val="35"/>
  </w:num>
  <w:num w:numId="32" w16cid:durableId="1915698394">
    <w:abstractNumId w:val="36"/>
  </w:num>
  <w:num w:numId="33" w16cid:durableId="1593665405">
    <w:abstractNumId w:val="38"/>
  </w:num>
  <w:num w:numId="34" w16cid:durableId="178811758">
    <w:abstractNumId w:val="26"/>
  </w:num>
  <w:num w:numId="35" w16cid:durableId="316424554">
    <w:abstractNumId w:val="30"/>
  </w:num>
  <w:num w:numId="36" w16cid:durableId="1025905477">
    <w:abstractNumId w:val="27"/>
  </w:num>
  <w:num w:numId="37" w16cid:durableId="4476604">
    <w:abstractNumId w:val="7"/>
  </w:num>
  <w:num w:numId="38" w16cid:durableId="402145859">
    <w:abstractNumId w:val="6"/>
  </w:num>
  <w:num w:numId="39" w16cid:durableId="1232156023">
    <w:abstractNumId w:val="3"/>
  </w:num>
  <w:num w:numId="40" w16cid:durableId="1796826326">
    <w:abstractNumId w:val="18"/>
  </w:num>
  <w:num w:numId="41" w16cid:durableId="1454207087">
    <w:abstractNumId w:val="29"/>
  </w:num>
  <w:num w:numId="42" w16cid:durableId="2104447184">
    <w:abstractNumId w:val="16"/>
  </w:num>
  <w:num w:numId="43" w16cid:durableId="1849058214">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2E0"/>
    <w:rsid w:val="000023F8"/>
    <w:rsid w:val="000070E2"/>
    <w:rsid w:val="0000783D"/>
    <w:rsid w:val="000106C3"/>
    <w:rsid w:val="000112FE"/>
    <w:rsid w:val="000127FF"/>
    <w:rsid w:val="000140A3"/>
    <w:rsid w:val="000163C7"/>
    <w:rsid w:val="000211BF"/>
    <w:rsid w:val="00025171"/>
    <w:rsid w:val="000276E3"/>
    <w:rsid w:val="00032E6D"/>
    <w:rsid w:val="00040A0F"/>
    <w:rsid w:val="00043AB1"/>
    <w:rsid w:val="00043EBE"/>
    <w:rsid w:val="00046417"/>
    <w:rsid w:val="00047664"/>
    <w:rsid w:val="00055486"/>
    <w:rsid w:val="00061989"/>
    <w:rsid w:val="000631A9"/>
    <w:rsid w:val="00067524"/>
    <w:rsid w:val="00070DFE"/>
    <w:rsid w:val="00072689"/>
    <w:rsid w:val="00075F2D"/>
    <w:rsid w:val="000761F8"/>
    <w:rsid w:val="0008203A"/>
    <w:rsid w:val="00085ABB"/>
    <w:rsid w:val="00085AEF"/>
    <w:rsid w:val="00085EFF"/>
    <w:rsid w:val="000879B3"/>
    <w:rsid w:val="000940B3"/>
    <w:rsid w:val="0009544E"/>
    <w:rsid w:val="00096CFD"/>
    <w:rsid w:val="000978DE"/>
    <w:rsid w:val="000A1209"/>
    <w:rsid w:val="000A40DD"/>
    <w:rsid w:val="000A6489"/>
    <w:rsid w:val="000A66BE"/>
    <w:rsid w:val="000A6F2D"/>
    <w:rsid w:val="000B3DDA"/>
    <w:rsid w:val="000B7DEE"/>
    <w:rsid w:val="000C0142"/>
    <w:rsid w:val="000C0772"/>
    <w:rsid w:val="000C5CDD"/>
    <w:rsid w:val="000C7233"/>
    <w:rsid w:val="000E67B7"/>
    <w:rsid w:val="000E6A30"/>
    <w:rsid w:val="000E7DA9"/>
    <w:rsid w:val="000F4DD6"/>
    <w:rsid w:val="000F73EB"/>
    <w:rsid w:val="001028C5"/>
    <w:rsid w:val="00107129"/>
    <w:rsid w:val="00110C85"/>
    <w:rsid w:val="00113CC6"/>
    <w:rsid w:val="00115516"/>
    <w:rsid w:val="00116299"/>
    <w:rsid w:val="001166EB"/>
    <w:rsid w:val="0012094D"/>
    <w:rsid w:val="00122565"/>
    <w:rsid w:val="0012360F"/>
    <w:rsid w:val="00125F18"/>
    <w:rsid w:val="00127836"/>
    <w:rsid w:val="00131972"/>
    <w:rsid w:val="0013464D"/>
    <w:rsid w:val="00135343"/>
    <w:rsid w:val="00135FF0"/>
    <w:rsid w:val="00144361"/>
    <w:rsid w:val="001456A0"/>
    <w:rsid w:val="00152749"/>
    <w:rsid w:val="00152BB9"/>
    <w:rsid w:val="001531B4"/>
    <w:rsid w:val="00155500"/>
    <w:rsid w:val="00157EF7"/>
    <w:rsid w:val="00162BB7"/>
    <w:rsid w:val="00163D57"/>
    <w:rsid w:val="00166139"/>
    <w:rsid w:val="00174E46"/>
    <w:rsid w:val="00175A45"/>
    <w:rsid w:val="00176E54"/>
    <w:rsid w:val="00181DAB"/>
    <w:rsid w:val="00185AD6"/>
    <w:rsid w:val="00186929"/>
    <w:rsid w:val="0019074D"/>
    <w:rsid w:val="001916DB"/>
    <w:rsid w:val="00194C95"/>
    <w:rsid w:val="00195571"/>
    <w:rsid w:val="001A0FB9"/>
    <w:rsid w:val="001A465E"/>
    <w:rsid w:val="001A4767"/>
    <w:rsid w:val="001A5048"/>
    <w:rsid w:val="001A6FAB"/>
    <w:rsid w:val="001B7CDA"/>
    <w:rsid w:val="001C0D83"/>
    <w:rsid w:val="001C4647"/>
    <w:rsid w:val="001C4916"/>
    <w:rsid w:val="001D0157"/>
    <w:rsid w:val="001D0638"/>
    <w:rsid w:val="001D1007"/>
    <w:rsid w:val="001D2B7C"/>
    <w:rsid w:val="001D3465"/>
    <w:rsid w:val="001D4287"/>
    <w:rsid w:val="001D7D3E"/>
    <w:rsid w:val="001F5CE5"/>
    <w:rsid w:val="001F782A"/>
    <w:rsid w:val="002001F8"/>
    <w:rsid w:val="00203904"/>
    <w:rsid w:val="00203FAB"/>
    <w:rsid w:val="0020543F"/>
    <w:rsid w:val="00211E15"/>
    <w:rsid w:val="002132D5"/>
    <w:rsid w:val="00230ACB"/>
    <w:rsid w:val="00233E31"/>
    <w:rsid w:val="00235765"/>
    <w:rsid w:val="002367E5"/>
    <w:rsid w:val="002405D8"/>
    <w:rsid w:val="00244011"/>
    <w:rsid w:val="00244906"/>
    <w:rsid w:val="00252C4D"/>
    <w:rsid w:val="002603EF"/>
    <w:rsid w:val="00263274"/>
    <w:rsid w:val="00263817"/>
    <w:rsid w:val="002675C4"/>
    <w:rsid w:val="00271136"/>
    <w:rsid w:val="002818CA"/>
    <w:rsid w:val="002859A1"/>
    <w:rsid w:val="00285A6F"/>
    <w:rsid w:val="00287045"/>
    <w:rsid w:val="0029293D"/>
    <w:rsid w:val="00292E0F"/>
    <w:rsid w:val="00294B19"/>
    <w:rsid w:val="00295225"/>
    <w:rsid w:val="00295C59"/>
    <w:rsid w:val="00297A80"/>
    <w:rsid w:val="002A1E80"/>
    <w:rsid w:val="002A2948"/>
    <w:rsid w:val="002B01BF"/>
    <w:rsid w:val="002B06AA"/>
    <w:rsid w:val="002B12FD"/>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1012B"/>
    <w:rsid w:val="00312E5A"/>
    <w:rsid w:val="00317CC4"/>
    <w:rsid w:val="00320896"/>
    <w:rsid w:val="00327E6C"/>
    <w:rsid w:val="00332455"/>
    <w:rsid w:val="00332DE2"/>
    <w:rsid w:val="0034001E"/>
    <w:rsid w:val="00342D4D"/>
    <w:rsid w:val="00344E28"/>
    <w:rsid w:val="0034791C"/>
    <w:rsid w:val="00351E66"/>
    <w:rsid w:val="0035347F"/>
    <w:rsid w:val="0035356C"/>
    <w:rsid w:val="00355582"/>
    <w:rsid w:val="003605D4"/>
    <w:rsid w:val="00360677"/>
    <w:rsid w:val="003612EA"/>
    <w:rsid w:val="00361ABA"/>
    <w:rsid w:val="00362009"/>
    <w:rsid w:val="00362B62"/>
    <w:rsid w:val="0037021E"/>
    <w:rsid w:val="00371D07"/>
    <w:rsid w:val="00376669"/>
    <w:rsid w:val="00381C02"/>
    <w:rsid w:val="00382633"/>
    <w:rsid w:val="0038525D"/>
    <w:rsid w:val="00385C7A"/>
    <w:rsid w:val="0038735C"/>
    <w:rsid w:val="00390A6D"/>
    <w:rsid w:val="00391D8A"/>
    <w:rsid w:val="00397521"/>
    <w:rsid w:val="003A1544"/>
    <w:rsid w:val="003B024C"/>
    <w:rsid w:val="003B0EF7"/>
    <w:rsid w:val="003B26C6"/>
    <w:rsid w:val="003B60B0"/>
    <w:rsid w:val="003B735E"/>
    <w:rsid w:val="003C0194"/>
    <w:rsid w:val="003D02E8"/>
    <w:rsid w:val="003D0E6F"/>
    <w:rsid w:val="003D565A"/>
    <w:rsid w:val="003D6631"/>
    <w:rsid w:val="003E1270"/>
    <w:rsid w:val="003E2E9A"/>
    <w:rsid w:val="003E3D11"/>
    <w:rsid w:val="003E4276"/>
    <w:rsid w:val="003F2744"/>
    <w:rsid w:val="003F3D8A"/>
    <w:rsid w:val="003F4295"/>
    <w:rsid w:val="003F6CBA"/>
    <w:rsid w:val="00414A77"/>
    <w:rsid w:val="004158C3"/>
    <w:rsid w:val="0042549F"/>
    <w:rsid w:val="0042561B"/>
    <w:rsid w:val="0042584F"/>
    <w:rsid w:val="00432371"/>
    <w:rsid w:val="004457A0"/>
    <w:rsid w:val="00445801"/>
    <w:rsid w:val="00446747"/>
    <w:rsid w:val="00450482"/>
    <w:rsid w:val="004506DF"/>
    <w:rsid w:val="00451C3E"/>
    <w:rsid w:val="00452D99"/>
    <w:rsid w:val="00454D1F"/>
    <w:rsid w:val="00465E66"/>
    <w:rsid w:val="004727BD"/>
    <w:rsid w:val="004734CD"/>
    <w:rsid w:val="004738C6"/>
    <w:rsid w:val="00474983"/>
    <w:rsid w:val="00477ABF"/>
    <w:rsid w:val="00484FCB"/>
    <w:rsid w:val="00487BE9"/>
    <w:rsid w:val="00490ACA"/>
    <w:rsid w:val="004917D3"/>
    <w:rsid w:val="00496B6D"/>
    <w:rsid w:val="004A4D23"/>
    <w:rsid w:val="004B45DA"/>
    <w:rsid w:val="004B5C2E"/>
    <w:rsid w:val="004B6A37"/>
    <w:rsid w:val="004B771E"/>
    <w:rsid w:val="004C3AEF"/>
    <w:rsid w:val="004C6EBB"/>
    <w:rsid w:val="004C70F2"/>
    <w:rsid w:val="004D6D83"/>
    <w:rsid w:val="004D7475"/>
    <w:rsid w:val="004D7A3D"/>
    <w:rsid w:val="004E0277"/>
    <w:rsid w:val="004E62A0"/>
    <w:rsid w:val="004F013F"/>
    <w:rsid w:val="004F29B2"/>
    <w:rsid w:val="004F4804"/>
    <w:rsid w:val="00500B7A"/>
    <w:rsid w:val="0050181A"/>
    <w:rsid w:val="00504ADE"/>
    <w:rsid w:val="00504FB2"/>
    <w:rsid w:val="00506A6B"/>
    <w:rsid w:val="0050742E"/>
    <w:rsid w:val="00510DD2"/>
    <w:rsid w:val="0051351F"/>
    <w:rsid w:val="00513F14"/>
    <w:rsid w:val="00515EC7"/>
    <w:rsid w:val="005311C5"/>
    <w:rsid w:val="00533460"/>
    <w:rsid w:val="0053355B"/>
    <w:rsid w:val="00535212"/>
    <w:rsid w:val="005358B1"/>
    <w:rsid w:val="00536700"/>
    <w:rsid w:val="00537022"/>
    <w:rsid w:val="00537049"/>
    <w:rsid w:val="00540DF7"/>
    <w:rsid w:val="0054196B"/>
    <w:rsid w:val="005429E7"/>
    <w:rsid w:val="00542DDB"/>
    <w:rsid w:val="00544938"/>
    <w:rsid w:val="005458C1"/>
    <w:rsid w:val="00552E8C"/>
    <w:rsid w:val="00556424"/>
    <w:rsid w:val="00561D74"/>
    <w:rsid w:val="0056410E"/>
    <w:rsid w:val="00564D4D"/>
    <w:rsid w:val="005652A9"/>
    <w:rsid w:val="00566AB4"/>
    <w:rsid w:val="005722ED"/>
    <w:rsid w:val="00574282"/>
    <w:rsid w:val="00574F50"/>
    <w:rsid w:val="00583CE0"/>
    <w:rsid w:val="00584FCD"/>
    <w:rsid w:val="005870F4"/>
    <w:rsid w:val="005926A7"/>
    <w:rsid w:val="005A0098"/>
    <w:rsid w:val="005A2C12"/>
    <w:rsid w:val="005A3B52"/>
    <w:rsid w:val="005A3B8A"/>
    <w:rsid w:val="005A72C8"/>
    <w:rsid w:val="005A7EB1"/>
    <w:rsid w:val="005B49A2"/>
    <w:rsid w:val="005B71B5"/>
    <w:rsid w:val="005C0FDC"/>
    <w:rsid w:val="005C11AF"/>
    <w:rsid w:val="005C2E5B"/>
    <w:rsid w:val="005C5DD2"/>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7386"/>
    <w:rsid w:val="00600A12"/>
    <w:rsid w:val="00601BA2"/>
    <w:rsid w:val="00602FF7"/>
    <w:rsid w:val="006042E5"/>
    <w:rsid w:val="0060650E"/>
    <w:rsid w:val="006115D2"/>
    <w:rsid w:val="00613168"/>
    <w:rsid w:val="00617215"/>
    <w:rsid w:val="00617D56"/>
    <w:rsid w:val="00626B7E"/>
    <w:rsid w:val="00634C6C"/>
    <w:rsid w:val="00640C08"/>
    <w:rsid w:val="0064389E"/>
    <w:rsid w:val="0064723F"/>
    <w:rsid w:val="00650A95"/>
    <w:rsid w:val="0065293C"/>
    <w:rsid w:val="00652B2E"/>
    <w:rsid w:val="00664D04"/>
    <w:rsid w:val="0066533B"/>
    <w:rsid w:val="00667FC2"/>
    <w:rsid w:val="00670FDB"/>
    <w:rsid w:val="006737AA"/>
    <w:rsid w:val="00674574"/>
    <w:rsid w:val="00676699"/>
    <w:rsid w:val="00676752"/>
    <w:rsid w:val="00684F41"/>
    <w:rsid w:val="0068579B"/>
    <w:rsid w:val="006923D1"/>
    <w:rsid w:val="006949B8"/>
    <w:rsid w:val="00696E40"/>
    <w:rsid w:val="006A0759"/>
    <w:rsid w:val="006A2EEC"/>
    <w:rsid w:val="006A6FF1"/>
    <w:rsid w:val="006A7715"/>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12EDD"/>
    <w:rsid w:val="007159FE"/>
    <w:rsid w:val="00735F7E"/>
    <w:rsid w:val="007428B6"/>
    <w:rsid w:val="00751306"/>
    <w:rsid w:val="007524F1"/>
    <w:rsid w:val="00753EFC"/>
    <w:rsid w:val="00756E53"/>
    <w:rsid w:val="00756EAD"/>
    <w:rsid w:val="00762CDA"/>
    <w:rsid w:val="00763A3D"/>
    <w:rsid w:val="007648F2"/>
    <w:rsid w:val="007705A3"/>
    <w:rsid w:val="00773619"/>
    <w:rsid w:val="0077500F"/>
    <w:rsid w:val="007751D7"/>
    <w:rsid w:val="007754D6"/>
    <w:rsid w:val="00777AB3"/>
    <w:rsid w:val="00781161"/>
    <w:rsid w:val="00782D59"/>
    <w:rsid w:val="00787BEC"/>
    <w:rsid w:val="00791898"/>
    <w:rsid w:val="00791D98"/>
    <w:rsid w:val="007968FA"/>
    <w:rsid w:val="007A040D"/>
    <w:rsid w:val="007A0AC8"/>
    <w:rsid w:val="007A2097"/>
    <w:rsid w:val="007A4089"/>
    <w:rsid w:val="007C1483"/>
    <w:rsid w:val="007C15BE"/>
    <w:rsid w:val="007C2528"/>
    <w:rsid w:val="007C6631"/>
    <w:rsid w:val="007C6E37"/>
    <w:rsid w:val="007D045C"/>
    <w:rsid w:val="007D25ED"/>
    <w:rsid w:val="007E44F8"/>
    <w:rsid w:val="007E70C6"/>
    <w:rsid w:val="007F4D6C"/>
    <w:rsid w:val="007F5652"/>
    <w:rsid w:val="008054AE"/>
    <w:rsid w:val="00805BA8"/>
    <w:rsid w:val="00806287"/>
    <w:rsid w:val="00811E52"/>
    <w:rsid w:val="008141FF"/>
    <w:rsid w:val="00816EF0"/>
    <w:rsid w:val="0081778B"/>
    <w:rsid w:val="008212D3"/>
    <w:rsid w:val="00823968"/>
    <w:rsid w:val="00830602"/>
    <w:rsid w:val="008321F8"/>
    <w:rsid w:val="00834815"/>
    <w:rsid w:val="008449F4"/>
    <w:rsid w:val="008463D8"/>
    <w:rsid w:val="008478BB"/>
    <w:rsid w:val="008524DA"/>
    <w:rsid w:val="00853C1F"/>
    <w:rsid w:val="008568B8"/>
    <w:rsid w:val="0085711F"/>
    <w:rsid w:val="00862380"/>
    <w:rsid w:val="00863AA1"/>
    <w:rsid w:val="00863C1F"/>
    <w:rsid w:val="00863FAF"/>
    <w:rsid w:val="008671A2"/>
    <w:rsid w:val="0087615E"/>
    <w:rsid w:val="00876795"/>
    <w:rsid w:val="00882820"/>
    <w:rsid w:val="00884D66"/>
    <w:rsid w:val="008857B8"/>
    <w:rsid w:val="00890F70"/>
    <w:rsid w:val="008937E3"/>
    <w:rsid w:val="008942E0"/>
    <w:rsid w:val="00897BD6"/>
    <w:rsid w:val="008A1705"/>
    <w:rsid w:val="008A48C1"/>
    <w:rsid w:val="008B1C1B"/>
    <w:rsid w:val="008B48D7"/>
    <w:rsid w:val="008B5B8D"/>
    <w:rsid w:val="008B6943"/>
    <w:rsid w:val="008C6FA5"/>
    <w:rsid w:val="008C728F"/>
    <w:rsid w:val="008D5418"/>
    <w:rsid w:val="008E1047"/>
    <w:rsid w:val="008E3691"/>
    <w:rsid w:val="008E434C"/>
    <w:rsid w:val="008E643A"/>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6B1B"/>
    <w:rsid w:val="009415C3"/>
    <w:rsid w:val="0094324D"/>
    <w:rsid w:val="00947731"/>
    <w:rsid w:val="00951955"/>
    <w:rsid w:val="00952E1E"/>
    <w:rsid w:val="00953D04"/>
    <w:rsid w:val="00955249"/>
    <w:rsid w:val="00960FDF"/>
    <w:rsid w:val="00975EA3"/>
    <w:rsid w:val="00980016"/>
    <w:rsid w:val="00981CF6"/>
    <w:rsid w:val="009831A0"/>
    <w:rsid w:val="00983983"/>
    <w:rsid w:val="00985FDE"/>
    <w:rsid w:val="00987008"/>
    <w:rsid w:val="009A4473"/>
    <w:rsid w:val="009A46D7"/>
    <w:rsid w:val="009A4C6F"/>
    <w:rsid w:val="009A4FDE"/>
    <w:rsid w:val="009A51D0"/>
    <w:rsid w:val="009A7B86"/>
    <w:rsid w:val="009B7E58"/>
    <w:rsid w:val="009C0F31"/>
    <w:rsid w:val="009C2B67"/>
    <w:rsid w:val="009C38E8"/>
    <w:rsid w:val="009C5051"/>
    <w:rsid w:val="009C52B1"/>
    <w:rsid w:val="009C61A6"/>
    <w:rsid w:val="009C6229"/>
    <w:rsid w:val="009D1AD6"/>
    <w:rsid w:val="009D6A5E"/>
    <w:rsid w:val="009D7B25"/>
    <w:rsid w:val="009D7EF0"/>
    <w:rsid w:val="009F2AC6"/>
    <w:rsid w:val="009F38FB"/>
    <w:rsid w:val="009F4952"/>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6689"/>
    <w:rsid w:val="00A46AD1"/>
    <w:rsid w:val="00A476E3"/>
    <w:rsid w:val="00A51BC6"/>
    <w:rsid w:val="00A538A3"/>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5AF4"/>
    <w:rsid w:val="00AA5DA5"/>
    <w:rsid w:val="00AB35DF"/>
    <w:rsid w:val="00AB67EF"/>
    <w:rsid w:val="00AC0393"/>
    <w:rsid w:val="00AC259F"/>
    <w:rsid w:val="00AC3E3B"/>
    <w:rsid w:val="00AC484C"/>
    <w:rsid w:val="00AC64FC"/>
    <w:rsid w:val="00AD6662"/>
    <w:rsid w:val="00AE121A"/>
    <w:rsid w:val="00AE41F9"/>
    <w:rsid w:val="00AE553C"/>
    <w:rsid w:val="00AE7F8D"/>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2570A"/>
    <w:rsid w:val="00B32167"/>
    <w:rsid w:val="00B36F45"/>
    <w:rsid w:val="00B40CA5"/>
    <w:rsid w:val="00B425C2"/>
    <w:rsid w:val="00B42712"/>
    <w:rsid w:val="00B439B9"/>
    <w:rsid w:val="00B43E6A"/>
    <w:rsid w:val="00B444D4"/>
    <w:rsid w:val="00B47003"/>
    <w:rsid w:val="00B50A9C"/>
    <w:rsid w:val="00B50C12"/>
    <w:rsid w:val="00B50DBD"/>
    <w:rsid w:val="00B61F4F"/>
    <w:rsid w:val="00B6470E"/>
    <w:rsid w:val="00B6621F"/>
    <w:rsid w:val="00B66357"/>
    <w:rsid w:val="00B669F3"/>
    <w:rsid w:val="00B711B7"/>
    <w:rsid w:val="00B72B1A"/>
    <w:rsid w:val="00B76245"/>
    <w:rsid w:val="00B7625D"/>
    <w:rsid w:val="00B82B71"/>
    <w:rsid w:val="00B849B0"/>
    <w:rsid w:val="00B87498"/>
    <w:rsid w:val="00B92D32"/>
    <w:rsid w:val="00B937F4"/>
    <w:rsid w:val="00B9461D"/>
    <w:rsid w:val="00BA6701"/>
    <w:rsid w:val="00BA6BED"/>
    <w:rsid w:val="00BA6DA2"/>
    <w:rsid w:val="00BA760C"/>
    <w:rsid w:val="00BA79AD"/>
    <w:rsid w:val="00BB3F51"/>
    <w:rsid w:val="00BB4010"/>
    <w:rsid w:val="00BC0372"/>
    <w:rsid w:val="00BC06AC"/>
    <w:rsid w:val="00BC2840"/>
    <w:rsid w:val="00BC29F3"/>
    <w:rsid w:val="00BC4B2B"/>
    <w:rsid w:val="00BC4EBF"/>
    <w:rsid w:val="00BC64FE"/>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3241F"/>
    <w:rsid w:val="00C3691B"/>
    <w:rsid w:val="00C47A8A"/>
    <w:rsid w:val="00C511B9"/>
    <w:rsid w:val="00C544DB"/>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425B"/>
    <w:rsid w:val="00C92EDF"/>
    <w:rsid w:val="00C95AD1"/>
    <w:rsid w:val="00C97F02"/>
    <w:rsid w:val="00CA161B"/>
    <w:rsid w:val="00CA1B36"/>
    <w:rsid w:val="00CA644F"/>
    <w:rsid w:val="00CA71C5"/>
    <w:rsid w:val="00CB67B4"/>
    <w:rsid w:val="00CC3895"/>
    <w:rsid w:val="00CC7E2B"/>
    <w:rsid w:val="00CD3194"/>
    <w:rsid w:val="00CD368D"/>
    <w:rsid w:val="00CD41FA"/>
    <w:rsid w:val="00CE0113"/>
    <w:rsid w:val="00CE45AA"/>
    <w:rsid w:val="00CE501F"/>
    <w:rsid w:val="00CE5186"/>
    <w:rsid w:val="00CE5F1A"/>
    <w:rsid w:val="00CF0598"/>
    <w:rsid w:val="00CF1CB5"/>
    <w:rsid w:val="00CF2B9C"/>
    <w:rsid w:val="00CF3744"/>
    <w:rsid w:val="00D04A06"/>
    <w:rsid w:val="00D04A47"/>
    <w:rsid w:val="00D04EC3"/>
    <w:rsid w:val="00D06549"/>
    <w:rsid w:val="00D143D5"/>
    <w:rsid w:val="00D332B5"/>
    <w:rsid w:val="00D42F0C"/>
    <w:rsid w:val="00D45DEE"/>
    <w:rsid w:val="00D465BF"/>
    <w:rsid w:val="00D477A5"/>
    <w:rsid w:val="00D50784"/>
    <w:rsid w:val="00D51C77"/>
    <w:rsid w:val="00D51E13"/>
    <w:rsid w:val="00D53197"/>
    <w:rsid w:val="00D726D2"/>
    <w:rsid w:val="00D75981"/>
    <w:rsid w:val="00D76584"/>
    <w:rsid w:val="00D9256D"/>
    <w:rsid w:val="00D92C98"/>
    <w:rsid w:val="00D9410D"/>
    <w:rsid w:val="00D947BA"/>
    <w:rsid w:val="00DA524D"/>
    <w:rsid w:val="00DA612D"/>
    <w:rsid w:val="00DB3C2B"/>
    <w:rsid w:val="00DB58C1"/>
    <w:rsid w:val="00DB5937"/>
    <w:rsid w:val="00DB62B9"/>
    <w:rsid w:val="00DC2740"/>
    <w:rsid w:val="00DC55EB"/>
    <w:rsid w:val="00DC5CBB"/>
    <w:rsid w:val="00DD1584"/>
    <w:rsid w:val="00DD26CE"/>
    <w:rsid w:val="00DD706C"/>
    <w:rsid w:val="00DD7177"/>
    <w:rsid w:val="00DE4A8A"/>
    <w:rsid w:val="00DE581C"/>
    <w:rsid w:val="00DE62BC"/>
    <w:rsid w:val="00DE6481"/>
    <w:rsid w:val="00DF17E0"/>
    <w:rsid w:val="00DF5E55"/>
    <w:rsid w:val="00E01018"/>
    <w:rsid w:val="00E05B09"/>
    <w:rsid w:val="00E07DD1"/>
    <w:rsid w:val="00E15E76"/>
    <w:rsid w:val="00E169B3"/>
    <w:rsid w:val="00E22AC9"/>
    <w:rsid w:val="00E24CE3"/>
    <w:rsid w:val="00E2570A"/>
    <w:rsid w:val="00E257CC"/>
    <w:rsid w:val="00E271FC"/>
    <w:rsid w:val="00E2734F"/>
    <w:rsid w:val="00E371B7"/>
    <w:rsid w:val="00E444C3"/>
    <w:rsid w:val="00E46004"/>
    <w:rsid w:val="00E465F6"/>
    <w:rsid w:val="00E52261"/>
    <w:rsid w:val="00E57C43"/>
    <w:rsid w:val="00E63502"/>
    <w:rsid w:val="00E672A6"/>
    <w:rsid w:val="00E678BE"/>
    <w:rsid w:val="00E72942"/>
    <w:rsid w:val="00E752E2"/>
    <w:rsid w:val="00E77951"/>
    <w:rsid w:val="00E77BE5"/>
    <w:rsid w:val="00E80DA0"/>
    <w:rsid w:val="00E81F6B"/>
    <w:rsid w:val="00E823D2"/>
    <w:rsid w:val="00E90753"/>
    <w:rsid w:val="00E93706"/>
    <w:rsid w:val="00EA1F6C"/>
    <w:rsid w:val="00EA4366"/>
    <w:rsid w:val="00EA7762"/>
    <w:rsid w:val="00EB2528"/>
    <w:rsid w:val="00EC3063"/>
    <w:rsid w:val="00EC442C"/>
    <w:rsid w:val="00ED5748"/>
    <w:rsid w:val="00ED633C"/>
    <w:rsid w:val="00EE1584"/>
    <w:rsid w:val="00EE5DA5"/>
    <w:rsid w:val="00EF34A0"/>
    <w:rsid w:val="00EF37DD"/>
    <w:rsid w:val="00EF4F11"/>
    <w:rsid w:val="00EF74DE"/>
    <w:rsid w:val="00F007F3"/>
    <w:rsid w:val="00F00C64"/>
    <w:rsid w:val="00F039B2"/>
    <w:rsid w:val="00F04671"/>
    <w:rsid w:val="00F05B4E"/>
    <w:rsid w:val="00F10357"/>
    <w:rsid w:val="00F11470"/>
    <w:rsid w:val="00F11605"/>
    <w:rsid w:val="00F1254B"/>
    <w:rsid w:val="00F12A03"/>
    <w:rsid w:val="00F13B4D"/>
    <w:rsid w:val="00F15CC0"/>
    <w:rsid w:val="00F16A9C"/>
    <w:rsid w:val="00F214E2"/>
    <w:rsid w:val="00F2564E"/>
    <w:rsid w:val="00F261C1"/>
    <w:rsid w:val="00F301F8"/>
    <w:rsid w:val="00F31501"/>
    <w:rsid w:val="00F323C1"/>
    <w:rsid w:val="00F44DC6"/>
    <w:rsid w:val="00F50DDC"/>
    <w:rsid w:val="00F615FB"/>
    <w:rsid w:val="00F65D5F"/>
    <w:rsid w:val="00F66903"/>
    <w:rsid w:val="00F67AA9"/>
    <w:rsid w:val="00F7204B"/>
    <w:rsid w:val="00F72DEB"/>
    <w:rsid w:val="00F8009C"/>
    <w:rsid w:val="00F8033E"/>
    <w:rsid w:val="00F83776"/>
    <w:rsid w:val="00F85211"/>
    <w:rsid w:val="00F862EE"/>
    <w:rsid w:val="00F874C2"/>
    <w:rsid w:val="00F925FA"/>
    <w:rsid w:val="00F93877"/>
    <w:rsid w:val="00F965F7"/>
    <w:rsid w:val="00F9798D"/>
    <w:rsid w:val="00FA1E93"/>
    <w:rsid w:val="00FA2081"/>
    <w:rsid w:val="00FA60BB"/>
    <w:rsid w:val="00FA63CA"/>
    <w:rsid w:val="00FB0984"/>
    <w:rsid w:val="00FB2317"/>
    <w:rsid w:val="00FB2D6C"/>
    <w:rsid w:val="00FB78A1"/>
    <w:rsid w:val="00FC0765"/>
    <w:rsid w:val="00FC2CFD"/>
    <w:rsid w:val="00FC6786"/>
    <w:rsid w:val="00FC67BC"/>
    <w:rsid w:val="00FC6F89"/>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103BAF"/>
  <w15:docId w15:val="{DDFB2CC7-4E24-4803-9968-08DD7CBF0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B47003"/>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B47003"/>
    <w:pPr>
      <w:spacing w:after="0" w:line="240" w:lineRule="auto"/>
    </w:pPr>
    <w:rPr>
      <w:rFonts w:ascii="Times New Roman" w:hAnsi="Times New Roman"/>
      <w:kern w:val="18"/>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B47003"/>
    <w:rPr>
      <w:rFonts w:ascii="Times New Roman" w:hAnsi="Times New Roman"/>
      <w:kern w:val="18"/>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kern w:val="18"/>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kern w:val="18"/>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kern w:val="18"/>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kern w:val="18"/>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kern w:val="18"/>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kern w:val="18"/>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kern w:val="18"/>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kern w:val="18"/>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kern w:val="18"/>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kern w:val="18"/>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kern w:val="18"/>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kern w:val="18"/>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kern w:val="18"/>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kern w:val="18"/>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kern w:val="18"/>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kern w:val="18"/>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kern w:val="18"/>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kern w:val="18"/>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kern w:val="18"/>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kern w:val="18"/>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kern w:val="18"/>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kern w:val="18"/>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kern w:val="18"/>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kern w:val="18"/>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footer" Target="footer2.xml"/><Relationship Id="rId26" Type="http://schemas.openxmlformats.org/officeDocument/2006/relationships/footer" Target="footer6.xml"/><Relationship Id="rId39" Type="http://schemas.openxmlformats.org/officeDocument/2006/relationships/header" Target="header13.xml"/><Relationship Id="rId21" Type="http://schemas.openxmlformats.org/officeDocument/2006/relationships/header" Target="header4.xml"/><Relationship Id="rId34" Type="http://schemas.openxmlformats.org/officeDocument/2006/relationships/header" Target="header11.xml"/><Relationship Id="rId42" Type="http://schemas.openxmlformats.org/officeDocument/2006/relationships/footer" Target="footer14.xml"/><Relationship Id="rId47" Type="http://schemas.openxmlformats.org/officeDocument/2006/relationships/footer" Target="footer16.xml"/><Relationship Id="rId50" Type="http://schemas.openxmlformats.org/officeDocument/2006/relationships/footer" Target="footer18.xml"/><Relationship Id="rId55" Type="http://schemas.openxmlformats.org/officeDocument/2006/relationships/header" Target="header2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footer" Target="footer12.xml"/><Relationship Id="rId46" Type="http://schemas.openxmlformats.org/officeDocument/2006/relationships/header" Target="header17.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7.xml"/><Relationship Id="rId41" Type="http://schemas.openxmlformats.org/officeDocument/2006/relationships/footer" Target="footer13.xml"/><Relationship Id="rId54" Type="http://schemas.openxmlformats.org/officeDocument/2006/relationships/footer" Target="footer20.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2.xml"/><Relationship Id="rId40" Type="http://schemas.openxmlformats.org/officeDocument/2006/relationships/header" Target="header14.xml"/><Relationship Id="rId45" Type="http://schemas.openxmlformats.org/officeDocument/2006/relationships/header" Target="header16.xml"/><Relationship Id="rId53" Type="http://schemas.openxmlformats.org/officeDocument/2006/relationships/footer" Target="footer19.xm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1.xml"/><Relationship Id="rId49" Type="http://schemas.openxmlformats.org/officeDocument/2006/relationships/header" Target="header18.xml"/><Relationship Id="rId57"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eader" Target="header3.xml"/><Relationship Id="rId31" Type="http://schemas.openxmlformats.org/officeDocument/2006/relationships/header" Target="header9.xml"/><Relationship Id="rId44" Type="http://schemas.openxmlformats.org/officeDocument/2006/relationships/footer" Target="footer15.xml"/><Relationship Id="rId52" Type="http://schemas.openxmlformats.org/officeDocument/2006/relationships/header" Target="header20.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bin"/><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0.xml"/><Relationship Id="rId43" Type="http://schemas.openxmlformats.org/officeDocument/2006/relationships/header" Target="header15.xml"/><Relationship Id="rId48" Type="http://schemas.openxmlformats.org/officeDocument/2006/relationships/footer" Target="footer17.xml"/><Relationship Id="rId56" Type="http://schemas.openxmlformats.org/officeDocument/2006/relationships/footer" Target="footer21.xml"/><Relationship Id="rId8" Type="http://schemas.openxmlformats.org/officeDocument/2006/relationships/numbering" Target="numbering.xml"/><Relationship Id="rId51" Type="http://schemas.openxmlformats.org/officeDocument/2006/relationships/header" Target="header19.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dep/a/mrdrs/Skrivelse%20RiR%20rapport/Forms/Skr-samling/Skr-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customXsn xmlns="http://schemas.microsoft.com/office/2006/metadata/customXsn">
  <xsnLocation/>
  <cached>True</cached>
  <openByDefault>False</openByDefault>
  <xsnScope/>
</customXsn>
</file>

<file path=customXml/item2.xml><?xml version="1.0" encoding="utf-8"?>
<dokumentvärden xmlns="http://rkdhs/mallar/lagstiftning/Skr/Skr.xsd">
  <departementsnamn>Arbetsmarknadsdepartementet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Svantesson, Edholm, Jonson, Strömmer, Forssmed, Forssell, Malmer Stenergard, Kullgren, Liljestrand, Bohlin, Carlson, Rosencrantz, Dousa,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Arbetsmarknadsdepartementet"/>
  <dokumentnummer etikett="Skr.">2025/26:308</dokumentnummer>
  <titel>Riksrevisionens rapport om statens arbete för att motverka risker för etnisk diskriminering vid myndigheters beslut</titel>
  <template id="16"/>
  <kapitel/>
  <avsnitt/>
  <fastaavsnitt/>
  <bilagor>
    <bilaga bilagenummer="" bilageetikett="Bilaga"/>
  </bilagor>
</dokumentvärden>
</file>

<file path=customXml/item3.xml><?xml version="1.0" encoding="utf-8"?>
<ct:contentTypeSchema xmlns:ct="http://schemas.microsoft.com/office/2006/metadata/contentType" xmlns:ma="http://schemas.microsoft.com/office/2006/metadata/properties/metaAttributes" ct:_="" ma:_="" ma:contentTypeName="Skr-samling" ma:contentTypeID="0x010100BBA312BF02777149882D207184EC35C018005AAF05DA06857C45B4FC32AFE1239576" ma:contentTypeVersion="89" ma:contentTypeDescription="Skapa istället nytt samlingsdokument med hjälp av knappen Samla" ma:contentTypeScope="" ma:versionID="fd8eb3897ec0b3c81a5c0c8d0049acde">
  <xsd:schema xmlns:xsd="http://www.w3.org/2001/XMLSchema" xmlns:xs="http://www.w3.org/2001/XMLSchema" xmlns:p="http://schemas.microsoft.com/office/2006/metadata/properties" xmlns:ns2="4e9c2f0c-7bf8-49af-8356-cbf363fc78a7" xmlns:ns3="cc625d36-bb37-4650-91b9-0c96159295ba" xmlns:ns4="18f3d968-6251-40b0-9f11-012b293496c2" xmlns:ns6="0d84be90-394b-471d-a817-212aa87a77c1" targetNamespace="http://schemas.microsoft.com/office/2006/metadata/properties" ma:root="true" ma:fieldsID="b67f7ddeddc1ccf4be501732f5b2c489" ns2:_="" ns3:_="" ns4:_="" ns6:_="">
    <xsd:import namespace="4e9c2f0c-7bf8-49af-8356-cbf363fc78a7"/>
    <xsd:import namespace="cc625d36-bb37-4650-91b9-0c96159295ba"/>
    <xsd:import namespace="18f3d968-6251-40b0-9f11-012b293496c2"/>
    <xsd:import namespace="0d84be90-394b-471d-a817-212aa87a77c1"/>
    <xsd:element name="properties">
      <xsd:complexType>
        <xsd:sequence>
          <xsd:element name="documentManagement">
            <xsd:complexType>
              <xsd:all>
                <xsd:element ref="ns2:RecordNumber" minOccurs="0"/>
                <xsd:element ref="ns2:DirtyMigration" minOccurs="0"/>
                <xsd:element ref="ns3:TaxCatchAllLabel" minOccurs="0"/>
                <xsd:element ref="ns2:Skr_x0020_nr"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element name="Skr_x0020_nr" ma:index="10" nillable="true" ma:displayName="Skr nr" ma:internalName="Skr_x0020_n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ce0855ca-468d-416d-b34f-a49c9ee4e3b6}" ma:internalName="TaxCatchAllLabel" ma:readOnly="true" ma:showField="CatchAllDataLabel" ma:web="9cb082c9-17b2-452e-a48d-18d926700223">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2"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4" nillable="true" ma:displayName="Taxonomy Catch All Column" ma:hidden="true" ma:list="{ce0855ca-468d-416d-b34f-a49c9ee4e3b6}" ma:internalName="TaxCatchAll" ma:showField="CatchAllData" ma:web="9cb082c9-17b2-452e-a48d-18d926700223">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5"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7"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d84be90-394b-471d-a817-212aa87a77c1"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Arbetsmarknadsdepartementet</TermName>
          <TermId xmlns="http://schemas.microsoft.com/office/infopath/2007/PartnerControls">61caec49-a282-4866-a51e-45a65172b49f</TermId>
        </TermInfo>
      </Terms>
    </k46d94c0acf84ab9a79866a9d8b1905f>
    <_dlc_DocId xmlns="0d84be90-394b-471d-a817-212aa87a77c1">HYFJKNM7FPQ4-568821659-29</_dlc_DocId>
    <Skr_x0020_nr xmlns="4e9c2f0c-7bf8-49af-8356-cbf363fc78a7">2025/26:308</Skr_x0020_nr>
    <TaxCatchAll xmlns="cc625d36-bb37-4650-91b9-0c96159295ba">
      <Value>2</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Url xmlns="0d84be90-394b-471d-a817-212aa87a77c1">
      <Url>https://dhs.sp.regeringskansliet.se/dep/a/mrdrs/_layouts/15/DocIdRedir.aspx?ID=HYFJKNM7FPQ4-568821659-29</Url>
      <Description>HYFJKNM7FPQ4-568821659-29</Description>
    </_dlc_DocIdUrl>
  </documentManagement>
</p:properties>
</file>

<file path=customXml/item7.xml><?xml version="1.0" encoding="utf-8"?>
<?mso-contentType ?>
<SharedContentType xmlns="Microsoft.SharePoint.Taxonomy.ContentTypeSync" SourceId="d07acfae-4dfa-4949-99a8-259efd31a6ae" ContentTypeId="0x010100BBA312BF02777149882D207184EC35C018" PreviousValue="true"/>
</file>

<file path=customXml/itemProps1.xml><?xml version="1.0" encoding="utf-8"?>
<ds:datastoreItem xmlns:ds="http://schemas.openxmlformats.org/officeDocument/2006/customXml" ds:itemID="{0375D380-2612-4A32-9AF7-4FA97862BDC2}">
  <ds:schemaRefs>
    <ds:schemaRef ds:uri="http://schemas.microsoft.com/office/2006/metadata/customXsn"/>
  </ds:schemaRefs>
</ds:datastoreItem>
</file>

<file path=customXml/itemProps2.xml><?xml version="1.0" encoding="utf-8"?>
<ds:datastoreItem xmlns:ds="http://schemas.openxmlformats.org/officeDocument/2006/customXml" ds:itemID="{068625C3-B546-44A5-B525-B7CC092E5AD6}">
  <ds:schemaRefs>
    <ds:schemaRef ds:uri="http://rkdhs/mallar/lagstiftning/Skr/Skr-kapitel.xsd"/>
    <ds:schemaRef ds:uri="http://rkdhs/mallar/lagstiftning/Skr/Skr-påskriftssida.xsd"/>
    <ds:schemaRef ds:uri="http://rkdhs/mallar/lagstiftning/Skr/Skr.xsd"/>
  </ds:schemaRefs>
</ds:datastoreItem>
</file>

<file path=customXml/itemProps3.xml><?xml version="1.0" encoding="utf-8"?>
<ds:datastoreItem xmlns:ds="http://schemas.openxmlformats.org/officeDocument/2006/customXml" ds:itemID="{151707FD-60EF-4B13-BC24-9BCA1C6CBE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0d84be90-394b-471d-a817-212aa87a77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E7067E-9D45-4E71-A0A9-E363EAC2CBCD}">
  <ds:schemaRefs>
    <ds:schemaRef ds:uri="http://schemas.microsoft.com/sharepoint/events"/>
  </ds:schemaRefs>
</ds:datastoreItem>
</file>

<file path=customXml/itemProps5.xml><?xml version="1.0" encoding="utf-8"?>
<ds:datastoreItem xmlns:ds="http://schemas.openxmlformats.org/officeDocument/2006/customXml" ds:itemID="{47DB648B-D12F-4941-AAA2-C8EA3476EBDC}">
  <ds:schemaRefs>
    <ds:schemaRef ds:uri="http://schemas.microsoft.com/sharepoint/v3/contenttype/forms"/>
  </ds:schemaRefs>
</ds:datastoreItem>
</file>

<file path=customXml/itemProps6.xml><?xml version="1.0" encoding="utf-8"?>
<ds:datastoreItem xmlns:ds="http://schemas.openxmlformats.org/officeDocument/2006/customXml" ds:itemID="{6BC748D2-1F87-445D-9B72-ED0721EA6DB9}">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0d84be90-394b-471d-a817-212aa87a77c1"/>
    <ds:schemaRef ds:uri="18f3d968-6251-40b0-9f11-012b293496c2"/>
    <ds:schemaRef ds:uri="http://purl.org/dc/dcmitype/"/>
    <ds:schemaRef ds:uri="http://purl.org/dc/terms/"/>
    <ds:schemaRef ds:uri="cc625d36-bb37-4650-91b9-0c96159295ba"/>
    <ds:schemaRef ds:uri="4e9c2f0c-7bf8-49af-8356-cbf363fc78a7"/>
    <ds:schemaRef ds:uri="http://www.w3.org/XML/1998/namespace"/>
  </ds:schemaRefs>
</ds:datastoreItem>
</file>

<file path=customXml/itemProps7.xml><?xml version="1.0" encoding="utf-8"?>
<ds:datastoreItem xmlns:ds="http://schemas.openxmlformats.org/officeDocument/2006/customXml" ds:itemID="{94A1C321-FE72-4E6F-ACC9-9E6738D46BAB}">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Skr-samling</Template>
  <TotalTime>0</TotalTime>
  <Pages>77</Pages>
  <Words>3171</Words>
  <Characters>16808</Characters>
  <Application>Microsoft Office Word</Application>
  <DocSecurity>0</DocSecurity>
  <Lines>140</Lines>
  <Paragraphs>39</Paragraphs>
  <ScaleCrop>false</ScaleCrop>
  <HeadingPairs>
    <vt:vector size="2" baseType="variant">
      <vt:variant>
        <vt:lpstr>Rubrik</vt:lpstr>
      </vt:variant>
      <vt:variant>
        <vt:i4>1</vt:i4>
      </vt:variant>
    </vt:vector>
  </HeadingPairs>
  <TitlesOfParts>
    <vt:vector size="1" baseType="lpstr">
      <vt:lpstr>Riksrevisionens rapport om etnisk diskriminering - statens arbete för att motverka risker vid myndigheters beslut</vt:lpstr>
    </vt:vector>
  </TitlesOfParts>
  <Company>Regeringskansliet</Company>
  <LinksUpToDate>false</LinksUpToDate>
  <CharactersWithSpaces>19940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Riksrevisionens rapport om statens arbete för att motverka risker för etnisk diskriminering vid myndigheters beslut</dc:title>
  <dc:creator>Anna Schölin</dc:creator>
  <dc:description/>
  <cp:lastModifiedBy>Didrik Wenklo</cp:lastModifiedBy>
  <cp:revision>16</cp:revision>
  <cp:lastPrinted>2026-08-20T10:07:00Z</cp:lastPrinted>
  <dcterms:created xsi:type="dcterms:W3CDTF">2026-06-17T09:12:00Z</dcterms:created>
  <dcterms:modified xsi:type="dcterms:W3CDTF">2026-08-20T10:08:00Z</dcterms:modified>
  <cp:version>1.2.8</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0x010100BBA312BF02777149882D207184EC35C018005AAF05DA06857C45B4FC32AFE1239576</vt:lpwstr>
  </property>
  <property fmtid="{D5CDD505-2E9C-101B-9397-08002B2CF9AE}" pid="3" name="_dlc_DocIdItemGuid">
    <vt:lpwstr>2cbd5b79-9331-4166-aa11-c58e2a3d5075</vt:lpwstr>
  </property>
  <property fmtid="{D5CDD505-2E9C-101B-9397-08002B2CF9AE}" pid="4" name="TaxKeyword">
    <vt:lpwstr/>
  </property>
  <property fmtid="{D5CDD505-2E9C-101B-9397-08002B2CF9AE}" pid="5" name="Organisation">
    <vt:lpwstr>2;#Arbetsmarknadsdepartementet|61caec49-a282-4866-a51e-45a65172b49f</vt:lpwstr>
  </property>
  <property fmtid="{D5CDD505-2E9C-101B-9397-08002B2CF9AE}" pid="6" name="ActivityCategory">
    <vt:lpwstr/>
  </property>
  <property fmtid="{D5CDD505-2E9C-101B-9397-08002B2CF9AE}" pid="7" name="TaxKeywordTaxHTField">
    <vt:lpwstr/>
  </property>
</Properties>
</file>